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0EFB63E8" w:rsidR="00FF34AC" w:rsidRDefault="00FF34AC" w:rsidP="00420017">
      <w:pPr>
        <w:pStyle w:val="CoverHeading2"/>
      </w:pPr>
      <w:r w:rsidRPr="00FF34AC">
        <w:t>Application for Accreditation – Part</w:t>
      </w:r>
      <w:r w:rsidR="00C633E1">
        <w:t> </w:t>
      </w:r>
      <w:r w:rsidR="00414329">
        <w:t>A</w:t>
      </w:r>
    </w:p>
    <w:p w14:paraId="65032233" w14:textId="056FF571" w:rsidR="004076BC" w:rsidRDefault="003E1ED2" w:rsidP="00FF34AC">
      <w:pPr>
        <w:pStyle w:val="CoverDate"/>
      </w:pPr>
      <w:r w:rsidRPr="003E1ED2">
        <w:t xml:space="preserve">General Details </w:t>
      </w:r>
      <w:r w:rsidR="0053537C">
        <w:t>–</w:t>
      </w:r>
      <w:r w:rsidRPr="003E1ED2">
        <w:t xml:space="preserve"> </w:t>
      </w:r>
      <w:r w:rsidR="00E77759">
        <w:t>Current</w:t>
      </w:r>
      <w:r w:rsidR="0053537C">
        <w:t xml:space="preserve"> ACPs</w:t>
      </w:r>
      <w:r w:rsidR="007645F9">
        <w:t xml:space="preserve"> </w:t>
      </w:r>
    </w:p>
    <w:p w14:paraId="2735DCFF" w14:textId="014FF4F7" w:rsidR="00B46D33" w:rsidRDefault="00B46D33" w:rsidP="00B46D33">
      <w:pPr>
        <w:pStyle w:val="BodyText"/>
        <w:spacing w:before="0"/>
      </w:pPr>
      <w:r w:rsidRPr="00253317">
        <w:t xml:space="preserve">Version </w:t>
      </w:r>
      <w:r w:rsidR="00253AD8" w:rsidRPr="00253317">
        <w:t>3.</w:t>
      </w:r>
      <w:r w:rsidR="00B931D1">
        <w:t>7</w:t>
      </w:r>
      <w:r w:rsidRPr="00253317">
        <w:t xml:space="preserve"> </w:t>
      </w:r>
      <w:r w:rsidR="00B931D1">
        <w:t>September</w:t>
      </w:r>
      <w:r w:rsidR="00D526EE" w:rsidRPr="00253317">
        <w:t xml:space="preserve"> 202</w:t>
      </w:r>
      <w:r w:rsidR="00D526EE">
        <w:t>6</w:t>
      </w:r>
    </w:p>
    <w:p w14:paraId="7C6B050B" w14:textId="3DCE6CFC" w:rsidR="00FF34AC" w:rsidRDefault="00FF34AC" w:rsidP="002E7EFC">
      <w:pPr>
        <w:pStyle w:val="Heading1-frontsections"/>
      </w:pPr>
      <w:r w:rsidRPr="00FF34AC">
        <w:t>Purpose of this form</w:t>
      </w:r>
    </w:p>
    <w:p w14:paraId="3A4E50C6" w14:textId="46D7B847" w:rsidR="00201088" w:rsidRDefault="00414329" w:rsidP="003E1ED2">
      <w:pPr>
        <w:pStyle w:val="BodyText"/>
      </w:pPr>
      <w:r w:rsidRPr="00181BE3">
        <w:t>Use this form to apply for</w:t>
      </w:r>
      <w:r w:rsidR="00702C91">
        <w:t xml:space="preserve"> </w:t>
      </w:r>
      <w:r w:rsidRPr="00181BE3">
        <w:t>accreditation</w:t>
      </w:r>
      <w:r w:rsidR="00432FC7">
        <w:t xml:space="preserve"> </w:t>
      </w:r>
      <w:r w:rsidR="00836ED0">
        <w:t xml:space="preserve">as an </w:t>
      </w:r>
      <w:r w:rsidR="00836ED0" w:rsidRPr="006A793D">
        <w:t>Accredited Certificate Provider or ‘ACP’</w:t>
      </w:r>
      <w:r w:rsidR="00836ED0">
        <w:t xml:space="preserve"> </w:t>
      </w:r>
      <w:r w:rsidR="0081257B">
        <w:t>in</w:t>
      </w:r>
      <w:r w:rsidR="00432FC7">
        <w:t xml:space="preserve"> the Energy Savings Scheme (</w:t>
      </w:r>
      <w:r w:rsidR="00432FC7" w:rsidRPr="00432FC7">
        <w:rPr>
          <w:b/>
          <w:bCs/>
        </w:rPr>
        <w:t>ESS</w:t>
      </w:r>
      <w:r w:rsidR="00432FC7">
        <w:t>) and/or the</w:t>
      </w:r>
      <w:r w:rsidR="00B35F94">
        <w:t xml:space="preserve"> </w:t>
      </w:r>
      <w:r w:rsidR="00432FC7">
        <w:t>Peak Demand Reduction Scheme (</w:t>
      </w:r>
      <w:r w:rsidR="00432FC7" w:rsidRPr="00432FC7">
        <w:rPr>
          <w:b/>
          <w:bCs/>
        </w:rPr>
        <w:t>PDRS</w:t>
      </w:r>
      <w:r w:rsidR="00432FC7">
        <w:t>)</w:t>
      </w:r>
      <w:r w:rsidRPr="00D1546F">
        <w:t xml:space="preserve">. </w:t>
      </w:r>
      <w:r w:rsidR="003E1ED2" w:rsidRPr="003E1ED2">
        <w:rPr>
          <w:b/>
          <w:bCs/>
        </w:rPr>
        <w:t>This form is for applicants that have other current accreditations</w:t>
      </w:r>
      <w:r w:rsidR="00872496">
        <w:rPr>
          <w:b/>
          <w:bCs/>
        </w:rPr>
        <w:t xml:space="preserve"> in </w:t>
      </w:r>
      <w:r w:rsidR="00B35F94">
        <w:rPr>
          <w:b/>
          <w:bCs/>
        </w:rPr>
        <w:t>either the</w:t>
      </w:r>
      <w:r w:rsidR="00872496">
        <w:rPr>
          <w:b/>
          <w:bCs/>
        </w:rPr>
        <w:t xml:space="preserve"> ESS</w:t>
      </w:r>
      <w:r w:rsidR="00B35F94">
        <w:rPr>
          <w:b/>
          <w:bCs/>
        </w:rPr>
        <w:t xml:space="preserve"> or </w:t>
      </w:r>
      <w:r w:rsidR="001C547C">
        <w:rPr>
          <w:b/>
          <w:bCs/>
        </w:rPr>
        <w:t>P</w:t>
      </w:r>
      <w:r w:rsidR="00B35F94">
        <w:rPr>
          <w:b/>
          <w:bCs/>
        </w:rPr>
        <w:t>DRS</w:t>
      </w:r>
      <w:r w:rsidR="003E1ED2" w:rsidRPr="003E1ED2">
        <w:rPr>
          <w:b/>
          <w:bCs/>
        </w:rPr>
        <w:t>.</w:t>
      </w:r>
      <w:r w:rsidR="00702480">
        <w:rPr>
          <w:b/>
          <w:bCs/>
        </w:rPr>
        <w:t xml:space="preserve"> </w:t>
      </w:r>
      <w:r w:rsidR="00702480" w:rsidRPr="000307EE">
        <w:t xml:space="preserve">As </w:t>
      </w:r>
      <w:r w:rsidR="00E77759">
        <w:t>a current</w:t>
      </w:r>
      <w:r w:rsidR="00702480" w:rsidRPr="000307EE">
        <w:t xml:space="preserve"> ACP, you do not need to provide </w:t>
      </w:r>
      <w:r w:rsidR="00EB2714">
        <w:t xml:space="preserve">as much </w:t>
      </w:r>
      <w:r w:rsidR="00702480" w:rsidRPr="000307EE">
        <w:t xml:space="preserve">information </w:t>
      </w:r>
      <w:r w:rsidR="00EB2714">
        <w:t xml:space="preserve">as </w:t>
      </w:r>
      <w:r w:rsidR="00702480" w:rsidRPr="000307EE">
        <w:t xml:space="preserve">new </w:t>
      </w:r>
      <w:r w:rsidR="00702C91" w:rsidRPr="000307EE">
        <w:t>applicant</w:t>
      </w:r>
      <w:r w:rsidR="00EB2714">
        <w:t>s</w:t>
      </w:r>
      <w:r w:rsidR="00702480" w:rsidRPr="000307EE">
        <w:t xml:space="preserve">. </w:t>
      </w:r>
    </w:p>
    <w:p w14:paraId="14D901CD" w14:textId="18252BCA" w:rsidR="003E1ED2" w:rsidRDefault="00A74C3A" w:rsidP="003E1ED2">
      <w:pPr>
        <w:pStyle w:val="BodyText"/>
      </w:pPr>
      <w:r w:rsidRPr="005B6A5E">
        <w:t xml:space="preserve">Some </w:t>
      </w:r>
      <w:r w:rsidR="00150B7D" w:rsidRPr="005B6A5E">
        <w:t>parts of</w:t>
      </w:r>
      <w:r w:rsidR="00201088" w:rsidRPr="005B6A5E">
        <w:t xml:space="preserve"> this form </w:t>
      </w:r>
      <w:r w:rsidRPr="005B6A5E">
        <w:t xml:space="preserve">have a ‘streamlined path’ where you </w:t>
      </w:r>
      <w:r w:rsidR="009114A2">
        <w:t>may</w:t>
      </w:r>
      <w:r w:rsidR="009114A2" w:rsidRPr="005B6A5E">
        <w:t xml:space="preserve"> </w:t>
      </w:r>
      <w:r w:rsidRPr="005B6A5E">
        <w:t xml:space="preserve">not need to provide information. </w:t>
      </w:r>
      <w:r w:rsidR="00702480" w:rsidRPr="005B6A5E">
        <w:t xml:space="preserve">However, we may request </w:t>
      </w:r>
      <w:r w:rsidRPr="005B6A5E">
        <w:t>that</w:t>
      </w:r>
      <w:r w:rsidR="00702480" w:rsidRPr="005B6A5E">
        <w:t xml:space="preserve"> information during the application process if there are related issues</w:t>
      </w:r>
      <w:r w:rsidR="000307EE" w:rsidRPr="005B6A5E">
        <w:t xml:space="preserve"> on your compliance record or</w:t>
      </w:r>
      <w:r w:rsidR="00702480" w:rsidRPr="005B6A5E">
        <w:t xml:space="preserve"> identified in audits.</w:t>
      </w:r>
    </w:p>
    <w:p w14:paraId="4CE2BA87" w14:textId="458CDCF5" w:rsidR="00CD6963" w:rsidRDefault="00414329" w:rsidP="00414329">
      <w:pPr>
        <w:pStyle w:val="BodyText"/>
      </w:pPr>
      <w:r w:rsidRPr="00D1546F">
        <w:t>You</w:t>
      </w:r>
      <w:r>
        <w:t xml:space="preserve"> must</w:t>
      </w:r>
      <w:r w:rsidRPr="00D1546F">
        <w:t xml:space="preserve"> complete</w:t>
      </w:r>
      <w:r w:rsidR="00741D64">
        <w:t xml:space="preserve"> this form together with</w:t>
      </w:r>
      <w:r w:rsidRPr="00D1546F">
        <w:t xml:space="preserve"> </w:t>
      </w:r>
      <w:hyperlink r:id="rId11" w:history="1">
        <w:r w:rsidRPr="007525F6">
          <w:rPr>
            <w:rStyle w:val="Hyperlink"/>
            <w:b/>
            <w:bCs/>
            <w:i/>
          </w:rPr>
          <w:t>Application for Accreditation Form Part B</w:t>
        </w:r>
      </w:hyperlink>
      <w:r w:rsidRPr="007525F6">
        <w:rPr>
          <w:b/>
          <w:bCs/>
          <w:i/>
        </w:rPr>
        <w:t xml:space="preserve"> </w:t>
      </w:r>
      <w:r w:rsidRPr="002D2264">
        <w:t xml:space="preserve">for the </w:t>
      </w:r>
      <w:r w:rsidR="00C64217" w:rsidRPr="0062247B">
        <w:t>calculation method(s)</w:t>
      </w:r>
      <w:r w:rsidR="00D12A2C">
        <w:t>/Activity Definitions</w:t>
      </w:r>
      <w:r w:rsidR="00C64217" w:rsidRPr="0062247B">
        <w:t xml:space="preserve"> </w:t>
      </w:r>
      <w:r>
        <w:t xml:space="preserve">that </w:t>
      </w:r>
      <w:r w:rsidRPr="002D2264">
        <w:t>you intend to use.</w:t>
      </w:r>
      <w:r>
        <w:t xml:space="preserve"> </w:t>
      </w:r>
      <w:r w:rsidR="00CD6963">
        <w:t xml:space="preserve">See section 1 of the </w:t>
      </w:r>
      <w:hyperlink r:id="rId12" w:history="1">
        <w:r w:rsidR="00CD6963" w:rsidRPr="002E0132">
          <w:rPr>
            <w:rStyle w:val="Hyperlink"/>
          </w:rPr>
          <w:t>Application for Accreditation Guide</w:t>
        </w:r>
      </w:hyperlink>
      <w:r w:rsidR="00CD6963">
        <w:rPr>
          <w:iCs/>
        </w:rPr>
        <w:t xml:space="preserve"> for information about calculation methods and activities</w:t>
      </w:r>
      <w:r w:rsidR="00CD6963" w:rsidRPr="002E0132">
        <w:t>.</w:t>
      </w:r>
    </w:p>
    <w:p w14:paraId="72B56D58" w14:textId="2AA28C61" w:rsidR="00414329" w:rsidRDefault="002B3715" w:rsidP="00A2688D">
      <w:pPr>
        <w:pStyle w:val="BodyText"/>
        <w:ind w:right="-45"/>
      </w:pPr>
      <w:r>
        <w:t>You must r</w:t>
      </w:r>
      <w:r w:rsidR="009D6ACB">
        <w:t xml:space="preserve">ead </w:t>
      </w:r>
      <w:r w:rsidR="009D6ACB" w:rsidRPr="00AA0C3F">
        <w:t xml:space="preserve">the </w:t>
      </w:r>
      <w:hyperlink r:id="rId13" w:history="1">
        <w:r w:rsidR="009D6ACB" w:rsidRPr="00D2359E">
          <w:rPr>
            <w:rStyle w:val="Hyperlink"/>
          </w:rPr>
          <w:t>Application for Accreditation Guide</w:t>
        </w:r>
      </w:hyperlink>
      <w:r w:rsidR="009D6ACB">
        <w:t xml:space="preserve"> which describes how we assess your application, communicate with you and make accreditation decisions. </w:t>
      </w:r>
      <w:r w:rsidR="003A3F99">
        <w:t>See</w:t>
      </w:r>
      <w:r w:rsidR="00DE48D1" w:rsidRPr="00363540">
        <w:t xml:space="preserve"> </w:t>
      </w:r>
      <w:hyperlink r:id="rId14" w:history="1">
        <w:r w:rsidR="00DE48D1" w:rsidRPr="001912C8">
          <w:rPr>
            <w:rStyle w:val="Hyperlink"/>
          </w:rPr>
          <w:t xml:space="preserve">website </w:t>
        </w:r>
      </w:hyperlink>
      <w:r w:rsidR="00DE48D1">
        <w:t>for information about</w:t>
      </w:r>
      <w:r w:rsidR="00DE48D1" w:rsidRPr="002D2264">
        <w:t xml:space="preserve"> </w:t>
      </w:r>
      <w:hyperlink r:id="rId15" w:history="1">
        <w:r w:rsidR="00DE48D1" w:rsidRPr="000C3F7D">
          <w:rPr>
            <w:rStyle w:val="Hyperlink"/>
          </w:rPr>
          <w:t>preparing your application</w:t>
        </w:r>
      </w:hyperlink>
      <w:r w:rsidR="00DE48D1" w:rsidRPr="000C0797">
        <w:t xml:space="preserve"> </w:t>
      </w:r>
      <w:r w:rsidR="004759D8">
        <w:t>and</w:t>
      </w:r>
      <w:r w:rsidR="00DE48D1" w:rsidRPr="000C0797">
        <w:t xml:space="preserve"> understand</w:t>
      </w:r>
      <w:r w:rsidR="00B70A73">
        <w:t>ing</w:t>
      </w:r>
      <w:r w:rsidR="00DE48D1" w:rsidRPr="000C0797">
        <w:t xml:space="preserve"> </w:t>
      </w:r>
      <w:r w:rsidR="00DE48D1" w:rsidRPr="001912C8">
        <w:t>the steps in the application process</w:t>
      </w:r>
      <w:r w:rsidR="00414329" w:rsidRPr="000C0797">
        <w:t xml:space="preserve">. </w:t>
      </w:r>
    </w:p>
    <w:p w14:paraId="7B4187CB" w14:textId="129AEBCC" w:rsidR="00D07EFC" w:rsidRPr="00154665" w:rsidRDefault="00D07EFC" w:rsidP="00D07EFC">
      <w:pPr>
        <w:pStyle w:val="BodyText"/>
        <w:rPr>
          <w:rStyle w:val="Hyperlink"/>
          <w:b/>
          <w:bCs/>
          <w:i/>
        </w:rPr>
      </w:pPr>
      <w:r w:rsidRPr="00634724">
        <w:t xml:space="preserve">If you are applying for accreditation under </w:t>
      </w:r>
      <w:r w:rsidR="001C547C" w:rsidRPr="00634724">
        <w:t xml:space="preserve">both ESS and PDRS, </w:t>
      </w:r>
      <w:r w:rsidR="000B51B1" w:rsidRPr="00634724">
        <w:t xml:space="preserve">this form covers </w:t>
      </w:r>
      <w:r w:rsidR="0005615F" w:rsidRPr="00634724">
        <w:t xml:space="preserve">your applications under </w:t>
      </w:r>
      <w:r w:rsidR="000B51B1" w:rsidRPr="00634724">
        <w:t>both</w:t>
      </w:r>
      <w:r w:rsidR="0005615F" w:rsidRPr="00634724">
        <w:t xml:space="preserve"> schemes</w:t>
      </w:r>
      <w:r w:rsidR="000B51B1" w:rsidRPr="00634724">
        <w:t>. Y</w:t>
      </w:r>
      <w:r w:rsidRPr="00634724">
        <w:t xml:space="preserve">our answers in this form </w:t>
      </w:r>
      <w:r w:rsidR="00A6474A" w:rsidRPr="00634724">
        <w:t xml:space="preserve">must </w:t>
      </w:r>
      <w:r w:rsidR="009E765D" w:rsidRPr="00634724">
        <w:t>address</w:t>
      </w:r>
      <w:r w:rsidRPr="00634724">
        <w:t xml:space="preserve"> both ESS and PDRS</w:t>
      </w:r>
      <w:r w:rsidR="009E765D" w:rsidRPr="00634724">
        <w:t xml:space="preserve"> requirements</w:t>
      </w:r>
      <w:r w:rsidRPr="00634724">
        <w:t>.</w:t>
      </w:r>
    </w:p>
    <w:p w14:paraId="3337E1DB" w14:textId="6D2EE640" w:rsidR="00FF34AC" w:rsidRDefault="00FF34AC" w:rsidP="002E7EFC">
      <w:pPr>
        <w:pStyle w:val="Heading1-frontsections"/>
      </w:pPr>
      <w:r w:rsidRPr="00FF34AC">
        <w:t>Meaning of key terms</w:t>
      </w:r>
      <w:r w:rsidR="00B23D9A">
        <w:t xml:space="preserve"> and</w:t>
      </w:r>
      <w:r w:rsidRPr="00FF34AC">
        <w:t xml:space="preserve"> icons in this form</w:t>
      </w:r>
    </w:p>
    <w:p w14:paraId="7676D084" w14:textId="4B8724BD" w:rsidR="00FF34AC" w:rsidRPr="00575FB7" w:rsidRDefault="00FF34AC" w:rsidP="00FF34AC">
      <w:pPr>
        <w:pStyle w:val="BodyText"/>
        <w:spacing w:after="240"/>
      </w:pPr>
      <w:r w:rsidRPr="00575FB7">
        <w:t xml:space="preserve">Words which are defined in the ESS </w:t>
      </w:r>
      <w:r w:rsidR="00D22478">
        <w:t xml:space="preserve">and PDRS </w:t>
      </w:r>
      <w:r w:rsidRPr="00575FB7">
        <w:t>Rule</w:t>
      </w:r>
      <w:r w:rsidR="00494155">
        <w:t>s</w:t>
      </w:r>
      <w:r w:rsidRPr="00575FB7">
        <w:t xml:space="preserve"> and used in this Application </w:t>
      </w:r>
      <w:r>
        <w:t>F</w:t>
      </w:r>
      <w:r w:rsidRPr="00575FB7">
        <w:t>orm have the same meaning in this Application Form</w:t>
      </w:r>
      <w:r w:rsidRPr="007C267D">
        <w:t xml:space="preserve"> as in the Rule</w:t>
      </w:r>
      <w:r w:rsidR="00996B38">
        <w:t>s</w:t>
      </w:r>
      <w:r w:rsidRPr="007C267D">
        <w:t>, unless the context requires otherwise.</w:t>
      </w:r>
    </w:p>
    <w:p w14:paraId="472A5143" w14:textId="77777777" w:rsidR="00FF34AC" w:rsidRDefault="00FF34AC" w:rsidP="00FF34AC">
      <w:pPr>
        <w:pStyle w:val="Heading2nonumber"/>
      </w:pPr>
      <w:r>
        <w:t>Key terms</w:t>
      </w:r>
    </w:p>
    <w:p w14:paraId="02338A59" w14:textId="6E866F6D" w:rsidR="00414329" w:rsidRPr="00427922" w:rsidRDefault="00414329" w:rsidP="00414329">
      <w:pPr>
        <w:pStyle w:val="BodyText"/>
        <w:rPr>
          <w:i/>
        </w:rPr>
      </w:pPr>
      <w:r w:rsidRPr="00F74797">
        <w:rPr>
          <w:b/>
        </w:rPr>
        <w:t>Act</w:t>
      </w:r>
      <w:r w:rsidRPr="00F74797">
        <w:t xml:space="preserve"> means the </w:t>
      </w:r>
      <w:hyperlink r:id="rId16" w:anchor="/view/act/1995/94" w:history="1">
        <w:r w:rsidRPr="0003710A">
          <w:rPr>
            <w:rStyle w:val="Hyperlink"/>
            <w:b/>
            <w:bCs/>
            <w:i/>
          </w:rPr>
          <w:t>Electricity Supply Act 1995</w:t>
        </w:r>
      </w:hyperlink>
      <w:r w:rsidRPr="00427922">
        <w:t>.</w:t>
      </w:r>
    </w:p>
    <w:p w14:paraId="0E4F1DBA" w14:textId="2481F9CC" w:rsidR="00414329" w:rsidRPr="00F74797" w:rsidRDefault="00414329" w:rsidP="00414329">
      <w:pPr>
        <w:pStyle w:val="BodyText"/>
      </w:pPr>
      <w:r w:rsidRPr="00F74797">
        <w:rPr>
          <w:b/>
        </w:rPr>
        <w:t>Regulation</w:t>
      </w:r>
      <w:r w:rsidRPr="00F74797">
        <w:t xml:space="preserve"> means the </w:t>
      </w:r>
      <w:hyperlink r:id="rId17" w:history="1">
        <w:r w:rsidR="00B931D1">
          <w:rPr>
            <w:rStyle w:val="Hyperlink"/>
            <w:b/>
            <w:bCs/>
            <w:i/>
            <w:iCs/>
          </w:rPr>
          <w:t>Electricity Supply (General) Regulation 2026</w:t>
        </w:r>
      </w:hyperlink>
      <w:r w:rsidRPr="00702480">
        <w:rPr>
          <w:rStyle w:val="Hyperlink"/>
          <w:i/>
          <w:iCs/>
        </w:rPr>
        <w:t>.</w:t>
      </w:r>
    </w:p>
    <w:p w14:paraId="0C340E31" w14:textId="4C373B73" w:rsidR="00414329" w:rsidRPr="00F74797" w:rsidRDefault="004E4163" w:rsidP="00414329">
      <w:pPr>
        <w:pStyle w:val="BodyText"/>
        <w:rPr>
          <w:b/>
        </w:rPr>
      </w:pPr>
      <w:r w:rsidRPr="00A87D3F">
        <w:rPr>
          <w:b/>
        </w:rPr>
        <w:t>ESS Rule</w:t>
      </w:r>
      <w:r w:rsidRPr="00A87D3F">
        <w:t xml:space="preserve"> means the </w:t>
      </w:r>
      <w:hyperlink r:id="rId18" w:history="1">
        <w:r w:rsidRPr="0003710A">
          <w:rPr>
            <w:rStyle w:val="Hyperlink"/>
            <w:b/>
            <w:i/>
          </w:rPr>
          <w:t>Energy Savings Scheme Rule of 2009</w:t>
        </w:r>
      </w:hyperlink>
      <w:r w:rsidRPr="004E4163">
        <w:rPr>
          <w:bCs/>
        </w:rPr>
        <w:t xml:space="preserve">. </w:t>
      </w:r>
    </w:p>
    <w:p w14:paraId="220CECF0" w14:textId="0D92A4CB" w:rsidR="00F77DA4" w:rsidRPr="00F74797" w:rsidRDefault="00F77DA4" w:rsidP="00F77DA4">
      <w:pPr>
        <w:pStyle w:val="BodyText"/>
        <w:rPr>
          <w:b/>
        </w:rPr>
      </w:pPr>
      <w:r>
        <w:rPr>
          <w:b/>
        </w:rPr>
        <w:t>PDRS</w:t>
      </w:r>
      <w:r w:rsidRPr="00F74797">
        <w:rPr>
          <w:b/>
        </w:rPr>
        <w:t xml:space="preserve"> Rule</w:t>
      </w:r>
      <w:r w:rsidRPr="00F74797">
        <w:t xml:space="preserve"> means</w:t>
      </w:r>
      <w:r>
        <w:t xml:space="preserve"> </w:t>
      </w:r>
      <w:r w:rsidRPr="00C045B5">
        <w:t xml:space="preserve">the </w:t>
      </w:r>
      <w:hyperlink r:id="rId19" w:history="1">
        <w:r w:rsidRPr="00FE2EAC">
          <w:rPr>
            <w:rStyle w:val="Hyperlink"/>
            <w:b/>
            <w:bCs/>
            <w:i/>
          </w:rPr>
          <w:t>Peak Demand Reduction Scheme Rule of 2022</w:t>
        </w:r>
      </w:hyperlink>
      <w:r w:rsidRPr="00D36EB3">
        <w:rPr>
          <w:b/>
          <w:bCs/>
        </w:rPr>
        <w:t>.</w:t>
      </w:r>
      <w:r>
        <w:t xml:space="preserve"> </w:t>
      </w:r>
    </w:p>
    <w:p w14:paraId="441118F6" w14:textId="1F69EE13" w:rsidR="00414329" w:rsidRPr="00F74797" w:rsidRDefault="00414329" w:rsidP="00414329">
      <w:pPr>
        <w:pStyle w:val="BodyText"/>
      </w:pPr>
      <w:r w:rsidRPr="00F74797">
        <w:rPr>
          <w:b/>
        </w:rPr>
        <w:t>ACP</w:t>
      </w:r>
      <w:r w:rsidRPr="00F74797">
        <w:t xml:space="preserve"> means </w:t>
      </w:r>
      <w:r w:rsidRPr="00F74797">
        <w:rPr>
          <w:b/>
        </w:rPr>
        <w:t>accredited certificate provider</w:t>
      </w:r>
      <w:r w:rsidRPr="00F74797">
        <w:t xml:space="preserve">. </w:t>
      </w:r>
    </w:p>
    <w:p w14:paraId="2767B20A" w14:textId="1A9955A2" w:rsidR="00A15303" w:rsidRDefault="00A15303" w:rsidP="00A15303">
      <w:pPr>
        <w:pStyle w:val="BodyText"/>
      </w:pPr>
      <w:r w:rsidRPr="00B74E42">
        <w:rPr>
          <w:b/>
          <w:bCs/>
        </w:rPr>
        <w:lastRenderedPageBreak/>
        <w:t>Activity</w:t>
      </w:r>
      <w:r>
        <w:t xml:space="preserve"> is what an ACP does or implements to reduce energy consumption. </w:t>
      </w:r>
      <w:r w:rsidRPr="00F74797">
        <w:t xml:space="preserve">If </w:t>
      </w:r>
      <w:r>
        <w:t>your</w:t>
      </w:r>
      <w:r w:rsidRPr="00F74797">
        <w:t xml:space="preserve"> application for accreditation is </w:t>
      </w:r>
      <w:r>
        <w:t>approved</w:t>
      </w:r>
      <w:r w:rsidRPr="00F74797">
        <w:t xml:space="preserve">, you will be accredited </w:t>
      </w:r>
      <w:r>
        <w:t>for</w:t>
      </w:r>
      <w:r w:rsidRPr="00F74797">
        <w:t xml:space="preserve"> a specific </w:t>
      </w:r>
      <w:r>
        <w:t>activity. An activity is also called recognised energy saving activity under the ESS and recognised peak activity under the PDRS.</w:t>
      </w:r>
    </w:p>
    <w:p w14:paraId="5025F383" w14:textId="77777777" w:rsidR="00A15303" w:rsidRPr="00F74797" w:rsidRDefault="00A15303" w:rsidP="00A15303">
      <w:pPr>
        <w:pStyle w:val="BodyText"/>
      </w:pPr>
      <w:r w:rsidRPr="00B74E42">
        <w:rPr>
          <w:b/>
          <w:bCs/>
        </w:rPr>
        <w:t>Certificate</w:t>
      </w:r>
      <w:r>
        <w:t xml:space="preserve"> means energy savings certificate under the ESS or peak reduction certificate under the PDRS.</w:t>
      </w:r>
    </w:p>
    <w:p w14:paraId="0F0810DD" w14:textId="042CFFCD" w:rsidR="006F36FF" w:rsidRPr="00F74797" w:rsidRDefault="006F36FF" w:rsidP="003D4DA0">
      <w:pPr>
        <w:pStyle w:val="BodyText"/>
      </w:pPr>
      <w:r w:rsidRPr="00EC6C67">
        <w:rPr>
          <w:b/>
          <w:bCs/>
        </w:rPr>
        <w:t>Method Guide</w:t>
      </w:r>
      <w:r>
        <w:t xml:space="preserve"> means </w:t>
      </w:r>
      <w:r w:rsidR="00EC6C67" w:rsidRPr="00EC6C67">
        <w:t xml:space="preserve">the method guide applicable to </w:t>
      </w:r>
      <w:r w:rsidR="00A92275">
        <w:t xml:space="preserve">the </w:t>
      </w:r>
      <w:r w:rsidR="00EC6C67">
        <w:t>calculation method relevant to your application</w:t>
      </w:r>
      <w:r w:rsidR="00EC6C67" w:rsidRPr="00EC6C67">
        <w:t xml:space="preserve">, as published on </w:t>
      </w:r>
      <w:r w:rsidR="004F5512">
        <w:t xml:space="preserve">our </w:t>
      </w:r>
      <w:r w:rsidR="00EC6C67" w:rsidRPr="00EC6C67">
        <w:t>website and updated from time to time</w:t>
      </w:r>
      <w:r w:rsidR="00EC6C67">
        <w:t>.</w:t>
      </w:r>
    </w:p>
    <w:p w14:paraId="74C7D730" w14:textId="75D7568A" w:rsidR="004A4181" w:rsidRPr="00F74797" w:rsidRDefault="008A46D7" w:rsidP="009F66B1">
      <w:pPr>
        <w:pStyle w:val="BodyText"/>
      </w:pPr>
      <w:r w:rsidRPr="006C71AA">
        <w:rPr>
          <w:b/>
          <w:bCs/>
        </w:rPr>
        <w:t>TESSA</w:t>
      </w:r>
      <w:r w:rsidRPr="006C71AA">
        <w:t xml:space="preserve"> </w:t>
      </w:r>
      <w:r w:rsidR="004A4181" w:rsidRPr="006C71AA">
        <w:t xml:space="preserve">means </w:t>
      </w:r>
      <w:r w:rsidR="004A4181" w:rsidRPr="006C71AA">
        <w:rPr>
          <w:b/>
          <w:bCs/>
        </w:rPr>
        <w:t>The Energy Security Safeguard Application</w:t>
      </w:r>
      <w:r w:rsidR="004A4181" w:rsidRPr="006C71AA">
        <w:t>, our online system.</w:t>
      </w:r>
    </w:p>
    <w:p w14:paraId="5FF0937A" w14:textId="77777777" w:rsidR="00414329" w:rsidRPr="00F74797" w:rsidRDefault="00414329" w:rsidP="00414329">
      <w:pPr>
        <w:pStyle w:val="BodyText"/>
      </w:pPr>
      <w:r w:rsidRPr="00F74797">
        <w:rPr>
          <w:b/>
        </w:rPr>
        <w:t>You</w:t>
      </w:r>
      <w:r w:rsidRPr="00F74797">
        <w:t xml:space="preserve"> means the applicant.</w:t>
      </w:r>
    </w:p>
    <w:p w14:paraId="2B56A8B5" w14:textId="77777777" w:rsidR="00414329" w:rsidRPr="00F74797" w:rsidRDefault="00414329" w:rsidP="00414329">
      <w:pPr>
        <w:pStyle w:val="BodyText"/>
      </w:pPr>
      <w:r w:rsidRPr="00F74797">
        <w:rPr>
          <w:b/>
        </w:rPr>
        <w:t>We/us</w:t>
      </w:r>
      <w:r w:rsidRPr="00F74797">
        <w:t xml:space="preserve"> means IPART.</w:t>
      </w:r>
    </w:p>
    <w:p w14:paraId="035731C8" w14:textId="0C12E9CB" w:rsidR="00FF34AC" w:rsidRDefault="00FF34AC" w:rsidP="00FF34AC">
      <w:pPr>
        <w:pStyle w:val="Heading2nonumber"/>
      </w:pPr>
      <w:r>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FF34AC" w14:paraId="182263B1" w14:textId="77777777" w:rsidTr="00B00501">
        <w:tc>
          <w:tcPr>
            <w:tcW w:w="426" w:type="dxa"/>
          </w:tcPr>
          <w:p w14:paraId="23FF05C8" w14:textId="77777777" w:rsidR="00653F2A" w:rsidRPr="004A60FC" w:rsidRDefault="00653F2A" w:rsidP="00DD0227">
            <w:pPr>
              <w:pStyle w:val="Icon"/>
              <w:spacing w:before="80"/>
            </w:pPr>
            <w:r w:rsidRPr="00856E9E">
              <w:rPr>
                <w:lang w:eastAsia="zh-TW"/>
              </w:rPr>
              <mc:AlternateContent>
                <mc:Choice Requires="wps">
                  <w:drawing>
                    <wp:inline distT="0" distB="0" distL="0" distR="0" wp14:anchorId="7A574A8C" wp14:editId="01D3E77B">
                      <wp:extent cx="180000" cy="180000"/>
                      <wp:effectExtent l="0" t="0" r="0" b="0"/>
                      <wp:docPr id="3" name="Freeform: Shape 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584AF10" id="Freeform: Shape 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53F2A" w:rsidRDefault="00653F2A" w:rsidP="00DD0227">
            <w:pPr>
              <w:pStyle w:val="Infobullet"/>
              <w:spacing w:after="80"/>
              <w:rPr>
                <w:i w:val="0"/>
                <w:iCs/>
              </w:rPr>
            </w:pPr>
            <w:r w:rsidRPr="00653F2A">
              <w:rPr>
                <w:i w:val="0"/>
                <w:iCs/>
              </w:rPr>
              <w:t>Important information to assist you with completing the application.</w:t>
            </w:r>
          </w:p>
        </w:tc>
      </w:tr>
      <w:tr w:rsidR="00FF34AC" w:rsidRPr="00FF34AC" w14:paraId="557E8828" w14:textId="77777777" w:rsidTr="00B00501">
        <w:tc>
          <w:tcPr>
            <w:tcW w:w="426" w:type="dxa"/>
          </w:tcPr>
          <w:p w14:paraId="2794F4AE" w14:textId="6602721E" w:rsidR="00FF34AC" w:rsidRPr="00FF34AC" w:rsidRDefault="00E7444F" w:rsidP="000A1A47">
            <w:pPr>
              <w:pStyle w:val="Icon"/>
              <w:spacing w:before="80"/>
            </w:pPr>
            <w:r w:rsidRPr="00E7444F">
              <w:rPr>
                <w:lang w:eastAsia="zh-TW"/>
              </w:rPr>
              <mc:AlternateContent>
                <mc:Choice Requires="wps">
                  <w:drawing>
                    <wp:inline distT="0" distB="0" distL="0" distR="0" wp14:anchorId="06E0E476" wp14:editId="1C8ECFF3">
                      <wp:extent cx="162000" cy="162000"/>
                      <wp:effectExtent l="0" t="0" r="9525" b="9525"/>
                      <wp:docPr id="7" name="Freeform: Shape 7">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0FFE3EF8" id="Freeform: Shap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FF34AC" w:rsidRDefault="00FF34AC" w:rsidP="007645F9">
            <w:pPr>
              <w:pStyle w:val="Instructionbullet"/>
              <w:spacing w:after="80"/>
            </w:pPr>
            <w:r>
              <w:t>Indicates an instruction for completing this form.</w:t>
            </w:r>
          </w:p>
        </w:tc>
      </w:tr>
      <w:tr w:rsidR="00FF34AC" w:rsidRPr="00FF34AC" w14:paraId="7B45EA4E" w14:textId="77777777" w:rsidTr="00B00501">
        <w:tc>
          <w:tcPr>
            <w:tcW w:w="426" w:type="dxa"/>
          </w:tcPr>
          <w:p w14:paraId="5BB6ADD1" w14:textId="5ACA891A" w:rsidR="00FF34AC" w:rsidRPr="0078558E" w:rsidRDefault="00FF34AC" w:rsidP="007645F9">
            <w:pPr>
              <w:pStyle w:val="Icon"/>
              <w:spacing w:before="80"/>
            </w:pPr>
            <w:r w:rsidRPr="004A60FC">
              <w:rPr>
                <w:lang w:eastAsia="zh-TW"/>
              </w:rPr>
              <mc:AlternateContent>
                <mc:Choice Requires="wps">
                  <w:drawing>
                    <wp:inline distT="0" distB="0" distL="0" distR="0" wp14:anchorId="26FA8616" wp14:editId="4B6A21DF">
                      <wp:extent cx="144000" cy="180000"/>
                      <wp:effectExtent l="0" t="0" r="8890" b="0"/>
                      <wp:docPr id="2" name="Freeform: Shape 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4B5687" w:rsidRDefault="004B5687" w:rsidP="003A074F">
                                  <w:pPr>
                                    <w:jc w:val="center"/>
                                  </w:pPr>
                                  <w:r>
                                    <w:t>0.</w:t>
                                  </w:r>
                                </w:p>
                              </w:txbxContent>
                            </wps:txbx>
                            <wps:bodyPr rtlCol="0" anchor="ctr"/>
                          </wps:wsp>
                        </a:graphicData>
                      </a:graphic>
                    </wp:inline>
                  </w:drawing>
                </mc:Choice>
                <mc:Fallback>
                  <w:pict>
                    <v:shape w14:anchorId="26FA8616" id="Freeform: Shape 2"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4B5687" w:rsidRDefault="004B5687" w:rsidP="003A074F">
                            <w:pPr>
                              <w:jc w:val="center"/>
                            </w:pPr>
                            <w:r>
                              <w:t>0.</w:t>
                            </w:r>
                          </w:p>
                        </w:txbxContent>
                      </v:textbox>
                      <w10:anchorlock/>
                    </v:shape>
                  </w:pict>
                </mc:Fallback>
              </mc:AlternateContent>
            </w:r>
          </w:p>
        </w:tc>
        <w:tc>
          <w:tcPr>
            <w:tcW w:w="8646" w:type="dxa"/>
          </w:tcPr>
          <w:p w14:paraId="0A37019F" w14:textId="0B4AE07B" w:rsidR="00FF34AC" w:rsidRPr="00FF34AC" w:rsidRDefault="00FF34AC" w:rsidP="007645F9">
            <w:pPr>
              <w:pStyle w:val="Attachmentbullet"/>
              <w:spacing w:after="80"/>
            </w:pPr>
            <w:r>
              <w:t>Indicates a document or supporting evidence to be provided with the application.</w:t>
            </w:r>
          </w:p>
        </w:tc>
      </w:tr>
    </w:tbl>
    <w:p w14:paraId="4C9FD3F5" w14:textId="02CF1FB6" w:rsidR="00FF34AC" w:rsidRDefault="00FF34AC" w:rsidP="002E7EFC">
      <w:pPr>
        <w:pStyle w:val="Heading1-frontsections"/>
      </w:pPr>
      <w:r w:rsidRPr="00FF34AC">
        <w:t>How to complete and submit your application</w:t>
      </w:r>
    </w:p>
    <w:p w14:paraId="42C46EAF" w14:textId="4BFF4E07" w:rsidR="00656029" w:rsidRDefault="00414329" w:rsidP="00414329">
      <w:pPr>
        <w:pStyle w:val="BodyText"/>
        <w:ind w:left="425" w:hanging="425"/>
      </w:pPr>
      <w:r w:rsidRPr="006C71AA">
        <w:t>1.</w:t>
      </w:r>
      <w:r w:rsidRPr="006C71AA">
        <w:tab/>
      </w:r>
      <w:r w:rsidR="00961166" w:rsidRPr="006C71AA">
        <w:t xml:space="preserve">Complete </w:t>
      </w:r>
      <w:r w:rsidR="0018618A">
        <w:t xml:space="preserve">this form and </w:t>
      </w:r>
      <w:hyperlink r:id="rId20" w:history="1">
        <w:r w:rsidR="0018618A" w:rsidRPr="0018618A">
          <w:rPr>
            <w:rStyle w:val="Hyperlink"/>
          </w:rPr>
          <w:t>Application for Accreditation Form Part B</w:t>
        </w:r>
      </w:hyperlink>
      <w:r w:rsidR="0018618A" w:rsidRPr="0018618A">
        <w:rPr>
          <w:b/>
          <w:bCs/>
          <w:i/>
          <w:iCs/>
        </w:rPr>
        <w:t xml:space="preserve"> </w:t>
      </w:r>
      <w:r w:rsidR="0018618A" w:rsidRPr="00097753">
        <w:t>for</w:t>
      </w:r>
      <w:r w:rsidR="0018618A" w:rsidRPr="002D2264">
        <w:t xml:space="preserve"> the </w:t>
      </w:r>
      <w:r w:rsidR="00C64217" w:rsidRPr="0062247B">
        <w:t xml:space="preserve">calculation method(s) </w:t>
      </w:r>
      <w:r w:rsidR="0018618A">
        <w:t xml:space="preserve">that </w:t>
      </w:r>
      <w:r w:rsidR="0018618A" w:rsidRPr="002D2264">
        <w:t>you intend to use</w:t>
      </w:r>
      <w:r w:rsidR="0018618A">
        <w:t>. P</w:t>
      </w:r>
      <w:r w:rsidRPr="006C71AA">
        <w:t>rovid</w:t>
      </w:r>
      <w:r w:rsidR="0018618A">
        <w:t>e</w:t>
      </w:r>
      <w:r w:rsidRPr="006C71AA">
        <w:t xml:space="preserve"> a</w:t>
      </w:r>
      <w:r w:rsidR="00961166" w:rsidRPr="006C71AA">
        <w:t xml:space="preserve"> complete</w:t>
      </w:r>
      <w:r w:rsidRPr="006C71AA">
        <w:t xml:space="preserve"> response to all required questions.</w:t>
      </w:r>
      <w:r w:rsidR="00A24A1A">
        <w:t xml:space="preserve"> </w:t>
      </w:r>
    </w:p>
    <w:p w14:paraId="7CC9345A" w14:textId="1B412D27" w:rsidR="00414329" w:rsidRDefault="001D231C" w:rsidP="00656029">
      <w:pPr>
        <w:pStyle w:val="BodyText"/>
        <w:ind w:left="425" w:hanging="425"/>
      </w:pPr>
      <w:r>
        <w:t>2.</w:t>
      </w:r>
      <w:r w:rsidR="00656029">
        <w:tab/>
      </w:r>
      <w:r w:rsidR="00414329" w:rsidRPr="00514AD8">
        <w:t>Where a</w:t>
      </w:r>
      <w:r w:rsidR="00414329">
        <w:t>n attachment is required, provide the complete file</w:t>
      </w:r>
      <w:r w:rsidR="002F5EB6">
        <w:t xml:space="preserve"> </w:t>
      </w:r>
      <w:r w:rsidR="00414329">
        <w:t>name for the attachment in the file name field</w:t>
      </w:r>
      <w:r w:rsidR="00C573C3">
        <w:t xml:space="preserve"> in this form</w:t>
      </w:r>
      <w:r w:rsidR="00414329">
        <w:t xml:space="preserve">. If included as part of a larger document, </w:t>
      </w:r>
      <w:r w:rsidR="00C573C3">
        <w:t>also state</w:t>
      </w:r>
      <w:r w:rsidR="00414329">
        <w:t xml:space="preserve"> the relevant location in that document</w:t>
      </w:r>
      <w:r w:rsidR="007B4BAA">
        <w:t xml:space="preserve"> (e.g. the page number)</w:t>
      </w:r>
      <w:r w:rsidR="00414329">
        <w:t>.</w:t>
      </w:r>
    </w:p>
    <w:p w14:paraId="43471123" w14:textId="0806CB09" w:rsidR="00534F03" w:rsidRDefault="00534F03" w:rsidP="00534F03">
      <w:pPr>
        <w:pStyle w:val="BodyText"/>
        <w:ind w:left="425" w:hanging="425"/>
      </w:pPr>
      <w:r>
        <w:t>3.</w:t>
      </w:r>
      <w:r>
        <w:tab/>
        <w:t xml:space="preserve">Use the checklist at the end of this form to ensure you prepare all required </w:t>
      </w:r>
      <w:r w:rsidRPr="00BF4E00">
        <w:t>document</w:t>
      </w:r>
      <w:r>
        <w:t>s.</w:t>
      </w:r>
      <w:r w:rsidR="007C1099">
        <w:t xml:space="preserve"> </w:t>
      </w:r>
      <w:r w:rsidR="007C1099" w:rsidRPr="002D2264">
        <w:t xml:space="preserve">You </w:t>
      </w:r>
      <w:r w:rsidR="007C1099">
        <w:t>must</w:t>
      </w:r>
      <w:r w:rsidR="007C1099" w:rsidRPr="002D2264">
        <w:t xml:space="preserve"> attach </w:t>
      </w:r>
      <w:r w:rsidR="007C1099">
        <w:t xml:space="preserve">all required </w:t>
      </w:r>
      <w:r w:rsidR="007C1099" w:rsidRPr="002D2264">
        <w:t>supporting documents and information</w:t>
      </w:r>
      <w:r w:rsidR="007C1099">
        <w:t>.</w:t>
      </w:r>
    </w:p>
    <w:p w14:paraId="4DEA5E33" w14:textId="0F20B281" w:rsidR="00414329" w:rsidRDefault="00534F03" w:rsidP="00414329">
      <w:pPr>
        <w:pStyle w:val="BodyText"/>
        <w:ind w:left="425" w:hanging="425"/>
      </w:pPr>
      <w:r>
        <w:t>4</w:t>
      </w:r>
      <w:r w:rsidR="00414329">
        <w:t>.</w:t>
      </w:r>
      <w:r w:rsidR="00414329">
        <w:tab/>
        <w:t xml:space="preserve">Review </w:t>
      </w:r>
      <w:r w:rsidR="009844F4">
        <w:t>your</w:t>
      </w:r>
      <w:r w:rsidR="00414329">
        <w:t xml:space="preserve"> completed application forms and supporting document</w:t>
      </w:r>
      <w:r w:rsidR="007F6448">
        <w:t>s</w:t>
      </w:r>
      <w:r w:rsidR="00414329">
        <w:t xml:space="preserve"> to ensure that they are concise, complete, relevant and accurate. This is an opportunity to demonstrate the effectiveness of your quality assurance procedures to us.</w:t>
      </w:r>
      <w:r w:rsidR="00414329" w:rsidDel="00742BE4">
        <w:t xml:space="preserve"> </w:t>
      </w:r>
    </w:p>
    <w:p w14:paraId="05F2C6B2" w14:textId="1FDDED9A" w:rsidR="00407CA4" w:rsidRDefault="002B5772" w:rsidP="00810FEF">
      <w:pPr>
        <w:pStyle w:val="BodyText"/>
        <w:ind w:left="425" w:hanging="425"/>
      </w:pPr>
      <w:r>
        <w:t>5</w:t>
      </w:r>
      <w:r w:rsidR="00961166" w:rsidRPr="009F66B1">
        <w:t>.</w:t>
      </w:r>
      <w:r w:rsidR="00961166" w:rsidRPr="009F66B1">
        <w:tab/>
      </w:r>
      <w:hyperlink r:id="rId21" w:history="1">
        <w:r w:rsidR="00515C4B" w:rsidRPr="00995A79">
          <w:rPr>
            <w:rStyle w:val="Hyperlink"/>
          </w:rPr>
          <w:t>Login to TESSA</w:t>
        </w:r>
      </w:hyperlink>
      <w:r w:rsidR="00515C4B">
        <w:t xml:space="preserve">, select ‘Apply for accreditation’, complete the </w:t>
      </w:r>
      <w:r w:rsidR="00704C34">
        <w:t xml:space="preserve">TESSA </w:t>
      </w:r>
      <w:r w:rsidR="00F409E2">
        <w:t>form</w:t>
      </w:r>
      <w:r w:rsidR="00515C4B">
        <w:t xml:space="preserve">, upload your application form </w:t>
      </w:r>
      <w:r w:rsidR="00F5129E">
        <w:t xml:space="preserve">(Parts A and B) </w:t>
      </w:r>
      <w:r w:rsidR="00515C4B">
        <w:t>and all supporting documents</w:t>
      </w:r>
      <w:r w:rsidR="0062247B">
        <w:t>,</w:t>
      </w:r>
      <w:r w:rsidR="00515C4B">
        <w:t xml:space="preserve"> </w:t>
      </w:r>
      <w:r w:rsidR="00531E3B">
        <w:t>select</w:t>
      </w:r>
      <w:r w:rsidR="002F2A66">
        <w:t xml:space="preserve"> </w:t>
      </w:r>
      <w:r w:rsidR="00C64217" w:rsidRPr="003A7058">
        <w:t>submit your application (see the</w:t>
      </w:r>
      <w:r w:rsidR="00C64217">
        <w:rPr>
          <w:rStyle w:val="Hyperlink"/>
        </w:rPr>
        <w:t xml:space="preserve"> </w:t>
      </w:r>
      <w:hyperlink r:id="rId22" w:history="1">
        <w:r w:rsidR="00C64217" w:rsidRPr="009600B5">
          <w:rPr>
            <w:rStyle w:val="Hyperlink"/>
          </w:rPr>
          <w:t>ESS</w:t>
        </w:r>
      </w:hyperlink>
      <w:r w:rsidR="00C64217">
        <w:rPr>
          <w:rStyle w:val="Hyperlink"/>
        </w:rPr>
        <w:t xml:space="preserve"> </w:t>
      </w:r>
      <w:r w:rsidR="00C64217" w:rsidRPr="003A7058">
        <w:t xml:space="preserve">and </w:t>
      </w:r>
      <w:hyperlink r:id="rId23" w:history="1">
        <w:r w:rsidR="00C64217" w:rsidRPr="001A502F">
          <w:rPr>
            <w:rStyle w:val="Hyperlink"/>
          </w:rPr>
          <w:t>PDRS</w:t>
        </w:r>
      </w:hyperlink>
      <w:r w:rsidR="00C64217">
        <w:rPr>
          <w:rStyle w:val="Hyperlink"/>
        </w:rPr>
        <w:t xml:space="preserve"> </w:t>
      </w:r>
      <w:r w:rsidR="00C64217" w:rsidRPr="003A7058">
        <w:t>web</w:t>
      </w:r>
      <w:r w:rsidR="000C3F7D">
        <w:t>pages</w:t>
      </w:r>
      <w:r w:rsidR="00C64217">
        <w:t xml:space="preserve"> for more information</w:t>
      </w:r>
      <w:r w:rsidR="00C64217">
        <w:rPr>
          <w:rStyle w:val="Hyperlink"/>
        </w:rPr>
        <w:t>)</w:t>
      </w:r>
      <w:r w:rsidR="00515C4B">
        <w:t>.</w:t>
      </w:r>
      <w:r w:rsidR="00637CFD">
        <w:t xml:space="preserve"> </w:t>
      </w:r>
    </w:p>
    <w:p w14:paraId="0DF7DF79" w14:textId="76D8A129" w:rsidR="00961166" w:rsidRPr="009F66B1" w:rsidRDefault="00407CA4" w:rsidP="00810FEF">
      <w:pPr>
        <w:pStyle w:val="BodyText"/>
        <w:ind w:left="425" w:hanging="425"/>
      </w:pPr>
      <w:r>
        <w:t>6.</w:t>
      </w:r>
      <w:r>
        <w:tab/>
      </w:r>
      <w:r w:rsidR="00575953">
        <w:t xml:space="preserve">Submit separate applications for each method that you intend to use (unless the application is for methods that we accept in a combined application – see section 1.1 of the </w:t>
      </w:r>
      <w:hyperlink r:id="rId24" w:history="1">
        <w:r w:rsidR="00575953" w:rsidRPr="002E0132">
          <w:rPr>
            <w:rStyle w:val="Hyperlink"/>
          </w:rPr>
          <w:t>Application for Accreditation Guide</w:t>
        </w:r>
      </w:hyperlink>
      <w:r w:rsidR="00575953">
        <w:t>). Each application incurs a non-refundable application fee.</w:t>
      </w:r>
    </w:p>
    <w:p w14:paraId="7944EF35" w14:textId="270FCCF0" w:rsidR="00961166" w:rsidRDefault="007B75C0" w:rsidP="00961166">
      <w:pPr>
        <w:rPr>
          <w:color w:val="2E2E2F"/>
          <w14:numForm w14:val="lining"/>
          <w14:numSpacing w14:val="tabular"/>
        </w:rPr>
      </w:pPr>
      <w:r w:rsidRPr="00AA0C3F">
        <w:rPr>
          <w:color w:val="2E2E2F"/>
          <w14:numForm w14:val="lining"/>
          <w14:numSpacing w14:val="tabular"/>
        </w:rPr>
        <w:t xml:space="preserve">Our </w:t>
      </w:r>
      <w:r w:rsidR="00C64217" w:rsidRPr="003A7058">
        <w:t>application proces</w:t>
      </w:r>
      <w:r w:rsidR="00C64217">
        <w:t xml:space="preserve">s </w:t>
      </w:r>
      <w:r>
        <w:rPr>
          <w:color w:val="2E2E2F"/>
          <w14:numForm w14:val="lining"/>
          <w14:numSpacing w14:val="tabular"/>
        </w:rPr>
        <w:t xml:space="preserve">and information about </w:t>
      </w:r>
      <w:hyperlink r:id="rId25" w:history="1">
        <w:r w:rsidRPr="00AA0C3F">
          <w:rPr>
            <w:rStyle w:val="Hyperlink"/>
            <w:lang w:val="en-US"/>
          </w:rPr>
          <w:t>TESSA</w:t>
        </w:r>
      </w:hyperlink>
      <w:r>
        <w:rPr>
          <w:color w:val="2E2E2F"/>
          <w14:numForm w14:val="lining"/>
          <w14:numSpacing w14:val="tabular"/>
        </w:rPr>
        <w:t xml:space="preserve"> </w:t>
      </w:r>
      <w:r w:rsidRPr="00AA0C3F">
        <w:rPr>
          <w:color w:val="2E2E2F"/>
          <w14:numForm w14:val="lining"/>
          <w14:numSpacing w14:val="tabular"/>
        </w:rPr>
        <w:t xml:space="preserve">is described on </w:t>
      </w:r>
      <w:hyperlink r:id="rId26" w:history="1">
        <w:r w:rsidRPr="00006E0C">
          <w:rPr>
            <w:rStyle w:val="Hyperlink"/>
          </w:rPr>
          <w:t>our website</w:t>
        </w:r>
      </w:hyperlink>
      <w:r w:rsidR="00961166" w:rsidRPr="009F66B1">
        <w:rPr>
          <w:color w:val="2E2E2F"/>
          <w14:numForm w14:val="lining"/>
          <w14:numSpacing w14:val="tabular"/>
        </w:rPr>
        <w:t>.</w:t>
      </w:r>
    </w:p>
    <w:p w14:paraId="331CF0D0" w14:textId="14595490" w:rsidR="00E60533" w:rsidRDefault="00E60533" w:rsidP="003E7352">
      <w:pPr>
        <w:pStyle w:val="Heading1nonumber"/>
        <w:pageBreakBefore/>
        <w:spacing w:before="0"/>
      </w:pPr>
      <w:bookmarkStart w:id="0" w:name="_Toc82432002"/>
      <w:r>
        <w:lastRenderedPageBreak/>
        <w:t>Applicant</w:t>
      </w:r>
      <w:bookmarkEnd w:id="0"/>
    </w:p>
    <w:p w14:paraId="779C5BF0" w14:textId="3655DB3E" w:rsidR="00720A44" w:rsidRDefault="00720A44" w:rsidP="00720A44">
      <w:pPr>
        <w:pStyle w:val="Heading4"/>
      </w:pPr>
      <w:r>
        <w:t>Applicant details</w:t>
      </w:r>
    </w:p>
    <w:tbl>
      <w:tblPr>
        <w:tblStyle w:val="TableGrid1"/>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646"/>
      </w:tblGrid>
      <w:tr w:rsidR="004E2F9E" w:rsidRPr="00FF34AC" w14:paraId="649ADECA" w14:textId="77777777" w:rsidTr="00D27BA2">
        <w:tc>
          <w:tcPr>
            <w:tcW w:w="426" w:type="dxa"/>
          </w:tcPr>
          <w:p w14:paraId="7FBCBCCE" w14:textId="77777777" w:rsidR="004E2F9E" w:rsidRPr="006C71AA" w:rsidRDefault="004E2F9E" w:rsidP="00A5093A">
            <w:pPr>
              <w:pStyle w:val="Icon"/>
              <w:spacing w:before="80"/>
            </w:pPr>
            <w:r w:rsidRPr="006C71AA">
              <w:rPr>
                <w:lang w:eastAsia="zh-TW"/>
              </w:rPr>
              <mc:AlternateContent>
                <mc:Choice Requires="wps">
                  <w:drawing>
                    <wp:inline distT="0" distB="0" distL="0" distR="0" wp14:anchorId="2461DABA" wp14:editId="5910E843">
                      <wp:extent cx="180000" cy="180000"/>
                      <wp:effectExtent l="0" t="0" r="0" b="0"/>
                      <wp:docPr id="1867230403" name="Freeform: Shape 186723040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DDCA993" id="Freeform: Shape 186723040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6A4353B" w14:textId="7D563E26" w:rsidR="004E2F9E" w:rsidRPr="00A5093A" w:rsidRDefault="00A209E8" w:rsidP="00A5093A">
            <w:pPr>
              <w:pStyle w:val="BodyText"/>
              <w:rPr>
                <w:i/>
                <w:iCs/>
              </w:rPr>
            </w:pPr>
            <w:r>
              <w:rPr>
                <w:i/>
                <w:iCs/>
              </w:rPr>
              <w:t>When we assess</w:t>
            </w:r>
            <w:r w:rsidR="004E2F9E" w:rsidRPr="00A5093A">
              <w:rPr>
                <w:i/>
                <w:iCs/>
              </w:rPr>
              <w:t xml:space="preserve"> your application</w:t>
            </w:r>
            <w:r>
              <w:rPr>
                <w:i/>
                <w:iCs/>
              </w:rPr>
              <w:t>,</w:t>
            </w:r>
            <w:r w:rsidR="004E2F9E" w:rsidRPr="00A5093A">
              <w:rPr>
                <w:i/>
                <w:iCs/>
              </w:rPr>
              <w:t xml:space="preserve"> we consider your (and your Related ACPs’) compliance record in the ESS, PDRS and other similar schemes. An ACP will be related to another ACP where the risk profile of one ACP is relevant to the assessment of the risk profile of the other. For example, ACPs who share the same office holders, are controlled by the same entity, or use the same staff, are likely to be related ACPs</w:t>
            </w:r>
            <w:r w:rsidR="004E2F9E">
              <w:rPr>
                <w:i/>
                <w:iCs/>
              </w:rPr>
              <w:t>.</w:t>
            </w:r>
          </w:p>
        </w:tc>
      </w:tr>
      <w:tr w:rsidR="00E60533" w:rsidRPr="00FF34AC" w14:paraId="47A349F5" w14:textId="77777777" w:rsidTr="004E2F9E">
        <w:tblPrEx>
          <w:tblCellMar>
            <w:left w:w="0" w:type="dxa"/>
            <w:right w:w="0" w:type="dxa"/>
          </w:tblCellMar>
        </w:tblPrEx>
        <w:tc>
          <w:tcPr>
            <w:tcW w:w="426" w:type="dxa"/>
          </w:tcPr>
          <w:p w14:paraId="5E361CA1" w14:textId="77777777" w:rsidR="00E60533" w:rsidRPr="00FF34AC" w:rsidRDefault="00E60533" w:rsidP="00BB3BA4">
            <w:pPr>
              <w:pStyle w:val="Icon"/>
              <w:spacing w:before="80"/>
            </w:pPr>
            <w:r w:rsidRPr="00E7444F">
              <w:rPr>
                <w:lang w:eastAsia="zh-TW"/>
              </w:rPr>
              <mc:AlternateContent>
                <mc:Choice Requires="wps">
                  <w:drawing>
                    <wp:inline distT="0" distB="0" distL="0" distR="0" wp14:anchorId="05D14200" wp14:editId="47DDBE1C">
                      <wp:extent cx="162000" cy="162000"/>
                      <wp:effectExtent l="0" t="0" r="9525" b="9525"/>
                      <wp:docPr id="422" name="Freeform: Shape 42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9F48F22" id="Freeform: Shape 42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5CF53FF4" w14:textId="7E5E466E" w:rsidR="00E60533" w:rsidRPr="00FF34AC" w:rsidRDefault="00E60533" w:rsidP="00BB3BA4">
            <w:pPr>
              <w:pStyle w:val="Instructionbullet"/>
            </w:pPr>
            <w:r w:rsidRPr="00D115E2">
              <w:t xml:space="preserve">Provide </w:t>
            </w:r>
            <w:r w:rsidR="00F27139">
              <w:t>the ACP</w:t>
            </w:r>
            <w:r w:rsidR="0053537C">
              <w:t xml:space="preserve"> name and the </w:t>
            </w:r>
            <w:r w:rsidR="00F27139">
              <w:t xml:space="preserve">Accreditation ID </w:t>
            </w:r>
            <w:r w:rsidR="0053537C">
              <w:t>of an existing accreditation</w:t>
            </w:r>
            <w:r w:rsidR="00C4157E">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E60533" w14:paraId="56441D79" w14:textId="77777777" w:rsidTr="004E2F9E">
        <w:trPr>
          <w:cantSplit/>
        </w:trPr>
        <w:tc>
          <w:tcPr>
            <w:tcW w:w="3119" w:type="dxa"/>
            <w:tcBorders>
              <w:right w:val="single" w:sz="24" w:space="0" w:color="ECE9E7" w:themeColor="background2"/>
            </w:tcBorders>
            <w:shd w:val="clear" w:color="auto" w:fill="E2EAF6"/>
          </w:tcPr>
          <w:p w14:paraId="5E591F6F" w14:textId="5DF0C638" w:rsidR="00E60533" w:rsidRPr="00680C7F" w:rsidRDefault="0053537C" w:rsidP="00E60533">
            <w:pPr>
              <w:pStyle w:val="TableTextEntries"/>
            </w:pPr>
            <w:r>
              <w:t>ACP name</w:t>
            </w:r>
            <w:r w:rsidR="00E60533" w:rsidRPr="005E2706">
              <w:t>:</w:t>
            </w:r>
          </w:p>
        </w:tc>
        <w:tc>
          <w:tcPr>
            <w:tcW w:w="5953" w:type="dxa"/>
            <w:tcBorders>
              <w:left w:val="single" w:sz="24" w:space="0" w:color="ECE9E7" w:themeColor="background2"/>
            </w:tcBorders>
          </w:tcPr>
          <w:sdt>
            <w:sdtPr>
              <w:id w:val="1748067936"/>
              <w:placeholder>
                <w:docPart w:val="117B65FB330C421E98006BE4FD5CAF59"/>
              </w:placeholder>
            </w:sdtPr>
            <w:sdtEndPr/>
            <w:sdtContent>
              <w:p w14:paraId="1C17C097" w14:textId="042704C8" w:rsidR="00E60533" w:rsidRPr="00162789" w:rsidRDefault="0009421E" w:rsidP="00162789">
                <w:pPr>
                  <w:pStyle w:val="TableTextEntries"/>
                </w:pPr>
                <w:sdt>
                  <w:sdtPr>
                    <w:id w:val="476199021"/>
                    <w:placeholder>
                      <w:docPart w:val="4691271EABEB43A19E396201F715F0BA"/>
                    </w:placeholder>
                    <w:showingPlcHdr/>
                  </w:sdtPr>
                  <w:sdtEndPr/>
                  <w:sdtContent>
                    <w:r w:rsidR="000721D4" w:rsidRPr="00162789">
                      <w:rPr>
                        <w:rStyle w:val="PlaceholderText"/>
                        <w:color w:val="1C355E" w:themeColor="accent1"/>
                      </w:rPr>
                      <w:t>Click here to enter text</w:t>
                    </w:r>
                  </w:sdtContent>
                </w:sdt>
              </w:p>
            </w:sdtContent>
          </w:sdt>
        </w:tc>
      </w:tr>
      <w:tr w:rsidR="00E60533" w14:paraId="0BA430BF" w14:textId="77777777" w:rsidTr="004E2F9E">
        <w:trPr>
          <w:cantSplit/>
        </w:trPr>
        <w:tc>
          <w:tcPr>
            <w:tcW w:w="3119" w:type="dxa"/>
            <w:tcBorders>
              <w:right w:val="single" w:sz="24" w:space="0" w:color="ECE9E7" w:themeColor="background2"/>
            </w:tcBorders>
            <w:shd w:val="clear" w:color="auto" w:fill="E2EAF6"/>
          </w:tcPr>
          <w:p w14:paraId="6931B8FA" w14:textId="1B744172" w:rsidR="00E60533" w:rsidRPr="00D115E2" w:rsidRDefault="00F27139" w:rsidP="00E60533">
            <w:pPr>
              <w:pStyle w:val="TableTextEntries"/>
            </w:pPr>
            <w:r>
              <w:t>Accreditation ID</w:t>
            </w:r>
            <w:r w:rsidR="00F70A0E">
              <w:t xml:space="preserve"> of an existing accreditation</w:t>
            </w:r>
            <w:r w:rsidR="00E60533">
              <w:t>:</w:t>
            </w:r>
          </w:p>
        </w:tc>
        <w:tc>
          <w:tcPr>
            <w:tcW w:w="5953" w:type="dxa"/>
            <w:tcBorders>
              <w:left w:val="single" w:sz="24" w:space="0" w:color="ECE9E7" w:themeColor="background2"/>
            </w:tcBorders>
          </w:tcPr>
          <w:p w14:paraId="33923912" w14:textId="167760C3" w:rsidR="00E60533" w:rsidRPr="00162789" w:rsidRDefault="0009421E" w:rsidP="00162789">
            <w:pPr>
              <w:pStyle w:val="TableTextEntries"/>
            </w:pPr>
            <w:sdt>
              <w:sdtPr>
                <w:id w:val="-94405620"/>
                <w:placeholder>
                  <w:docPart w:val="1B38D7B41B424115A8B0D1E1D2E4B4D6"/>
                </w:placeholder>
                <w:showingPlcHdr/>
              </w:sdtPr>
              <w:sdtEndPr/>
              <w:sdtContent>
                <w:r w:rsidR="00E60533" w:rsidRPr="00162789">
                  <w:rPr>
                    <w:rStyle w:val="PlaceholderText"/>
                    <w:color w:val="1C355E" w:themeColor="accent1"/>
                  </w:rPr>
                  <w:t>Click here to enter text</w:t>
                </w:r>
              </w:sdtContent>
            </w:sdt>
          </w:p>
        </w:tc>
      </w:tr>
      <w:tr w:rsidR="00D138CD" w14:paraId="093638EB" w14:textId="77777777" w:rsidTr="00A5093A">
        <w:trPr>
          <w:cantSplit/>
        </w:trPr>
        <w:tc>
          <w:tcPr>
            <w:tcW w:w="3119" w:type="dxa"/>
            <w:tcBorders>
              <w:right w:val="single" w:sz="24" w:space="0" w:color="ECE9E7" w:themeColor="background2"/>
            </w:tcBorders>
            <w:shd w:val="clear" w:color="auto" w:fill="E2EAF6"/>
          </w:tcPr>
          <w:p w14:paraId="3FD4DCBF" w14:textId="7A359B70" w:rsidR="00D138CD" w:rsidRPr="00D115E2" w:rsidRDefault="00D138CD" w:rsidP="00A5093A">
            <w:pPr>
              <w:pStyle w:val="TableTextEntries"/>
            </w:pPr>
            <w:r>
              <w:t>Names of Related ACPs (if any):</w:t>
            </w:r>
          </w:p>
        </w:tc>
        <w:tc>
          <w:tcPr>
            <w:tcW w:w="5953" w:type="dxa"/>
            <w:tcBorders>
              <w:left w:val="single" w:sz="24" w:space="0" w:color="ECE9E7" w:themeColor="background2"/>
            </w:tcBorders>
          </w:tcPr>
          <w:p w14:paraId="6425623A" w14:textId="77777777" w:rsidR="00D138CD" w:rsidRPr="00162789" w:rsidRDefault="0009421E" w:rsidP="00A5093A">
            <w:pPr>
              <w:pStyle w:val="TableTextEntries"/>
            </w:pPr>
            <w:sdt>
              <w:sdtPr>
                <w:id w:val="2032221253"/>
                <w:placeholder>
                  <w:docPart w:val="90A12420E37D4E06B2452BA5FBFBAD61"/>
                </w:placeholder>
                <w:showingPlcHdr/>
              </w:sdtPr>
              <w:sdtEndPr/>
              <w:sdtContent>
                <w:r w:rsidR="00D138CD" w:rsidRPr="00162789">
                  <w:rPr>
                    <w:rStyle w:val="PlaceholderText"/>
                    <w:color w:val="1C355E" w:themeColor="accent1"/>
                  </w:rPr>
                  <w:t>Click here to enter text</w:t>
                </w:r>
              </w:sdtContent>
            </w:sdt>
          </w:p>
        </w:tc>
      </w:tr>
    </w:tbl>
    <w:p w14:paraId="13D96349" w14:textId="736C524F" w:rsidR="00DD0227" w:rsidRDefault="00925299" w:rsidP="00DD0227">
      <w:pPr>
        <w:pStyle w:val="Heading1nonumber"/>
      </w:pPr>
      <w:r>
        <w:t>Activity</w:t>
      </w:r>
      <w:bookmarkStart w:id="1" w:name="_Toc82432005"/>
      <w:r w:rsidR="00DD0227" w:rsidRPr="00DD0227">
        <w:t xml:space="preserve"> delivery</w:t>
      </w:r>
      <w:bookmarkEnd w:id="1"/>
    </w:p>
    <w:p w14:paraId="6D6232A2" w14:textId="79080925" w:rsidR="00336873" w:rsidRDefault="00336873" w:rsidP="00336873">
      <w:pPr>
        <w:pStyle w:val="Sectionintro"/>
      </w:pPr>
      <w:r>
        <w:t xml:space="preserve">This section relates to your processes for </w:t>
      </w:r>
      <w:r w:rsidR="001129DE">
        <w:t>engaging with customers</w:t>
      </w:r>
      <w:r>
        <w:t>, obtaining nomination as the energy saver</w:t>
      </w:r>
      <w:r w:rsidR="002E376E">
        <w:t xml:space="preserve"> </w:t>
      </w:r>
      <w:r w:rsidR="00B203AF">
        <w:t>(ESS) or capacity holder (PDRS)</w:t>
      </w:r>
      <w:r>
        <w:t xml:space="preserve"> and </w:t>
      </w:r>
      <w:r w:rsidR="001773FC">
        <w:t>requirements for insurance</w:t>
      </w:r>
      <w:r>
        <w:t>.</w:t>
      </w:r>
    </w:p>
    <w:p w14:paraId="31B7E1CA" w14:textId="3C1138E5" w:rsidR="003B25E5" w:rsidRDefault="001550BF" w:rsidP="003B25E5">
      <w:pPr>
        <w:pStyle w:val="Heading4"/>
      </w:pPr>
      <w:r>
        <w:t>C</w:t>
      </w:r>
      <w:r w:rsidR="003B25E5" w:rsidRPr="003B25E5">
        <w:t>ustomer engagement processes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849A1" w:rsidRPr="00FF34AC" w14:paraId="2E6BEF44" w14:textId="77777777" w:rsidTr="00702480">
        <w:tc>
          <w:tcPr>
            <w:tcW w:w="426" w:type="dxa"/>
          </w:tcPr>
          <w:p w14:paraId="40A2A407" w14:textId="77777777" w:rsidR="007849A1" w:rsidRPr="009335F5" w:rsidRDefault="007849A1" w:rsidP="00702480">
            <w:pPr>
              <w:pStyle w:val="Icon"/>
            </w:pPr>
            <w:r w:rsidRPr="00856E9E">
              <w:rPr>
                <w:lang w:eastAsia="zh-TW"/>
              </w:rPr>
              <mc:AlternateContent>
                <mc:Choice Requires="wps">
                  <w:drawing>
                    <wp:inline distT="0" distB="0" distL="0" distR="0" wp14:anchorId="7DC6D06D" wp14:editId="4F36E5CD">
                      <wp:extent cx="180000" cy="180000"/>
                      <wp:effectExtent l="0" t="0" r="0" b="0"/>
                      <wp:docPr id="300" name="Freeform: Shape 30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234120D4" id="Freeform: Shape 30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A7B7CB5" w14:textId="60DCD4B8" w:rsidR="007849A1" w:rsidRPr="00D94EA6" w:rsidRDefault="00336873" w:rsidP="00F02124">
            <w:pPr>
              <w:pStyle w:val="Infobullet"/>
              <w:rPr>
                <w:rFonts w:cs="Arial"/>
                <w:color w:val="auto"/>
                <w:szCs w:val="18"/>
              </w:rPr>
            </w:pPr>
            <w:r w:rsidRPr="00D06471">
              <w:rPr>
                <w:rFonts w:cs="Arial"/>
                <w:szCs w:val="18"/>
              </w:rPr>
              <w:t>Customer refers</w:t>
            </w:r>
            <w:r w:rsidRPr="00D06471">
              <w:rPr>
                <w:rFonts w:cs="Arial"/>
                <w:color w:val="auto"/>
                <w:szCs w:val="18"/>
              </w:rPr>
              <w:t xml:space="preserve"> to the original energy saver</w:t>
            </w:r>
            <w:r w:rsidR="00E87D37">
              <w:rPr>
                <w:rFonts w:cs="Arial"/>
                <w:color w:val="auto"/>
                <w:szCs w:val="18"/>
              </w:rPr>
              <w:t>/capacity holder</w:t>
            </w:r>
            <w:r w:rsidRPr="00D06471">
              <w:rPr>
                <w:rFonts w:cs="Arial"/>
                <w:color w:val="auto"/>
                <w:szCs w:val="18"/>
              </w:rPr>
              <w:t xml:space="preserve"> who nominate</w:t>
            </w:r>
            <w:r w:rsidR="00BD51DF">
              <w:rPr>
                <w:rFonts w:cs="Arial"/>
                <w:color w:val="auto"/>
                <w:szCs w:val="18"/>
              </w:rPr>
              <w:t>s</w:t>
            </w:r>
            <w:r w:rsidRPr="00D06471">
              <w:rPr>
                <w:rFonts w:cs="Arial"/>
                <w:color w:val="auto"/>
                <w:szCs w:val="18"/>
              </w:rPr>
              <w:t xml:space="preserve"> the ACP as the energy saver</w:t>
            </w:r>
            <w:r w:rsidR="00740D11">
              <w:rPr>
                <w:rFonts w:cs="Arial"/>
                <w:color w:val="auto"/>
                <w:szCs w:val="18"/>
              </w:rPr>
              <w:t>/capacity holder</w:t>
            </w:r>
            <w:r w:rsidRPr="00D06471">
              <w:rPr>
                <w:rFonts w:cs="Arial"/>
                <w:color w:val="auto"/>
                <w:szCs w:val="18"/>
              </w:rPr>
              <w:t xml:space="preserve"> for the purposes of creating </w:t>
            </w:r>
            <w:r w:rsidR="00097A01">
              <w:rPr>
                <w:rFonts w:cs="Arial"/>
                <w:color w:val="auto"/>
                <w:szCs w:val="18"/>
              </w:rPr>
              <w:t>certificates</w:t>
            </w:r>
            <w:r>
              <w:rPr>
                <w:rFonts w:cs="Arial"/>
                <w:color w:val="auto"/>
                <w:szCs w:val="18"/>
              </w:rPr>
              <w:t xml:space="preserve">. </w:t>
            </w:r>
            <w:r>
              <w:t xml:space="preserve">If you </w:t>
            </w:r>
            <w:r w:rsidR="00C64217">
              <w:t xml:space="preserve">or your representatives </w:t>
            </w:r>
            <w:r>
              <w:t xml:space="preserve">will be implementing the </w:t>
            </w:r>
            <w:r w:rsidR="00097A01">
              <w:t>activity</w:t>
            </w:r>
            <w:r>
              <w:t xml:space="preserve"> for customers, you </w:t>
            </w:r>
            <w:r w:rsidR="00E11595">
              <w:t xml:space="preserve">and your representatives </w:t>
            </w:r>
            <w:r>
              <w:t xml:space="preserve">must have documented </w:t>
            </w:r>
            <w:r w:rsidR="00451F9E">
              <w:t>customer engagement and complaints handling processes and procedures</w:t>
            </w:r>
            <w:r w:rsidR="00AB3C23">
              <w:t xml:space="preserve">. </w:t>
            </w:r>
          </w:p>
        </w:tc>
      </w:tr>
    </w:tbl>
    <w:p w14:paraId="72C799AE" w14:textId="632BEA3A" w:rsidR="00400CB8" w:rsidRDefault="00400CB8" w:rsidP="00400CB8">
      <w:pPr>
        <w:pStyle w:val="Heading4nonumber"/>
      </w:pPr>
      <w:bookmarkStart w:id="2" w:name="_Hlk82435714"/>
      <w:r>
        <w:t xml:space="preserve">Will you be </w:t>
      </w:r>
      <w:r w:rsidRPr="00400CB8">
        <w:t xml:space="preserve">implementing the </w:t>
      </w:r>
      <w:r w:rsidR="00097A01">
        <w:rPr>
          <w:rFonts w:cs="Arial"/>
          <w:color w:val="auto"/>
        </w:rPr>
        <w:t>activity</w:t>
      </w:r>
      <w:r w:rsidR="00097A01" w:rsidRPr="00400CB8" w:rsidDel="00097A01">
        <w:t xml:space="preserve"> </w:t>
      </w:r>
      <w:r w:rsidRPr="00400CB8">
        <w:t>for customer</w:t>
      </w:r>
      <w:r>
        <w: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400CB8" w:rsidRPr="00FF34AC" w14:paraId="3E28E0CA" w14:textId="77777777" w:rsidTr="00702480">
        <w:tc>
          <w:tcPr>
            <w:tcW w:w="426" w:type="dxa"/>
          </w:tcPr>
          <w:p w14:paraId="6E5F98D3" w14:textId="77777777" w:rsidR="00400CB8" w:rsidRPr="009335F5" w:rsidRDefault="00400CB8" w:rsidP="00702480">
            <w:pPr>
              <w:pStyle w:val="Icon"/>
            </w:pPr>
            <w:r w:rsidRPr="00E7444F">
              <w:rPr>
                <w:lang w:eastAsia="zh-TW"/>
              </w:rPr>
              <mc:AlternateContent>
                <mc:Choice Requires="wps">
                  <w:drawing>
                    <wp:inline distT="0" distB="0" distL="0" distR="0" wp14:anchorId="45A2DC4F" wp14:editId="13EA92F3">
                      <wp:extent cx="162000" cy="162000"/>
                      <wp:effectExtent l="0" t="0" r="9525" b="9525"/>
                      <wp:docPr id="472" name="Freeform: Shape 47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2E1141B" id="Freeform: Shape 47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476D727" w14:textId="77777777" w:rsidR="00400CB8" w:rsidRPr="00FF34AC" w:rsidRDefault="00400CB8" w:rsidP="00702480">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400CB8" w14:paraId="713D94BE" w14:textId="77777777" w:rsidTr="00702480">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41447542" w14:textId="07EDE91F" w:rsidR="00400CB8" w:rsidRPr="00B11F27" w:rsidRDefault="00400CB8" w:rsidP="00702480">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7A533093" w14:textId="628DFB41" w:rsidR="00400CB8" w:rsidRPr="00B11F27" w:rsidRDefault="0009421E" w:rsidP="00702480">
            <w:pPr>
              <w:pStyle w:val="TableTextEntries"/>
              <w:keepNext/>
              <w:jc w:val="center"/>
            </w:pPr>
            <w:sdt>
              <w:sdtPr>
                <w:id w:val="241461510"/>
                <w14:checkbox>
                  <w14:checked w14:val="0"/>
                  <w14:checkedState w14:val="2612" w14:font="MS Gothic"/>
                  <w14:uncheckedState w14:val="2610" w14:font="MS Gothic"/>
                </w14:checkbox>
              </w:sdtPr>
              <w:sdtEndPr/>
              <w:sdtContent>
                <w:r w:rsidR="00AA2A16">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47B822B" w14:textId="09F1BCA6" w:rsidR="00400CB8" w:rsidRPr="00AA3410" w:rsidRDefault="00400CB8" w:rsidP="004746F3">
            <w:pPr>
              <w:pStyle w:val="TableTextEntries"/>
              <w:keepNext/>
            </w:pPr>
            <w:r w:rsidRPr="00AA3410">
              <w:sym w:font="Wingdings" w:char="F0E0"/>
            </w:r>
            <w:r w:rsidRPr="00AA3410">
              <w:t xml:space="preserve"> Go to </w:t>
            </w:r>
            <w:r w:rsidR="007D2F2E">
              <w:t xml:space="preserve"> next section</w:t>
            </w:r>
            <w:r w:rsidR="00343724">
              <w:t>: Managing Representatives</w:t>
            </w:r>
          </w:p>
        </w:tc>
      </w:tr>
      <w:tr w:rsidR="00400CB8" w14:paraId="72B9313D" w14:textId="77777777" w:rsidTr="00702480">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62803728" w14:textId="6778EAED" w:rsidR="00400CB8" w:rsidRPr="00B11F27" w:rsidRDefault="00400CB8" w:rsidP="00702480">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6BD0D65D" w14:textId="77777777" w:rsidR="00400CB8" w:rsidRPr="00B11F27" w:rsidRDefault="0009421E" w:rsidP="00702480">
            <w:pPr>
              <w:pStyle w:val="TableTextEntries"/>
              <w:jc w:val="center"/>
            </w:pPr>
            <w:sdt>
              <w:sdtPr>
                <w:id w:val="1856300357"/>
                <w14:checkbox>
                  <w14:checked w14:val="0"/>
                  <w14:checkedState w14:val="2612" w14:font="MS Gothic"/>
                  <w14:uncheckedState w14:val="2610" w14:font="MS Gothic"/>
                </w14:checkbox>
              </w:sdtPr>
              <w:sdtEndPr/>
              <w:sdtContent>
                <w:r w:rsidR="00400CB8">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5BCB003" w14:textId="04960E7E" w:rsidR="00400CB8" w:rsidRPr="00AA3410" w:rsidRDefault="00400CB8" w:rsidP="00702480">
            <w:pPr>
              <w:pStyle w:val="TableTextEntries"/>
            </w:pPr>
            <w:r w:rsidRPr="00AA3410">
              <w:sym w:font="Wingdings" w:char="F0E2"/>
            </w:r>
            <w:r w:rsidRPr="00AA3410">
              <w:t xml:space="preserve"> </w:t>
            </w:r>
            <w:r w:rsidR="00C96B13">
              <w:t>Provide the information below</w:t>
            </w:r>
          </w:p>
        </w:tc>
      </w:tr>
    </w:tbl>
    <w:bookmarkEnd w:id="2"/>
    <w:p w14:paraId="717A1344" w14:textId="7C1238C3" w:rsidR="00135D9A" w:rsidRDefault="00B330CC" w:rsidP="00135D9A">
      <w:pPr>
        <w:pStyle w:val="Heading4nonumber"/>
      </w:pPr>
      <w:r>
        <w:lastRenderedPageBreak/>
        <w:t>Will</w:t>
      </w:r>
      <w:r w:rsidR="00E20A0F">
        <w:t xml:space="preserve"> your customer engagement process</w:t>
      </w:r>
      <w:r w:rsidR="002E37F3">
        <w:t>es</w:t>
      </w:r>
      <w:r w:rsidR="00E20A0F">
        <w:t xml:space="preserve"> </w:t>
      </w:r>
      <w:r>
        <w:t xml:space="preserve">be </w:t>
      </w:r>
      <w:r w:rsidR="00E20A0F">
        <w:t>the same as your existing accreditation(s)</w:t>
      </w:r>
      <w:r w:rsidR="00833EBC">
        <w:t xml:space="preserve"> and have these been audited under </w:t>
      </w:r>
      <w:r w:rsidR="00097A01">
        <w:t xml:space="preserve">either </w:t>
      </w:r>
      <w:r w:rsidR="00833EBC">
        <w:t>the ESS</w:t>
      </w:r>
      <w:r w:rsidR="0020682B">
        <w:t xml:space="preserve"> or PDRS</w:t>
      </w:r>
      <w:r w:rsidR="00E20A0F">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135D9A" w:rsidRPr="00FF34AC" w14:paraId="2450FEB0" w14:textId="77777777" w:rsidTr="00702480">
        <w:tc>
          <w:tcPr>
            <w:tcW w:w="426" w:type="dxa"/>
          </w:tcPr>
          <w:p w14:paraId="734206F8" w14:textId="77777777" w:rsidR="00135D9A" w:rsidRPr="009335F5" w:rsidRDefault="00135D9A" w:rsidP="00702480">
            <w:pPr>
              <w:pStyle w:val="Icon"/>
            </w:pPr>
            <w:r w:rsidRPr="00E7444F">
              <w:rPr>
                <w:lang w:eastAsia="zh-TW"/>
              </w:rPr>
              <mc:AlternateContent>
                <mc:Choice Requires="wps">
                  <w:drawing>
                    <wp:inline distT="0" distB="0" distL="0" distR="0" wp14:anchorId="4D14DBA9" wp14:editId="343BC2D4">
                      <wp:extent cx="162000" cy="162000"/>
                      <wp:effectExtent l="0" t="0" r="9525" b="9525"/>
                      <wp:docPr id="458" name="Freeform: Shape 458"/>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1F57E25C" id="Freeform: Shape 45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47124E41" w14:textId="77777777" w:rsidR="00135D9A" w:rsidRPr="00FF34AC" w:rsidRDefault="00135D9A" w:rsidP="00702480">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135D9A" w14:paraId="12F15546" w14:textId="77777777" w:rsidTr="00702480">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52476F11" w14:textId="6946288D" w:rsidR="00135D9A" w:rsidRPr="00B11F27" w:rsidRDefault="00E20A0F" w:rsidP="00702480">
            <w:pPr>
              <w:pStyle w:val="TableTextEntries"/>
              <w:keepNext/>
            </w:pPr>
            <w:r>
              <w:t>Yes</w:t>
            </w:r>
          </w:p>
        </w:tc>
        <w:tc>
          <w:tcPr>
            <w:tcW w:w="992" w:type="dxa"/>
            <w:tcBorders>
              <w:top w:val="nil"/>
              <w:left w:val="single" w:sz="24" w:space="0" w:color="ECE9E7" w:themeColor="background2"/>
              <w:bottom w:val="single" w:sz="8" w:space="0" w:color="989891"/>
              <w:right w:val="single" w:sz="8" w:space="0" w:color="989891"/>
            </w:tcBorders>
            <w:vAlign w:val="center"/>
          </w:tcPr>
          <w:p w14:paraId="197CC3CF" w14:textId="77777777" w:rsidR="00135D9A" w:rsidRPr="00B11F27" w:rsidRDefault="0009421E" w:rsidP="00702480">
            <w:pPr>
              <w:pStyle w:val="TableTextEntries"/>
              <w:keepNext/>
              <w:jc w:val="center"/>
            </w:pPr>
            <w:sdt>
              <w:sdtPr>
                <w:id w:val="-1819418422"/>
                <w14:checkbox>
                  <w14:checked w14:val="0"/>
                  <w14:checkedState w14:val="2612" w14:font="MS Gothic"/>
                  <w14:uncheckedState w14:val="2610" w14:font="MS Gothic"/>
                </w14:checkbox>
              </w:sdtPr>
              <w:sdtEndPr/>
              <w:sdtContent>
                <w:r w:rsidR="00135D9A">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2708D80" w14:textId="19DED1D9" w:rsidR="00135D9A" w:rsidRPr="00AA3410" w:rsidRDefault="00135D9A" w:rsidP="00702480">
            <w:pPr>
              <w:pStyle w:val="TableTextEntries"/>
              <w:keepNext/>
            </w:pPr>
            <w:r w:rsidRPr="00AA3410">
              <w:sym w:font="Wingdings" w:char="F0E0"/>
            </w:r>
            <w:r w:rsidRPr="00AA3410">
              <w:t xml:space="preserve"> Go to </w:t>
            </w:r>
            <w:r w:rsidR="00E20A0F">
              <w:t xml:space="preserve">Question </w:t>
            </w:r>
            <w:r w:rsidR="00294A9A">
              <w:t>3</w:t>
            </w:r>
          </w:p>
        </w:tc>
      </w:tr>
      <w:tr w:rsidR="00135D9A" w14:paraId="0A146FE2" w14:textId="77777777" w:rsidTr="00702480">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4F6115E0" w14:textId="088FBE8F" w:rsidR="00135D9A" w:rsidRPr="00B11F27" w:rsidRDefault="00E20A0F" w:rsidP="00702480">
            <w:pPr>
              <w:pStyle w:val="TableTextEntries"/>
            </w:pPr>
            <w:r>
              <w:t>No</w:t>
            </w:r>
          </w:p>
        </w:tc>
        <w:tc>
          <w:tcPr>
            <w:tcW w:w="992" w:type="dxa"/>
            <w:tcBorders>
              <w:top w:val="single" w:sz="8" w:space="0" w:color="989891"/>
              <w:left w:val="single" w:sz="24" w:space="0" w:color="ECE9E7" w:themeColor="background2"/>
              <w:bottom w:val="nil"/>
              <w:right w:val="single" w:sz="8" w:space="0" w:color="989891"/>
            </w:tcBorders>
            <w:vAlign w:val="center"/>
          </w:tcPr>
          <w:p w14:paraId="5A911C19" w14:textId="77777777" w:rsidR="00135D9A" w:rsidRPr="00B11F27" w:rsidRDefault="0009421E" w:rsidP="00702480">
            <w:pPr>
              <w:pStyle w:val="TableTextEntries"/>
              <w:jc w:val="center"/>
            </w:pPr>
            <w:sdt>
              <w:sdtPr>
                <w:id w:val="495854909"/>
                <w14:checkbox>
                  <w14:checked w14:val="0"/>
                  <w14:checkedState w14:val="2612" w14:font="MS Gothic"/>
                  <w14:uncheckedState w14:val="2610" w14:font="MS Gothic"/>
                </w14:checkbox>
              </w:sdtPr>
              <w:sdtEndPr/>
              <w:sdtContent>
                <w:r w:rsidR="00135D9A">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0BEFD03D" w14:textId="701AE81B" w:rsidR="00135D9A" w:rsidRPr="00AA3410" w:rsidRDefault="00135D9A" w:rsidP="00702480">
            <w:pPr>
              <w:pStyle w:val="TableTextEntries"/>
            </w:pPr>
            <w:r w:rsidRPr="00AA3410">
              <w:sym w:font="Wingdings" w:char="F0E2"/>
            </w:r>
            <w:r w:rsidRPr="00AA3410">
              <w:t xml:space="preserve"> </w:t>
            </w:r>
            <w:r w:rsidR="00F75B28">
              <w:t>Provide the information</w:t>
            </w:r>
            <w:r w:rsidR="00FD71F7">
              <w:t xml:space="preserve"> below</w:t>
            </w:r>
          </w:p>
        </w:tc>
      </w:tr>
    </w:tbl>
    <w:p w14:paraId="3779C16C" w14:textId="6A64D49F" w:rsidR="00135D9A" w:rsidRDefault="00135D9A" w:rsidP="00E20A0F">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B7359D" w:rsidRPr="00FF34AC" w14:paraId="6B86A673" w14:textId="77777777" w:rsidTr="00702480">
        <w:tc>
          <w:tcPr>
            <w:tcW w:w="426" w:type="dxa"/>
          </w:tcPr>
          <w:p w14:paraId="154AB6DC" w14:textId="35BEF85B" w:rsidR="00B7359D" w:rsidRPr="00856E9E" w:rsidRDefault="007849A1" w:rsidP="00702480">
            <w:pPr>
              <w:pStyle w:val="Icon"/>
            </w:pPr>
            <w:r w:rsidRPr="00856E9E">
              <w:rPr>
                <w:lang w:eastAsia="zh-TW"/>
              </w:rPr>
              <mc:AlternateContent>
                <mc:Choice Requires="wps">
                  <w:drawing>
                    <wp:inline distT="0" distB="0" distL="0" distR="0" wp14:anchorId="7A4A8310" wp14:editId="1792EC02">
                      <wp:extent cx="180000" cy="180000"/>
                      <wp:effectExtent l="0" t="0" r="0" b="0"/>
                      <wp:docPr id="471" name="Freeform: Shape 471"/>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1A688B1" id="Freeform: Shape 471"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AA262B8" w14:textId="5E0D1AE5" w:rsidR="007A2937" w:rsidRDefault="00B7359D" w:rsidP="006F5605">
            <w:pPr>
              <w:pStyle w:val="Infobullet"/>
              <w:keepLines w:val="0"/>
              <w:rPr>
                <w:color w:val="auto"/>
              </w:rPr>
            </w:pPr>
            <w:r>
              <w:t>You must d</w:t>
            </w:r>
            <w:r w:rsidRPr="00CE0590">
              <w:t>emonstrate h</w:t>
            </w:r>
            <w:r w:rsidRPr="00CE0590">
              <w:rPr>
                <w:color w:val="auto"/>
              </w:rPr>
              <w:t xml:space="preserve">ow you </w:t>
            </w:r>
            <w:r w:rsidR="00131FED">
              <w:rPr>
                <w:color w:val="auto"/>
              </w:rPr>
              <w:t xml:space="preserve">and your representatives </w:t>
            </w:r>
            <w:r w:rsidRPr="00CE0590">
              <w:rPr>
                <w:color w:val="auto"/>
              </w:rPr>
              <w:t xml:space="preserve">will meet requirements </w:t>
            </w:r>
            <w:r w:rsidR="007A2937">
              <w:rPr>
                <w:color w:val="auto"/>
              </w:rPr>
              <w:t>for customer engagement. If your application is successful</w:t>
            </w:r>
            <w:r w:rsidR="00C93FE6">
              <w:rPr>
                <w:color w:val="auto"/>
              </w:rPr>
              <w:t>,</w:t>
            </w:r>
            <w:r w:rsidR="007A2937">
              <w:rPr>
                <w:color w:val="auto"/>
              </w:rPr>
              <w:t xml:space="preserve"> your accreditation notice will likely include conditions requiring you to meet </w:t>
            </w:r>
            <w:r w:rsidR="0070552B">
              <w:rPr>
                <w:color w:val="auto"/>
              </w:rPr>
              <w:t>customer engagement</w:t>
            </w:r>
            <w:r w:rsidR="007A2937">
              <w:rPr>
                <w:color w:val="auto"/>
              </w:rPr>
              <w:t xml:space="preserve"> requirement</w:t>
            </w:r>
            <w:r w:rsidR="00181BB7">
              <w:rPr>
                <w:color w:val="auto"/>
              </w:rPr>
              <w:t>s</w:t>
            </w:r>
            <w:r w:rsidR="006A3FA2">
              <w:rPr>
                <w:color w:val="auto"/>
              </w:rPr>
              <w:t>.</w:t>
            </w:r>
            <w:r w:rsidR="003A5CC9">
              <w:rPr>
                <w:color w:val="auto"/>
              </w:rPr>
              <w:t xml:space="preserve"> </w:t>
            </w:r>
            <w:r w:rsidR="001F32F8">
              <w:rPr>
                <w:color w:val="auto"/>
              </w:rPr>
              <w:t>These</w:t>
            </w:r>
            <w:r w:rsidR="00C41339">
              <w:rPr>
                <w:color w:val="auto"/>
              </w:rPr>
              <w:t xml:space="preserve"> are described in</w:t>
            </w:r>
            <w:r w:rsidR="003A5CC9">
              <w:rPr>
                <w:color w:val="auto"/>
              </w:rPr>
              <w:t>:</w:t>
            </w:r>
          </w:p>
          <w:p w14:paraId="2FA02EB8" w14:textId="43C777BB" w:rsidR="007A2937" w:rsidRPr="00634724" w:rsidRDefault="007A2937" w:rsidP="006F5605">
            <w:pPr>
              <w:pStyle w:val="Infobullet"/>
              <w:keepLines w:val="0"/>
              <w:spacing w:after="0"/>
              <w:rPr>
                <w:rStyle w:val="Hyperlink"/>
                <w:rFonts w:cs="Arial"/>
              </w:rPr>
            </w:pPr>
            <w:r w:rsidRPr="00634724">
              <w:rPr>
                <w:b/>
                <w:bCs/>
                <w:color w:val="auto"/>
              </w:rPr>
              <w:t>ESS:</w:t>
            </w:r>
            <w:r w:rsidRPr="00634724">
              <w:rPr>
                <w:color w:val="auto"/>
              </w:rPr>
              <w:t xml:space="preserve"> S</w:t>
            </w:r>
            <w:r w:rsidR="00B7359D" w:rsidRPr="00634724">
              <w:rPr>
                <w:color w:val="auto"/>
              </w:rPr>
              <w:t>ection 1.4 and Table</w:t>
            </w:r>
            <w:r w:rsidR="008066CE" w:rsidRPr="00634724">
              <w:rPr>
                <w:color w:val="auto"/>
              </w:rPr>
              <w:t> </w:t>
            </w:r>
            <w:r w:rsidR="00B7359D" w:rsidRPr="00634724">
              <w:rPr>
                <w:color w:val="auto"/>
              </w:rPr>
              <w:t xml:space="preserve">4 of the </w:t>
            </w:r>
            <w:hyperlink r:id="rId27" w:history="1">
              <w:r w:rsidR="00B7359D" w:rsidRPr="00634724">
                <w:rPr>
                  <w:rStyle w:val="Hyperlink"/>
                  <w:rFonts w:cs="Arial"/>
                </w:rPr>
                <w:t>Minimum requirements of conduct (Notice 01/2013)</w:t>
              </w:r>
            </w:hyperlink>
            <w:r w:rsidR="00B7359D" w:rsidRPr="00634724">
              <w:rPr>
                <w:rStyle w:val="Hyperlink"/>
                <w:rFonts w:cs="Arial"/>
              </w:rPr>
              <w:t xml:space="preserve">. </w:t>
            </w:r>
          </w:p>
          <w:p w14:paraId="6E55C580" w14:textId="4FFC13ED" w:rsidR="00B7359D" w:rsidRPr="00D94EA6" w:rsidRDefault="00F17730" w:rsidP="006F5605">
            <w:pPr>
              <w:pStyle w:val="Infobullet"/>
              <w:keepLines w:val="0"/>
              <w:rPr>
                <w:rFonts w:cs="Arial"/>
                <w:color w:val="00408A"/>
              </w:rPr>
            </w:pPr>
            <w:r w:rsidRPr="00634724">
              <w:rPr>
                <w:b/>
                <w:bCs/>
                <w:color w:val="auto"/>
              </w:rPr>
              <w:t>PDRS</w:t>
            </w:r>
            <w:r w:rsidRPr="00634724">
              <w:rPr>
                <w:color w:val="auto"/>
              </w:rPr>
              <w:t xml:space="preserve">: </w:t>
            </w:r>
            <w:r w:rsidR="008E5515" w:rsidRPr="00634724">
              <w:rPr>
                <w:color w:val="auto"/>
              </w:rPr>
              <w:t xml:space="preserve">Section </w:t>
            </w:r>
            <w:r w:rsidR="00787B30">
              <w:rPr>
                <w:color w:val="auto"/>
              </w:rPr>
              <w:t>3</w:t>
            </w:r>
            <w:r w:rsidR="008E5515" w:rsidRPr="00634724">
              <w:rPr>
                <w:color w:val="auto"/>
              </w:rPr>
              <w:t>.</w:t>
            </w:r>
            <w:r w:rsidR="0081326D">
              <w:rPr>
                <w:color w:val="auto"/>
              </w:rPr>
              <w:t>3</w:t>
            </w:r>
            <w:r w:rsidR="008E5515" w:rsidRPr="00634724">
              <w:rPr>
                <w:color w:val="auto"/>
              </w:rPr>
              <w:t>.2 and Table </w:t>
            </w:r>
            <w:r w:rsidR="00787B30">
              <w:rPr>
                <w:color w:val="auto"/>
              </w:rPr>
              <w:t>3</w:t>
            </w:r>
            <w:r w:rsidR="008E5515" w:rsidRPr="00634724">
              <w:rPr>
                <w:color w:val="auto"/>
              </w:rPr>
              <w:t xml:space="preserve">.2 of the </w:t>
            </w:r>
            <w:hyperlink r:id="rId28" w:history="1">
              <w:r w:rsidR="00D75B33" w:rsidRPr="00634724">
                <w:rPr>
                  <w:rStyle w:val="Hyperlink"/>
                </w:rPr>
                <w:t xml:space="preserve">PDRS </w:t>
              </w:r>
              <w:r w:rsidR="00893505" w:rsidRPr="00634724">
                <w:rPr>
                  <w:rStyle w:val="Hyperlink"/>
                </w:rPr>
                <w:t>M</w:t>
              </w:r>
              <w:r w:rsidR="008E5515" w:rsidRPr="00634724">
                <w:rPr>
                  <w:rStyle w:val="Hyperlink"/>
                </w:rPr>
                <w:t>ethod Guide</w:t>
              </w:r>
            </w:hyperlink>
            <w:r w:rsidR="008E5515" w:rsidRPr="00634724">
              <w:rPr>
                <w:color w:val="auto"/>
              </w:rPr>
              <w:t>.</w:t>
            </w:r>
          </w:p>
        </w:tc>
      </w:tr>
      <w:tr w:rsidR="00B7359D" w:rsidRPr="00FF34AC" w14:paraId="2C09B970" w14:textId="77777777" w:rsidTr="00702480">
        <w:tc>
          <w:tcPr>
            <w:tcW w:w="426" w:type="dxa"/>
          </w:tcPr>
          <w:p w14:paraId="27AC79CC" w14:textId="77777777" w:rsidR="00B7359D" w:rsidRPr="00856E9E" w:rsidRDefault="00B7359D" w:rsidP="00702480">
            <w:pPr>
              <w:pStyle w:val="Icon"/>
            </w:pPr>
          </w:p>
        </w:tc>
        <w:tc>
          <w:tcPr>
            <w:tcW w:w="8646" w:type="dxa"/>
          </w:tcPr>
          <w:p w14:paraId="1EC94FDE" w14:textId="3D827CDC" w:rsidR="00B7359D" w:rsidRPr="00D06471" w:rsidRDefault="00336873" w:rsidP="006F5605">
            <w:pPr>
              <w:pStyle w:val="Infobullet"/>
              <w:keepLines w:val="0"/>
              <w:rPr>
                <w:rFonts w:cs="Arial"/>
                <w:szCs w:val="18"/>
              </w:rPr>
            </w:pPr>
            <w:r>
              <w:rPr>
                <w:rFonts w:cs="Arial"/>
                <w:color w:val="auto"/>
                <w:szCs w:val="18"/>
              </w:rPr>
              <w:t>For some methods</w:t>
            </w:r>
            <w:r w:rsidR="001F4DB7">
              <w:rPr>
                <w:rFonts w:cs="Arial"/>
                <w:color w:val="auto"/>
                <w:szCs w:val="18"/>
              </w:rPr>
              <w:t>/activities</w:t>
            </w:r>
            <w:r>
              <w:rPr>
                <w:rFonts w:cs="Arial"/>
                <w:color w:val="auto"/>
                <w:szCs w:val="18"/>
              </w:rPr>
              <w:t xml:space="preserve">, ACPs </w:t>
            </w:r>
            <w:r w:rsidRPr="00D06471">
              <w:rPr>
                <w:rFonts w:cs="Arial"/>
                <w:color w:val="auto"/>
                <w:szCs w:val="18"/>
              </w:rPr>
              <w:t xml:space="preserve">must provide </w:t>
            </w:r>
            <w:r>
              <w:rPr>
                <w:rFonts w:cs="Arial"/>
                <w:color w:val="auto"/>
                <w:szCs w:val="18"/>
              </w:rPr>
              <w:t xml:space="preserve">a fact sheet </w:t>
            </w:r>
            <w:r w:rsidRPr="00D06471">
              <w:rPr>
                <w:rFonts w:cs="Arial"/>
                <w:color w:val="auto"/>
                <w:szCs w:val="18"/>
              </w:rPr>
              <w:t xml:space="preserve">to </w:t>
            </w:r>
            <w:r>
              <w:rPr>
                <w:rFonts w:cs="Arial"/>
                <w:color w:val="auto"/>
                <w:szCs w:val="18"/>
              </w:rPr>
              <w:t>their</w:t>
            </w:r>
            <w:r w:rsidRPr="00D06471">
              <w:rPr>
                <w:rFonts w:cs="Arial"/>
                <w:szCs w:val="18"/>
              </w:rPr>
              <w:t xml:space="preserve"> customers.</w:t>
            </w:r>
            <w:r>
              <w:rPr>
                <w:rFonts w:cs="Arial"/>
                <w:szCs w:val="18"/>
              </w:rPr>
              <w:t xml:space="preserve"> See the </w:t>
            </w:r>
            <w:hyperlink r:id="rId29" w:history="1">
              <w:r w:rsidR="0097414F" w:rsidRPr="00786CE8">
                <w:rPr>
                  <w:rStyle w:val="Hyperlink"/>
                  <w:rFonts w:cs="Arial"/>
                  <w:szCs w:val="18"/>
                </w:rPr>
                <w:t>Method Guide</w:t>
              </w:r>
            </w:hyperlink>
            <w:r>
              <w:rPr>
                <w:rFonts w:cs="Arial"/>
                <w:szCs w:val="18"/>
              </w:rPr>
              <w:t xml:space="preserve"> for </w:t>
            </w:r>
            <w:r w:rsidR="00BE5632">
              <w:rPr>
                <w:rFonts w:cs="Arial"/>
                <w:szCs w:val="18"/>
              </w:rPr>
              <w:t>requirements</w:t>
            </w:r>
            <w:r>
              <w:rPr>
                <w:rFonts w:cs="Arial"/>
                <w:szCs w:val="18"/>
              </w:rPr>
              <w:t>.</w:t>
            </w:r>
          </w:p>
        </w:tc>
      </w:tr>
      <w:tr w:rsidR="006D50FA" w:rsidRPr="00FF34AC" w14:paraId="1EF73F80" w14:textId="77777777" w:rsidTr="00B466C8">
        <w:tc>
          <w:tcPr>
            <w:tcW w:w="426" w:type="dxa"/>
          </w:tcPr>
          <w:p w14:paraId="5AE985A7" w14:textId="77777777" w:rsidR="006D50FA" w:rsidRPr="0078558E" w:rsidRDefault="006D50FA" w:rsidP="00B466C8">
            <w:pPr>
              <w:pStyle w:val="Icon"/>
              <w:spacing w:before="80"/>
            </w:pPr>
            <w:r w:rsidRPr="004A60FC">
              <w:rPr>
                <w:lang w:eastAsia="zh-TW"/>
              </w:rPr>
              <mc:AlternateContent>
                <mc:Choice Requires="wps">
                  <w:drawing>
                    <wp:inline distT="0" distB="0" distL="0" distR="0" wp14:anchorId="1C005EE7" wp14:editId="5545754B">
                      <wp:extent cx="144000" cy="180000"/>
                      <wp:effectExtent l="0" t="0" r="8890" b="0"/>
                      <wp:docPr id="1530599373" name="Freeform: Shape 1530599373"/>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5A4AC713" w14:textId="77777777" w:rsidR="006D50FA" w:rsidRDefault="006D50FA" w:rsidP="006D50FA">
                                  <w:pPr>
                                    <w:jc w:val="center"/>
                                  </w:pPr>
                                  <w:r>
                                    <w:t>0.</w:t>
                                  </w:r>
                                </w:p>
                              </w:txbxContent>
                            </wps:txbx>
                            <wps:bodyPr rtlCol="0" anchor="ctr"/>
                          </wps:wsp>
                        </a:graphicData>
                      </a:graphic>
                    </wp:inline>
                  </w:drawing>
                </mc:Choice>
                <mc:Fallback>
                  <w:pict>
                    <v:shape w14:anchorId="1C005EE7" id="Freeform: Shape 1530599373"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5A4AC713" w14:textId="77777777" w:rsidR="006D50FA" w:rsidRDefault="006D50FA" w:rsidP="006D50FA">
                            <w:pPr>
                              <w:jc w:val="center"/>
                            </w:pPr>
                            <w:r>
                              <w:t>0.</w:t>
                            </w:r>
                          </w:p>
                        </w:txbxContent>
                      </v:textbox>
                      <w10:anchorlock/>
                    </v:shape>
                  </w:pict>
                </mc:Fallback>
              </mc:AlternateContent>
            </w:r>
          </w:p>
        </w:tc>
        <w:tc>
          <w:tcPr>
            <w:tcW w:w="8646" w:type="dxa"/>
          </w:tcPr>
          <w:p w14:paraId="4BB94E22" w14:textId="77777777" w:rsidR="006D50FA" w:rsidRPr="00FF34AC" w:rsidRDefault="006D50FA" w:rsidP="00B466C8">
            <w:pPr>
              <w:pStyle w:val="Attachmentbullet"/>
            </w:pPr>
            <w:r w:rsidRPr="00A677AD">
              <w:rPr>
                <w:rFonts w:cs="Arial"/>
                <w:color w:val="auto"/>
                <w:szCs w:val="18"/>
              </w:rPr>
              <w:t xml:space="preserve">Attach your </w:t>
            </w:r>
            <w:r w:rsidRPr="00F33B6A">
              <w:rPr>
                <w:rFonts w:cs="Arial"/>
                <w:color w:val="auto"/>
                <w:szCs w:val="18"/>
              </w:rPr>
              <w:t>documented customer engagement processe</w:t>
            </w:r>
            <w:r>
              <w:rPr>
                <w:rFonts w:cs="Arial"/>
                <w:color w:val="auto"/>
                <w:szCs w:val="18"/>
              </w:rPr>
              <w:t>s, ensuring these meet the requirements described above.</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6D50FA" w14:paraId="6F369509" w14:textId="77777777" w:rsidTr="00B466C8">
        <w:trPr>
          <w:cantSplit/>
        </w:trPr>
        <w:tc>
          <w:tcPr>
            <w:tcW w:w="3119" w:type="dxa"/>
            <w:tcBorders>
              <w:right w:val="single" w:sz="24" w:space="0" w:color="ECE9E7" w:themeColor="background2"/>
            </w:tcBorders>
            <w:shd w:val="clear" w:color="auto" w:fill="E2EAF6"/>
          </w:tcPr>
          <w:p w14:paraId="0E4BE07A" w14:textId="77777777" w:rsidR="006D50FA" w:rsidRPr="00680C7F" w:rsidRDefault="006D50FA" w:rsidP="00B466C8">
            <w:pPr>
              <w:pStyle w:val="TableTextEntries"/>
            </w:pPr>
            <w:r w:rsidRPr="005354C6">
              <w:t xml:space="preserve">File name – </w:t>
            </w:r>
            <w:r>
              <w:t>Customer engagement</w:t>
            </w:r>
            <w:r w:rsidRPr="00725967">
              <w:t>:</w:t>
            </w:r>
          </w:p>
        </w:tc>
        <w:tc>
          <w:tcPr>
            <w:tcW w:w="5954" w:type="dxa"/>
            <w:tcBorders>
              <w:left w:val="single" w:sz="24" w:space="0" w:color="ECE9E7" w:themeColor="background2"/>
            </w:tcBorders>
          </w:tcPr>
          <w:p w14:paraId="0FEF6D08" w14:textId="77777777" w:rsidR="006D50FA" w:rsidRDefault="0009421E" w:rsidP="00B466C8">
            <w:pPr>
              <w:pStyle w:val="TableTextEntries"/>
            </w:pPr>
            <w:sdt>
              <w:sdtPr>
                <w:rPr>
                  <w:rFonts w:cs="Arial"/>
                  <w:color w:val="auto"/>
                  <w:sz w:val="18"/>
                  <w:szCs w:val="18"/>
                </w:rPr>
                <w:id w:val="1256863808"/>
                <w:placeholder>
                  <w:docPart w:val="8B72A8B2B1E644C3AE588F5D4F426BDF"/>
                </w:placeholder>
              </w:sdtPr>
              <w:sdtEndPr/>
              <w:sdtContent>
                <w:sdt>
                  <w:sdtPr>
                    <w:id w:val="937945401"/>
                    <w:placeholder>
                      <w:docPart w:val="72E97B619C1941908D8DAEBAC10AEDAB"/>
                    </w:placeholder>
                    <w:showingPlcHdr/>
                  </w:sdtPr>
                  <w:sdtEndPr/>
                  <w:sdtContent>
                    <w:r w:rsidR="006D50FA" w:rsidRPr="00867D41">
                      <w:t>Click here to enter text</w:t>
                    </w:r>
                  </w:sdtContent>
                </w:sdt>
              </w:sdtContent>
            </w:sdt>
          </w:p>
        </w:tc>
      </w:tr>
    </w:tbl>
    <w:p w14:paraId="19B2943E" w14:textId="17448D21" w:rsidR="00D61623" w:rsidRDefault="001550BF" w:rsidP="00725967">
      <w:pPr>
        <w:pStyle w:val="Heading4"/>
      </w:pPr>
      <w:r>
        <w:t>Nomination as the energy saver</w:t>
      </w:r>
      <w:r w:rsidR="000C0F8D" w:rsidRPr="00634724">
        <w:t>/capacity holder</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849A1" w:rsidRPr="00FF34AC" w14:paraId="021C021E" w14:textId="77777777" w:rsidTr="00702480">
        <w:tc>
          <w:tcPr>
            <w:tcW w:w="426" w:type="dxa"/>
          </w:tcPr>
          <w:p w14:paraId="289A52D1" w14:textId="77777777" w:rsidR="007849A1" w:rsidRPr="009335F5" w:rsidRDefault="007849A1" w:rsidP="00702480">
            <w:pPr>
              <w:pStyle w:val="Icon"/>
            </w:pPr>
            <w:r w:rsidRPr="00856E9E">
              <w:rPr>
                <w:lang w:eastAsia="zh-TW"/>
              </w:rPr>
              <mc:AlternateContent>
                <mc:Choice Requires="wps">
                  <w:drawing>
                    <wp:inline distT="0" distB="0" distL="0" distR="0" wp14:anchorId="72C10BA3" wp14:editId="72E86A04">
                      <wp:extent cx="180000" cy="180000"/>
                      <wp:effectExtent l="0" t="0" r="0" b="0"/>
                      <wp:docPr id="390" name="Freeform: Shape 3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5C93413" id="Freeform: Shape 3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2AB8986" w14:textId="29EBEA5A" w:rsidR="00C22FBA" w:rsidRDefault="00C4510D" w:rsidP="00855D00">
            <w:pPr>
              <w:pStyle w:val="Infobullet"/>
              <w:rPr>
                <w:rFonts w:cs="Arial"/>
                <w:color w:val="auto"/>
              </w:rPr>
            </w:pPr>
            <w:r w:rsidRPr="00BE5632">
              <w:t>You may need to be</w:t>
            </w:r>
            <w:r w:rsidR="007849A1" w:rsidRPr="00725967">
              <w:t xml:space="preserve"> nominated </w:t>
            </w:r>
            <w:r>
              <w:t xml:space="preserve">as the </w:t>
            </w:r>
            <w:r w:rsidR="007849A1" w:rsidRPr="00725967">
              <w:t>energy save</w:t>
            </w:r>
            <w:r w:rsidR="007849A1" w:rsidRPr="00634724">
              <w:t>r</w:t>
            </w:r>
            <w:r w:rsidR="006223A4" w:rsidRPr="00634724">
              <w:t>/capacity holder</w:t>
            </w:r>
            <w:r w:rsidR="007849A1" w:rsidRPr="00634724">
              <w:rPr>
                <w:rFonts w:cs="Arial"/>
                <w:color w:val="auto"/>
              </w:rPr>
              <w:t>.</w:t>
            </w:r>
            <w:r w:rsidR="00FD71F7">
              <w:rPr>
                <w:rFonts w:cs="Arial"/>
                <w:color w:val="auto"/>
              </w:rPr>
              <w:t xml:space="preserve"> </w:t>
            </w:r>
            <w:r w:rsidR="00E905F6">
              <w:rPr>
                <w:rFonts w:cs="Arial"/>
                <w:color w:val="auto"/>
              </w:rPr>
              <w:t xml:space="preserve">To </w:t>
            </w:r>
            <w:r w:rsidR="00E905F6" w:rsidRPr="00D06471">
              <w:rPr>
                <w:rFonts w:cs="Arial"/>
                <w:color w:val="auto"/>
              </w:rPr>
              <w:t xml:space="preserve">determine whether </w:t>
            </w:r>
            <w:r w:rsidR="00E905F6">
              <w:rPr>
                <w:rFonts w:cs="Arial"/>
                <w:color w:val="auto"/>
              </w:rPr>
              <w:t>nomination</w:t>
            </w:r>
            <w:r w:rsidR="00E905F6" w:rsidRPr="00D06471">
              <w:rPr>
                <w:rFonts w:cs="Arial"/>
                <w:color w:val="auto"/>
              </w:rPr>
              <w:t xml:space="preserve"> is required</w:t>
            </w:r>
            <w:r w:rsidR="00E905F6">
              <w:rPr>
                <w:rFonts w:cs="Arial"/>
                <w:color w:val="auto"/>
              </w:rPr>
              <w:t>, refer to:</w:t>
            </w:r>
          </w:p>
          <w:p w14:paraId="08448005" w14:textId="6CC31449" w:rsidR="00E905F6" w:rsidRPr="00634724" w:rsidRDefault="00C22FBA" w:rsidP="00E905F6">
            <w:pPr>
              <w:pStyle w:val="Infobullet"/>
              <w:spacing w:after="0"/>
              <w:rPr>
                <w:rFonts w:cs="Arial"/>
                <w:color w:val="auto"/>
              </w:rPr>
            </w:pPr>
            <w:r w:rsidRPr="00634724">
              <w:rPr>
                <w:rFonts w:cs="Arial"/>
                <w:b/>
                <w:bCs/>
                <w:color w:val="auto"/>
              </w:rPr>
              <w:t>ESS</w:t>
            </w:r>
            <w:r w:rsidRPr="00634724">
              <w:rPr>
                <w:rFonts w:cs="Arial"/>
                <w:color w:val="auto"/>
              </w:rPr>
              <w:t xml:space="preserve">: </w:t>
            </w:r>
            <w:hyperlink r:id="rId30" w:history="1">
              <w:r w:rsidR="002E55A7" w:rsidRPr="00634724">
                <w:rPr>
                  <w:rStyle w:val="Hyperlink"/>
                  <w:rFonts w:cs="Arial"/>
                </w:rPr>
                <w:t>ESS G</w:t>
              </w:r>
              <w:r w:rsidR="008666F7" w:rsidRPr="00634724">
                <w:rPr>
                  <w:rStyle w:val="Hyperlink"/>
                  <w:rFonts w:cs="Arial"/>
                </w:rPr>
                <w:t>eneral Requirements Guide</w:t>
              </w:r>
            </w:hyperlink>
            <w:r w:rsidR="00E905F6" w:rsidRPr="00634724">
              <w:rPr>
                <w:rStyle w:val="Hyperlink"/>
                <w:rFonts w:cs="Arial"/>
              </w:rPr>
              <w:t>.</w:t>
            </w:r>
            <w:r w:rsidR="00855D00" w:rsidRPr="00634724">
              <w:rPr>
                <w:rFonts w:cs="Arial"/>
                <w:color w:val="auto"/>
              </w:rPr>
              <w:t xml:space="preserve"> </w:t>
            </w:r>
          </w:p>
          <w:p w14:paraId="4367D9D1" w14:textId="554D0744" w:rsidR="00FB0F9C" w:rsidRPr="00D94EA6" w:rsidRDefault="00E905F6" w:rsidP="00855D00">
            <w:pPr>
              <w:pStyle w:val="Infobullet"/>
              <w:rPr>
                <w:rFonts w:cs="Arial"/>
                <w:color w:val="auto"/>
              </w:rPr>
            </w:pPr>
            <w:r w:rsidRPr="00634724">
              <w:rPr>
                <w:rFonts w:cs="Arial"/>
                <w:b/>
                <w:bCs/>
                <w:color w:val="auto"/>
              </w:rPr>
              <w:t>PDRS</w:t>
            </w:r>
            <w:r w:rsidRPr="00634724">
              <w:rPr>
                <w:rFonts w:cs="Arial"/>
                <w:color w:val="auto"/>
              </w:rPr>
              <w:t xml:space="preserve">: </w:t>
            </w:r>
            <w:hyperlink r:id="rId31" w:history="1">
              <w:r w:rsidR="00D75B33" w:rsidRPr="00634724">
                <w:rPr>
                  <w:rStyle w:val="Hyperlink"/>
                  <w:rFonts w:cs="Arial"/>
                </w:rPr>
                <w:t>PDRS Method Guide</w:t>
              </w:r>
              <w:r w:rsidRPr="00634724">
                <w:rPr>
                  <w:rStyle w:val="Hyperlink"/>
                  <w:rFonts w:cs="Arial"/>
                </w:rPr>
                <w:t>.</w:t>
              </w:r>
              <w:r w:rsidR="00855D00" w:rsidRPr="00634724">
                <w:rPr>
                  <w:rStyle w:val="Hyperlink"/>
                  <w:rFonts w:cs="Arial"/>
                </w:rPr>
                <w:t xml:space="preserve"> </w:t>
              </w:r>
            </w:hyperlink>
          </w:p>
        </w:tc>
      </w:tr>
      <w:tr w:rsidR="00FB0F9C" w:rsidRPr="00FF34AC" w14:paraId="72482524" w14:textId="77777777" w:rsidTr="00702480">
        <w:tc>
          <w:tcPr>
            <w:tcW w:w="426" w:type="dxa"/>
          </w:tcPr>
          <w:p w14:paraId="2DDA7518" w14:textId="7CC0624D" w:rsidR="00FB0F9C" w:rsidRPr="00856E9E" w:rsidRDefault="00FB0F9C" w:rsidP="00702480">
            <w:pPr>
              <w:pStyle w:val="Icon"/>
              <w:rPr>
                <w:lang w:eastAsia="zh-TW"/>
              </w:rPr>
            </w:pPr>
          </w:p>
        </w:tc>
        <w:tc>
          <w:tcPr>
            <w:tcW w:w="8646" w:type="dxa"/>
          </w:tcPr>
          <w:p w14:paraId="30CAE1E0" w14:textId="605E6AF6" w:rsidR="00FB0F9C" w:rsidRPr="00006E0C" w:rsidRDefault="00FB0F9C" w:rsidP="00702480">
            <w:pPr>
              <w:pStyle w:val="Infobullet"/>
              <w:rPr>
                <w:b/>
              </w:rPr>
            </w:pPr>
            <w:r w:rsidRPr="00725967">
              <w:t xml:space="preserve">If </w:t>
            </w:r>
            <w:r>
              <w:t xml:space="preserve">nomination is required and </w:t>
            </w:r>
            <w:r w:rsidRPr="00725967">
              <w:t xml:space="preserve">your application is </w:t>
            </w:r>
            <w:r w:rsidR="00AD4EF7">
              <w:t>approved</w:t>
            </w:r>
            <w:r w:rsidRPr="00725967">
              <w:t>, your accreditation notice will likely include conditions requiring you to meet nomination requirements.</w:t>
            </w:r>
          </w:p>
        </w:tc>
      </w:tr>
    </w:tbl>
    <w:p w14:paraId="424A6C45" w14:textId="213A5681" w:rsidR="00B330CC" w:rsidRDefault="00B330CC" w:rsidP="00B330CC">
      <w:pPr>
        <w:pStyle w:val="Heading4nonumber"/>
      </w:pPr>
      <w:bookmarkStart w:id="3" w:name="_Hlk83911662"/>
      <w:r>
        <w:t>Will you need to be nominated as the energy saver</w:t>
      </w:r>
      <w:r w:rsidR="006A076C">
        <w:t xml:space="preserve"> or capacity holder</w:t>
      </w:r>
      <w:r>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B330CC" w:rsidRPr="00FF34AC" w14:paraId="298EE2B6" w14:textId="77777777" w:rsidTr="00702480">
        <w:tc>
          <w:tcPr>
            <w:tcW w:w="426" w:type="dxa"/>
          </w:tcPr>
          <w:p w14:paraId="3C285F6B" w14:textId="77777777" w:rsidR="00B330CC" w:rsidRPr="009335F5" w:rsidRDefault="00B330CC" w:rsidP="00702480">
            <w:pPr>
              <w:pStyle w:val="Icon"/>
            </w:pPr>
            <w:r w:rsidRPr="00E7444F">
              <w:rPr>
                <w:lang w:eastAsia="zh-TW"/>
              </w:rPr>
              <mc:AlternateContent>
                <mc:Choice Requires="wps">
                  <w:drawing>
                    <wp:inline distT="0" distB="0" distL="0" distR="0" wp14:anchorId="207EE172" wp14:editId="3E9B8CEF">
                      <wp:extent cx="162000" cy="162000"/>
                      <wp:effectExtent l="0" t="0" r="9525" b="9525"/>
                      <wp:docPr id="473" name="Freeform: Shape 473"/>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94C94C3" id="Freeform: Shape 473"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73E1693B" w14:textId="77777777" w:rsidR="00B330CC" w:rsidRPr="00FF34AC" w:rsidRDefault="00B330CC" w:rsidP="00702480">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B330CC" w14:paraId="517F5F4D" w14:textId="77777777" w:rsidTr="00702480">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699C37B5" w14:textId="7B958FC7" w:rsidR="00B330CC" w:rsidRPr="00B11F27" w:rsidRDefault="00227894" w:rsidP="00702480">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2912018F" w14:textId="77777777" w:rsidR="00B330CC" w:rsidRPr="00B11F27" w:rsidRDefault="0009421E" w:rsidP="00702480">
            <w:pPr>
              <w:pStyle w:val="TableTextEntries"/>
              <w:keepNext/>
              <w:jc w:val="center"/>
            </w:pPr>
            <w:sdt>
              <w:sdtPr>
                <w:id w:val="-782412035"/>
                <w14:checkbox>
                  <w14:checked w14:val="0"/>
                  <w14:checkedState w14:val="2612" w14:font="MS Gothic"/>
                  <w14:uncheckedState w14:val="2610" w14:font="MS Gothic"/>
                </w14:checkbox>
              </w:sdtPr>
              <w:sdtEndPr/>
              <w:sdtContent>
                <w:r w:rsidR="00B330CC">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32D28685" w14:textId="14252563" w:rsidR="00B330CC" w:rsidRPr="00AA3410" w:rsidRDefault="00B330CC" w:rsidP="00702480">
            <w:pPr>
              <w:pStyle w:val="TableTextEntries"/>
              <w:keepNext/>
            </w:pPr>
            <w:r w:rsidRPr="00AA3410">
              <w:sym w:font="Wingdings" w:char="F0E0"/>
            </w:r>
            <w:r w:rsidRPr="00AA3410">
              <w:t xml:space="preserve"> Go to </w:t>
            </w:r>
            <w:r>
              <w:t xml:space="preserve">Question </w:t>
            </w:r>
            <w:r w:rsidR="00BD7BA5">
              <w:t>4</w:t>
            </w:r>
          </w:p>
        </w:tc>
      </w:tr>
      <w:tr w:rsidR="00B330CC" w14:paraId="254D45E3" w14:textId="77777777" w:rsidTr="00702480">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1E77F5A6" w14:textId="26A39A1E" w:rsidR="00B330CC" w:rsidRPr="00B11F27" w:rsidRDefault="00227894" w:rsidP="00702480">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7B17B1A0" w14:textId="77777777" w:rsidR="00B330CC" w:rsidRPr="00B11F27" w:rsidRDefault="0009421E" w:rsidP="00702480">
            <w:pPr>
              <w:pStyle w:val="TableTextEntries"/>
              <w:jc w:val="center"/>
            </w:pPr>
            <w:sdt>
              <w:sdtPr>
                <w:id w:val="2120327875"/>
                <w14:checkbox>
                  <w14:checked w14:val="0"/>
                  <w14:checkedState w14:val="2612" w14:font="MS Gothic"/>
                  <w14:uncheckedState w14:val="2610" w14:font="MS Gothic"/>
                </w14:checkbox>
              </w:sdtPr>
              <w:sdtEndPr/>
              <w:sdtContent>
                <w:r w:rsidR="00B330CC">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57063C89" w14:textId="253F40EB" w:rsidR="00B330CC" w:rsidRPr="00AA3410" w:rsidRDefault="00B330CC" w:rsidP="00702480">
            <w:pPr>
              <w:pStyle w:val="TableTextEntries"/>
            </w:pPr>
            <w:r w:rsidRPr="00AA3410">
              <w:sym w:font="Wingdings" w:char="F0E2"/>
            </w:r>
            <w:r w:rsidRPr="00AA3410">
              <w:t xml:space="preserve"> </w:t>
            </w:r>
            <w:r w:rsidR="00C96B13">
              <w:t>Provide the information below</w:t>
            </w:r>
          </w:p>
        </w:tc>
      </w:tr>
    </w:tbl>
    <w:bookmarkEnd w:id="3"/>
    <w:p w14:paraId="477AD8E0" w14:textId="5818140A" w:rsidR="00E20A0F" w:rsidRDefault="002E37F3" w:rsidP="00E20A0F">
      <w:pPr>
        <w:pStyle w:val="Heading4nonumber"/>
      </w:pPr>
      <w:r>
        <w:lastRenderedPageBreak/>
        <w:t>Are</w:t>
      </w:r>
      <w:r w:rsidR="00E20A0F">
        <w:t xml:space="preserve"> your nomination process</w:t>
      </w:r>
      <w:r>
        <w:t>es</w:t>
      </w:r>
      <w:r w:rsidR="00E20A0F">
        <w:t xml:space="preserve"> the same as your existing accreditation(s)</w:t>
      </w:r>
      <w:r w:rsidR="00833EBC">
        <w:t xml:space="preserve"> and have these been audited under </w:t>
      </w:r>
      <w:r w:rsidR="00097A01">
        <w:t xml:space="preserve">either </w:t>
      </w:r>
      <w:r w:rsidR="00833EBC">
        <w:t>the ESS</w:t>
      </w:r>
      <w:r w:rsidR="00CC7737">
        <w:t xml:space="preserve"> or PDRS</w:t>
      </w:r>
      <w:r w:rsidR="00E20A0F">
        <w:t>?</w:t>
      </w:r>
      <w:r w:rsidR="00FA438A">
        <w:t xml:space="preserve"> (If you are applying for </w:t>
      </w:r>
      <w:r w:rsidR="00FA438A" w:rsidRPr="00FA438A">
        <w:t>PDRS Activity Definition BESS2</w:t>
      </w:r>
      <w:r w:rsidR="00E369F5">
        <w:t>,</w:t>
      </w:r>
      <w:r w:rsidR="00FA438A">
        <w:t xml:space="preserve"> </w:t>
      </w:r>
      <w:r w:rsidR="00E369F5">
        <w:t>select</w:t>
      </w:r>
      <w:r w:rsidR="00FA438A">
        <w:t xml:space="preserve"> </w:t>
      </w:r>
      <w:r w:rsidR="00E369F5">
        <w:t>‘</w:t>
      </w:r>
      <w:r w:rsidR="00FA438A">
        <w:t>No</w:t>
      </w:r>
      <w:r w:rsidR="00E369F5">
        <w:t>’</w:t>
      </w:r>
      <w:r w:rsidR="00FA438A">
        <w:t xml:space="preserve"> and provide the information requested</w:t>
      </w:r>
      <w:r w:rsidR="00A265E5">
        <w:t xml:space="preserve"> below</w:t>
      </w:r>
      <w:r w:rsidR="0045253C">
        <w:t>.</w:t>
      </w:r>
      <w:r w:rsidR="00FA438A">
        <w:t>)</w:t>
      </w:r>
      <w:r w:rsidR="00FA438A" w:rsidRPr="00FA438A">
        <w:t xml:space="preserve">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20A0F" w:rsidRPr="00FF34AC" w14:paraId="28C93922" w14:textId="77777777" w:rsidTr="00702480">
        <w:tc>
          <w:tcPr>
            <w:tcW w:w="426" w:type="dxa"/>
          </w:tcPr>
          <w:p w14:paraId="4EDEDCFF" w14:textId="77777777" w:rsidR="00E20A0F" w:rsidRPr="009335F5" w:rsidRDefault="00E20A0F" w:rsidP="00702480">
            <w:pPr>
              <w:pStyle w:val="Icon"/>
            </w:pPr>
            <w:r w:rsidRPr="00E7444F">
              <w:rPr>
                <w:lang w:eastAsia="zh-TW"/>
              </w:rPr>
              <mc:AlternateContent>
                <mc:Choice Requires="wps">
                  <w:drawing>
                    <wp:inline distT="0" distB="0" distL="0" distR="0" wp14:anchorId="5D5130E8" wp14:editId="0ECE1937">
                      <wp:extent cx="162000" cy="162000"/>
                      <wp:effectExtent l="0" t="0" r="9525" b="9525"/>
                      <wp:docPr id="459" name="Freeform: Shape 459"/>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1CF1D505" id="Freeform: Shape 45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56D0F163" w14:textId="77777777" w:rsidR="00E20A0F" w:rsidRPr="00FF34AC" w:rsidRDefault="00E20A0F" w:rsidP="00702480">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E20A0F" w14:paraId="700C9BCB" w14:textId="77777777" w:rsidTr="00702480">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4AA1A2D8" w14:textId="77777777" w:rsidR="00E20A0F" w:rsidRPr="00B11F27" w:rsidRDefault="00E20A0F" w:rsidP="00702480">
            <w:pPr>
              <w:pStyle w:val="TableTextEntries"/>
              <w:keepNext/>
            </w:pPr>
            <w:r>
              <w:t>Yes</w:t>
            </w:r>
          </w:p>
        </w:tc>
        <w:tc>
          <w:tcPr>
            <w:tcW w:w="992" w:type="dxa"/>
            <w:tcBorders>
              <w:top w:val="nil"/>
              <w:left w:val="single" w:sz="24" w:space="0" w:color="ECE9E7" w:themeColor="background2"/>
              <w:bottom w:val="single" w:sz="8" w:space="0" w:color="989891"/>
              <w:right w:val="single" w:sz="8" w:space="0" w:color="989891"/>
            </w:tcBorders>
            <w:vAlign w:val="center"/>
          </w:tcPr>
          <w:p w14:paraId="35F11BF9" w14:textId="77777777" w:rsidR="00E20A0F" w:rsidRPr="00B11F27" w:rsidRDefault="0009421E" w:rsidP="00702480">
            <w:pPr>
              <w:pStyle w:val="TableTextEntries"/>
              <w:keepNext/>
              <w:jc w:val="center"/>
            </w:pPr>
            <w:sdt>
              <w:sdtPr>
                <w:id w:val="1909037372"/>
                <w14:checkbox>
                  <w14:checked w14:val="0"/>
                  <w14:checkedState w14:val="2612" w14:font="MS Gothic"/>
                  <w14:uncheckedState w14:val="2610" w14:font="MS Gothic"/>
                </w14:checkbox>
              </w:sdtPr>
              <w:sdtEndPr/>
              <w:sdtContent>
                <w:r w:rsidR="00E20A0F">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7DCB01AF" w14:textId="7017F93D" w:rsidR="00E20A0F" w:rsidRPr="00AA3410" w:rsidRDefault="00E20A0F" w:rsidP="00702480">
            <w:pPr>
              <w:pStyle w:val="TableTextEntries"/>
              <w:keepNext/>
            </w:pPr>
            <w:r w:rsidRPr="00AA3410">
              <w:sym w:font="Wingdings" w:char="F0E0"/>
            </w:r>
            <w:r w:rsidRPr="00AA3410">
              <w:t xml:space="preserve"> Go to </w:t>
            </w:r>
            <w:r>
              <w:t xml:space="preserve">Question </w:t>
            </w:r>
            <w:r w:rsidR="00BD7BA5">
              <w:t>4</w:t>
            </w:r>
          </w:p>
        </w:tc>
      </w:tr>
      <w:tr w:rsidR="00E20A0F" w14:paraId="409CE02F" w14:textId="77777777" w:rsidTr="00702480">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2EC1B974" w14:textId="77777777" w:rsidR="00E20A0F" w:rsidRPr="00B11F27" w:rsidRDefault="00E20A0F" w:rsidP="00702480">
            <w:pPr>
              <w:pStyle w:val="TableTextEntries"/>
            </w:pPr>
            <w:r>
              <w:t>No</w:t>
            </w:r>
          </w:p>
        </w:tc>
        <w:tc>
          <w:tcPr>
            <w:tcW w:w="992" w:type="dxa"/>
            <w:tcBorders>
              <w:top w:val="single" w:sz="8" w:space="0" w:color="989891"/>
              <w:left w:val="single" w:sz="24" w:space="0" w:color="ECE9E7" w:themeColor="background2"/>
              <w:bottom w:val="nil"/>
              <w:right w:val="single" w:sz="8" w:space="0" w:color="989891"/>
            </w:tcBorders>
            <w:vAlign w:val="center"/>
          </w:tcPr>
          <w:p w14:paraId="58F4509C" w14:textId="77777777" w:rsidR="00E20A0F" w:rsidRPr="00B11F27" w:rsidRDefault="0009421E" w:rsidP="00702480">
            <w:pPr>
              <w:pStyle w:val="TableTextEntries"/>
              <w:jc w:val="center"/>
            </w:pPr>
            <w:sdt>
              <w:sdtPr>
                <w:id w:val="-318882506"/>
                <w14:checkbox>
                  <w14:checked w14:val="0"/>
                  <w14:checkedState w14:val="2612" w14:font="MS Gothic"/>
                  <w14:uncheckedState w14:val="2610" w14:font="MS Gothic"/>
                </w14:checkbox>
              </w:sdtPr>
              <w:sdtEndPr/>
              <w:sdtContent>
                <w:r w:rsidR="00E20A0F">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FC556BA" w14:textId="183CA1B3" w:rsidR="00E20A0F" w:rsidRPr="00AA3410" w:rsidRDefault="00E20A0F" w:rsidP="00702480">
            <w:pPr>
              <w:pStyle w:val="TableTextEntries"/>
            </w:pPr>
            <w:r w:rsidRPr="00AA3410">
              <w:sym w:font="Wingdings" w:char="F0E2"/>
            </w:r>
            <w:r w:rsidRPr="00AA3410">
              <w:t xml:space="preserve"> </w:t>
            </w:r>
            <w:r w:rsidR="00F75B28">
              <w:t xml:space="preserve">Provide the information </w:t>
            </w:r>
            <w:r w:rsidR="00FD71F7">
              <w:t>below</w:t>
            </w:r>
          </w:p>
        </w:tc>
      </w:tr>
    </w:tbl>
    <w:p w14:paraId="7B7B0113" w14:textId="07009FBE" w:rsidR="00E20A0F" w:rsidRDefault="00E20A0F" w:rsidP="00E20A0F">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5967" w:rsidRPr="00FF34AC" w14:paraId="4572832D" w14:textId="77777777" w:rsidTr="00BB3BA4">
        <w:tc>
          <w:tcPr>
            <w:tcW w:w="426" w:type="dxa"/>
          </w:tcPr>
          <w:p w14:paraId="1B0A5F8E" w14:textId="535B6332" w:rsidR="00725967" w:rsidRPr="00FF34AC" w:rsidRDefault="00725967" w:rsidP="00BB3BA4">
            <w:pPr>
              <w:pStyle w:val="Icon"/>
              <w:spacing w:before="80"/>
            </w:pPr>
            <w:r w:rsidRPr="00E7444F">
              <w:rPr>
                <w:lang w:eastAsia="zh-TW"/>
              </w:rPr>
              <mc:AlternateContent>
                <mc:Choice Requires="wps">
                  <w:drawing>
                    <wp:inline distT="0" distB="0" distL="0" distR="0" wp14:anchorId="4E5B794E" wp14:editId="26498A57">
                      <wp:extent cx="162000" cy="162000"/>
                      <wp:effectExtent l="0" t="0" r="9525" b="9525"/>
                      <wp:docPr id="310" name="Freeform: Shape 31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0E8400E2" id="Freeform: Shape 31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78007AC3" w14:textId="0636CDE0" w:rsidR="00725967" w:rsidRPr="00FF34AC" w:rsidRDefault="00725967" w:rsidP="00BB3BA4">
            <w:pPr>
              <w:pStyle w:val="Instructionbullet"/>
            </w:pPr>
            <w:r>
              <w:t>D</w:t>
            </w:r>
            <w:r w:rsidRPr="00725967">
              <w:t xml:space="preserve">escribe how you will meet </w:t>
            </w:r>
            <w:r w:rsidR="0030514F">
              <w:t>nomination</w:t>
            </w:r>
            <w:r w:rsidRPr="00725967">
              <w:t xml:space="preserve"> requirements</w:t>
            </w:r>
            <w:r w:rsidR="004C31B6">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25967" w14:paraId="17E0D775" w14:textId="77777777" w:rsidTr="00C75F9A">
        <w:trPr>
          <w:cantSplit/>
        </w:trPr>
        <w:tc>
          <w:tcPr>
            <w:tcW w:w="3119" w:type="dxa"/>
            <w:tcBorders>
              <w:right w:val="single" w:sz="24" w:space="0" w:color="ECE9E7" w:themeColor="background2"/>
            </w:tcBorders>
            <w:shd w:val="clear" w:color="auto" w:fill="E2EAF6"/>
          </w:tcPr>
          <w:p w14:paraId="4779EE18" w14:textId="1CDFB32C" w:rsidR="00725967" w:rsidRPr="00B11F27" w:rsidRDefault="00725967" w:rsidP="00725967">
            <w:pPr>
              <w:pStyle w:val="TableTextEntries"/>
            </w:pPr>
            <w:r w:rsidRPr="00725967">
              <w:t xml:space="preserve">Describe how you will obtain nomination </w:t>
            </w:r>
            <w:r w:rsidR="007667C1">
              <w:t xml:space="preserve">as the energy saver or capacity holder </w:t>
            </w:r>
            <w:r w:rsidRPr="00725967">
              <w:t xml:space="preserve">from the </w:t>
            </w:r>
            <w:r w:rsidR="007667C1">
              <w:t>original energy saver or capacity holder</w:t>
            </w:r>
            <w:r w:rsidR="0049576A">
              <w:t xml:space="preserve"> (usually customers)</w:t>
            </w:r>
            <w:r w:rsidRPr="00725967">
              <w:t xml:space="preserve"> for each implementation of your proposed </w:t>
            </w:r>
            <w:r w:rsidR="00097A01" w:rsidRPr="0062247B">
              <w:t>activity</w:t>
            </w:r>
            <w:r w:rsidRPr="00725967">
              <w:t>:</w:t>
            </w:r>
          </w:p>
        </w:tc>
        <w:tc>
          <w:tcPr>
            <w:tcW w:w="5954" w:type="dxa"/>
            <w:tcBorders>
              <w:left w:val="single" w:sz="24" w:space="0" w:color="ECE9E7" w:themeColor="background2"/>
            </w:tcBorders>
          </w:tcPr>
          <w:p w14:paraId="2BAFF1ED" w14:textId="77777777" w:rsidR="00725967" w:rsidRPr="00AA3410" w:rsidRDefault="0009421E" w:rsidP="00BB3BA4">
            <w:pPr>
              <w:pStyle w:val="TableTextEntries"/>
            </w:pPr>
            <w:sdt>
              <w:sdtPr>
                <w:id w:val="-2101713233"/>
                <w:placeholder>
                  <w:docPart w:val="566F73BCAD9341159DDF7ECB1D57267E"/>
                </w:placeholder>
                <w:showingPlcHdr/>
              </w:sdtPr>
              <w:sdtEndPr/>
              <w:sdtContent>
                <w:r w:rsidR="00725967" w:rsidRPr="00867D41">
                  <w:t>Click here to enter text</w:t>
                </w:r>
              </w:sdtContent>
            </w:sdt>
          </w:p>
        </w:tc>
      </w:tr>
    </w:tbl>
    <w:p w14:paraId="0140A740" w14:textId="68EECBFA" w:rsidR="00D115E2" w:rsidRDefault="00D115E2" w:rsidP="00725967">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5967" w:rsidRPr="00FF34AC" w14:paraId="49F0B2F3" w14:textId="77777777" w:rsidTr="00BB3BA4">
        <w:tc>
          <w:tcPr>
            <w:tcW w:w="426" w:type="dxa"/>
          </w:tcPr>
          <w:p w14:paraId="5C0D341C" w14:textId="77777777" w:rsidR="00725967" w:rsidRPr="0078558E" w:rsidRDefault="00725967" w:rsidP="00BB3BA4">
            <w:pPr>
              <w:pStyle w:val="Icon"/>
              <w:spacing w:before="80"/>
            </w:pPr>
            <w:r w:rsidRPr="004A60FC">
              <w:rPr>
                <w:lang w:eastAsia="zh-TW"/>
              </w:rPr>
              <mc:AlternateContent>
                <mc:Choice Requires="wps">
                  <w:drawing>
                    <wp:inline distT="0" distB="0" distL="0" distR="0" wp14:anchorId="77374DBE" wp14:editId="1FAE59CD">
                      <wp:extent cx="144000" cy="180000"/>
                      <wp:effectExtent l="0" t="0" r="8890" b="0"/>
                      <wp:docPr id="311" name="Freeform: Shape 311"/>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C5F30F3" w14:textId="77777777" w:rsidR="004B5687" w:rsidRDefault="004B5687" w:rsidP="00725967">
                                  <w:pPr>
                                    <w:jc w:val="center"/>
                                  </w:pPr>
                                  <w:r>
                                    <w:t>0.</w:t>
                                  </w:r>
                                </w:p>
                              </w:txbxContent>
                            </wps:txbx>
                            <wps:bodyPr rtlCol="0" anchor="ctr"/>
                          </wps:wsp>
                        </a:graphicData>
                      </a:graphic>
                    </wp:inline>
                  </w:drawing>
                </mc:Choice>
                <mc:Fallback>
                  <w:pict>
                    <v:shape w14:anchorId="77374DBE" id="Freeform: Shape 311" o:sp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sx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S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aJeLMU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C5F30F3" w14:textId="77777777" w:rsidR="004B5687" w:rsidRDefault="004B5687" w:rsidP="00725967">
                            <w:pPr>
                              <w:jc w:val="center"/>
                            </w:pPr>
                            <w:r>
                              <w:t>0.</w:t>
                            </w:r>
                          </w:p>
                        </w:txbxContent>
                      </v:textbox>
                      <w10:anchorlock/>
                    </v:shape>
                  </w:pict>
                </mc:Fallback>
              </mc:AlternateContent>
            </w:r>
          </w:p>
        </w:tc>
        <w:tc>
          <w:tcPr>
            <w:tcW w:w="8646" w:type="dxa"/>
          </w:tcPr>
          <w:p w14:paraId="0194F110" w14:textId="7CE0553B" w:rsidR="00725967" w:rsidRPr="00FF34AC" w:rsidRDefault="00FD71F7" w:rsidP="00BB3BA4">
            <w:pPr>
              <w:pStyle w:val="Attachmentbullet"/>
            </w:pPr>
            <w:r w:rsidRPr="00005D9D">
              <w:rPr>
                <w:rFonts w:cs="Arial"/>
                <w:color w:val="auto"/>
                <w:szCs w:val="18"/>
              </w:rPr>
              <w:t>A</w:t>
            </w:r>
            <w:r w:rsidR="00725967" w:rsidRPr="00005D9D">
              <w:rPr>
                <w:rFonts w:cs="Arial"/>
                <w:color w:val="auto"/>
                <w:szCs w:val="18"/>
              </w:rPr>
              <w:t xml:space="preserve">ttach your </w:t>
            </w:r>
            <w:r w:rsidR="001550BF" w:rsidRPr="00005D9D">
              <w:rPr>
                <w:rFonts w:cs="Arial"/>
                <w:color w:val="auto"/>
                <w:szCs w:val="18"/>
              </w:rPr>
              <w:t>nomination form</w:t>
            </w:r>
            <w:r w:rsidR="00725967" w:rsidRPr="00005D9D">
              <w:rPr>
                <w:rFonts w:cs="Arial"/>
                <w:color w:val="auto"/>
                <w:szCs w:val="18"/>
              </w:rPr>
              <w:t>.</w:t>
            </w:r>
            <w:r w:rsidR="004C31B6" w:rsidRPr="00005D9D">
              <w:rPr>
                <w:rFonts w:cs="Arial"/>
                <w:color w:val="auto"/>
                <w:szCs w:val="18"/>
              </w:rPr>
              <w:t xml:space="preserve"> </w:t>
            </w:r>
            <w:r w:rsidR="004C31B6" w:rsidRPr="00D06471">
              <w:rPr>
                <w:rFonts w:cs="Arial"/>
                <w:color w:val="auto"/>
                <w:szCs w:val="18"/>
              </w:rPr>
              <w:t xml:space="preserve">You must use the </w:t>
            </w:r>
            <w:hyperlink r:id="rId32" w:history="1">
              <w:r w:rsidR="001C45D3" w:rsidRPr="005840E2">
                <w:rPr>
                  <w:rStyle w:val="Hyperlink"/>
                  <w:rFonts w:cs="Arial"/>
                  <w:szCs w:val="18"/>
                </w:rPr>
                <w:t>nomination form template</w:t>
              </w:r>
            </w:hyperlink>
            <w:r w:rsidR="001C45D3">
              <w:rPr>
                <w:rStyle w:val="Hyperlink"/>
                <w:rFonts w:cs="Arial"/>
                <w:color w:val="auto"/>
                <w:szCs w:val="18"/>
              </w:rPr>
              <w:t xml:space="preserve"> (</w:t>
            </w:r>
            <w:bookmarkStart w:id="4" w:name="_Hlk176949034"/>
            <w:r w:rsidR="001C45D3">
              <w:rPr>
                <w:rStyle w:val="Hyperlink"/>
                <w:rFonts w:cs="Arial"/>
                <w:color w:val="auto"/>
                <w:szCs w:val="18"/>
              </w:rPr>
              <w:t xml:space="preserve">or the </w:t>
            </w:r>
            <w:hyperlink r:id="rId33" w:history="1">
              <w:r w:rsidR="001C45D3" w:rsidRPr="001A0E1C">
                <w:rPr>
                  <w:rStyle w:val="Hyperlink"/>
                  <w:rFonts w:cs="Arial"/>
                  <w:szCs w:val="18"/>
                </w:rPr>
                <w:t>nomination specification</w:t>
              </w:r>
            </w:hyperlink>
            <w:r w:rsidR="001C45D3">
              <w:rPr>
                <w:rStyle w:val="Hyperlink"/>
                <w:rFonts w:cs="Arial"/>
                <w:color w:val="auto"/>
                <w:szCs w:val="18"/>
              </w:rPr>
              <w:t xml:space="preserve"> </w:t>
            </w:r>
            <w:r w:rsidR="00E11595">
              <w:rPr>
                <w:rStyle w:val="Hyperlink"/>
                <w:rFonts w:cs="Arial"/>
                <w:color w:val="auto"/>
                <w:szCs w:val="18"/>
              </w:rPr>
              <w:t>if applying for PDRS Activity Definition BESS2</w:t>
            </w:r>
            <w:bookmarkEnd w:id="4"/>
            <w:r w:rsidR="00E11595">
              <w:rPr>
                <w:rStyle w:val="Hyperlink"/>
                <w:rFonts w:cs="Arial"/>
                <w:color w:val="auto"/>
                <w:szCs w:val="18"/>
              </w:rPr>
              <w:t xml:space="preserve">) </w:t>
            </w:r>
            <w:r w:rsidR="004C31B6" w:rsidRPr="00D06471">
              <w:rPr>
                <w:rFonts w:cs="Arial"/>
                <w:color w:val="auto"/>
                <w:szCs w:val="18"/>
              </w:rPr>
              <w:t xml:space="preserve">on </w:t>
            </w:r>
            <w:r w:rsidR="00EE3561">
              <w:rPr>
                <w:rFonts w:cs="Arial"/>
                <w:color w:val="auto"/>
                <w:szCs w:val="18"/>
              </w:rPr>
              <w:t>our</w:t>
            </w:r>
            <w:r w:rsidR="004C31B6" w:rsidRPr="00D06471">
              <w:rPr>
                <w:rFonts w:cs="Arial"/>
                <w:color w:val="auto"/>
                <w:szCs w:val="18"/>
              </w:rPr>
              <w:t xml:space="preserve"> website to develop your </w:t>
            </w:r>
            <w:r w:rsidR="004C31B6" w:rsidRPr="00005D9D">
              <w:rPr>
                <w:rFonts w:cs="Arial"/>
              </w:rPr>
              <w:t>nomination</w:t>
            </w:r>
            <w:r w:rsidR="004C31B6" w:rsidRPr="00D06471">
              <w:rPr>
                <w:rFonts w:cs="Arial"/>
                <w:color w:val="auto"/>
                <w:szCs w:val="18"/>
              </w:rPr>
              <w:t xml:space="preserve"> form.</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25967" w14:paraId="7FE10986" w14:textId="77777777" w:rsidTr="00C75F9A">
        <w:trPr>
          <w:cantSplit/>
        </w:trPr>
        <w:tc>
          <w:tcPr>
            <w:tcW w:w="3119" w:type="dxa"/>
            <w:tcBorders>
              <w:right w:val="single" w:sz="24" w:space="0" w:color="ECE9E7" w:themeColor="background2"/>
            </w:tcBorders>
            <w:shd w:val="clear" w:color="auto" w:fill="E2EAF6"/>
          </w:tcPr>
          <w:p w14:paraId="320E00B3" w14:textId="68400970" w:rsidR="00725967" w:rsidRPr="00680C7F" w:rsidRDefault="00725967" w:rsidP="00BB3BA4">
            <w:pPr>
              <w:pStyle w:val="TableTextEntries"/>
            </w:pPr>
            <w:r w:rsidRPr="005354C6">
              <w:t xml:space="preserve">File name – </w:t>
            </w:r>
            <w:r w:rsidRPr="00725967">
              <w:t>Nomination form:</w:t>
            </w:r>
          </w:p>
        </w:tc>
        <w:tc>
          <w:tcPr>
            <w:tcW w:w="5954" w:type="dxa"/>
            <w:tcBorders>
              <w:left w:val="single" w:sz="24" w:space="0" w:color="ECE9E7" w:themeColor="background2"/>
            </w:tcBorders>
          </w:tcPr>
          <w:p w14:paraId="5E3DB1F6" w14:textId="7FAE3E9C" w:rsidR="00725967" w:rsidRDefault="0009421E" w:rsidP="00BB3BA4">
            <w:pPr>
              <w:pStyle w:val="TableTextEntries"/>
            </w:pPr>
            <w:sdt>
              <w:sdtPr>
                <w:rPr>
                  <w:rFonts w:cs="Arial"/>
                  <w:color w:val="auto"/>
                  <w:sz w:val="18"/>
                  <w:szCs w:val="18"/>
                </w:rPr>
                <w:id w:val="1873803115"/>
                <w:placeholder>
                  <w:docPart w:val="8B06AB8E53E7405683FC52431FB2FBB2"/>
                </w:placeholder>
              </w:sdtPr>
              <w:sdtEndPr/>
              <w:sdtContent>
                <w:sdt>
                  <w:sdtPr>
                    <w:id w:val="-956407963"/>
                    <w:placeholder>
                      <w:docPart w:val="60C4024F73964F15AD58236CE9C7C73C"/>
                    </w:placeholder>
                    <w:showingPlcHdr/>
                  </w:sdtPr>
                  <w:sdtEndPr/>
                  <w:sdtContent>
                    <w:r w:rsidR="00725967" w:rsidRPr="00867D41">
                      <w:t>Click here to enter text</w:t>
                    </w:r>
                  </w:sdtContent>
                </w:sdt>
              </w:sdtContent>
            </w:sdt>
          </w:p>
        </w:tc>
      </w:tr>
    </w:tbl>
    <w:p w14:paraId="359CF092" w14:textId="47DF2801" w:rsidR="009A23F3" w:rsidRDefault="004C31B6" w:rsidP="009A23F3">
      <w:pPr>
        <w:pStyle w:val="Heading4"/>
      </w:pPr>
      <w:r>
        <w:t>I</w:t>
      </w:r>
      <w:r w:rsidR="009A23F3" w:rsidRPr="009A23F3">
        <w:t>nsurance</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B7359D" w:rsidRPr="00FF34AC" w14:paraId="1DE879C0" w14:textId="6E98D074" w:rsidTr="00702480">
        <w:tc>
          <w:tcPr>
            <w:tcW w:w="426" w:type="dxa"/>
          </w:tcPr>
          <w:p w14:paraId="553432CA" w14:textId="56494503" w:rsidR="00B7359D" w:rsidRPr="00FD55D5" w:rsidRDefault="00B7359D" w:rsidP="00702480">
            <w:pPr>
              <w:pStyle w:val="Icon"/>
            </w:pPr>
            <w:r w:rsidRPr="00FD55D5">
              <w:rPr>
                <w:lang w:eastAsia="zh-TW"/>
              </w:rPr>
              <mc:AlternateContent>
                <mc:Choice Requires="wps">
                  <w:drawing>
                    <wp:inline distT="0" distB="0" distL="0" distR="0" wp14:anchorId="7A93872C" wp14:editId="08B5ADAE">
                      <wp:extent cx="180000" cy="180000"/>
                      <wp:effectExtent l="0" t="0" r="0" b="0"/>
                      <wp:docPr id="470" name="Freeform: Shape 47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0695070" id="Freeform: Shape 47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74164A1" w14:textId="64BADD81" w:rsidR="003144D9" w:rsidRPr="00FD55D5" w:rsidRDefault="00E82DCC" w:rsidP="00702480">
            <w:pPr>
              <w:pStyle w:val="Infobullet"/>
              <w:rPr>
                <w:rFonts w:cs="Arial"/>
                <w:color w:val="auto"/>
              </w:rPr>
            </w:pPr>
            <w:r w:rsidRPr="00FD55D5">
              <w:rPr>
                <w:rFonts w:cs="Arial"/>
                <w:color w:val="auto"/>
              </w:rPr>
              <w:t xml:space="preserve">If you are implementing the activity for customers, you and/or your representatives may be required to hold and maintain insurance that covers public liability and product liability of at least $5 million each. </w:t>
            </w:r>
            <w:r w:rsidR="003144D9" w:rsidRPr="00FD55D5">
              <w:rPr>
                <w:rFonts w:cs="Arial"/>
                <w:color w:val="auto"/>
              </w:rPr>
              <w:t xml:space="preserve">To determine whether you </w:t>
            </w:r>
            <w:r w:rsidR="009F65FC" w:rsidRPr="00FD55D5">
              <w:rPr>
                <w:rFonts w:cs="Arial"/>
                <w:color w:val="auto"/>
              </w:rPr>
              <w:t>are required to hold insurance, r</w:t>
            </w:r>
            <w:r w:rsidR="00B7359D" w:rsidRPr="00FD55D5">
              <w:rPr>
                <w:rFonts w:cs="Arial"/>
                <w:color w:val="auto"/>
              </w:rPr>
              <w:t>efer to</w:t>
            </w:r>
            <w:r w:rsidR="003144D9" w:rsidRPr="00FD55D5">
              <w:rPr>
                <w:rFonts w:cs="Arial"/>
                <w:color w:val="auto"/>
              </w:rPr>
              <w:t>:</w:t>
            </w:r>
          </w:p>
          <w:p w14:paraId="1243A1CA" w14:textId="53C5A4DA" w:rsidR="003144D9" w:rsidRPr="00FD55D5" w:rsidRDefault="003144D9" w:rsidP="009F65FC">
            <w:pPr>
              <w:pStyle w:val="Infobullet"/>
              <w:spacing w:after="0"/>
              <w:rPr>
                <w:rStyle w:val="Hyperlink"/>
                <w:rFonts w:cs="Arial"/>
              </w:rPr>
            </w:pPr>
            <w:r w:rsidRPr="00FD55D5">
              <w:rPr>
                <w:rFonts w:cs="Arial"/>
                <w:b/>
                <w:bCs/>
                <w:color w:val="auto"/>
              </w:rPr>
              <w:t>ESS</w:t>
            </w:r>
            <w:r w:rsidRPr="00FD55D5">
              <w:rPr>
                <w:rFonts w:cs="Arial"/>
                <w:color w:val="auto"/>
              </w:rPr>
              <w:t>:</w:t>
            </w:r>
            <w:r w:rsidR="00B7359D" w:rsidRPr="00FD55D5">
              <w:rPr>
                <w:rFonts w:cs="Arial"/>
                <w:color w:val="auto"/>
              </w:rPr>
              <w:t xml:space="preserve"> </w:t>
            </w:r>
            <w:hyperlink r:id="rId34" w:history="1">
              <w:r w:rsidR="00590B1F" w:rsidRPr="00FD55D5">
                <w:rPr>
                  <w:rStyle w:val="Hyperlink"/>
                  <w:rFonts w:cs="Arial"/>
                </w:rPr>
                <w:t>G</w:t>
              </w:r>
              <w:r w:rsidR="00B7359D" w:rsidRPr="00FD55D5">
                <w:rPr>
                  <w:rStyle w:val="Hyperlink"/>
                  <w:rFonts w:cs="Arial"/>
                </w:rPr>
                <w:t>eneral Requirements Guide</w:t>
              </w:r>
            </w:hyperlink>
            <w:r w:rsidRPr="00FD55D5">
              <w:rPr>
                <w:rStyle w:val="Hyperlink"/>
                <w:rFonts w:cs="Arial"/>
              </w:rPr>
              <w:t>.</w:t>
            </w:r>
          </w:p>
          <w:p w14:paraId="4E8D4DA4" w14:textId="492CB937" w:rsidR="00B7359D" w:rsidRPr="00FD55D5" w:rsidRDefault="003144D9" w:rsidP="00702480">
            <w:pPr>
              <w:pStyle w:val="Infobullet"/>
              <w:rPr>
                <w:lang w:val="en-US"/>
              </w:rPr>
            </w:pPr>
            <w:r w:rsidRPr="00FD55D5">
              <w:rPr>
                <w:rFonts w:cs="Arial"/>
                <w:b/>
                <w:bCs/>
                <w:color w:val="auto"/>
              </w:rPr>
              <w:t>PDRS:</w:t>
            </w:r>
            <w:r w:rsidRPr="00FD55D5">
              <w:rPr>
                <w:rStyle w:val="Hyperlink"/>
              </w:rPr>
              <w:t xml:space="preserve"> </w:t>
            </w:r>
            <w:hyperlink r:id="rId35" w:history="1">
              <w:r w:rsidR="00D75B33" w:rsidRPr="00FD55D5">
                <w:rPr>
                  <w:rStyle w:val="Hyperlink"/>
                  <w:rFonts w:cs="Arial"/>
                </w:rPr>
                <w:t>PDRS Method Guide</w:t>
              </w:r>
            </w:hyperlink>
            <w:r w:rsidR="00B7359D" w:rsidRPr="00FD55D5">
              <w:rPr>
                <w:rFonts w:cs="Arial"/>
                <w:color w:val="auto"/>
              </w:rPr>
              <w:t>.</w:t>
            </w:r>
          </w:p>
        </w:tc>
      </w:tr>
    </w:tbl>
    <w:p w14:paraId="5159B3EA" w14:textId="37CD9F21" w:rsidR="00B330CC" w:rsidRDefault="00B330CC" w:rsidP="00B330CC">
      <w:pPr>
        <w:pStyle w:val="Heading4nonumber"/>
      </w:pPr>
      <w:bookmarkStart w:id="5" w:name="_Hlk83911797"/>
      <w:r>
        <w:t xml:space="preserve">Will you </w:t>
      </w:r>
      <w:r w:rsidR="000928F2">
        <w:t xml:space="preserve">and </w:t>
      </w:r>
      <w:r w:rsidR="00CE111A">
        <w:t xml:space="preserve">any </w:t>
      </w:r>
      <w:r w:rsidR="00312E67">
        <w:t xml:space="preserve">of your representatives </w:t>
      </w:r>
      <w:r>
        <w:t>need to hold and maintain insurance?</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B330CC" w:rsidRPr="00FF34AC" w14:paraId="2782F349" w14:textId="7017218D" w:rsidTr="00702480">
        <w:tc>
          <w:tcPr>
            <w:tcW w:w="426" w:type="dxa"/>
          </w:tcPr>
          <w:p w14:paraId="7957F49E" w14:textId="59F8F5F3" w:rsidR="00B330CC" w:rsidRPr="009335F5" w:rsidRDefault="00B330CC" w:rsidP="00702480">
            <w:pPr>
              <w:pStyle w:val="Icon"/>
            </w:pPr>
            <w:r w:rsidRPr="00E7444F">
              <w:rPr>
                <w:lang w:eastAsia="zh-TW"/>
              </w:rPr>
              <mc:AlternateContent>
                <mc:Choice Requires="wps">
                  <w:drawing>
                    <wp:inline distT="0" distB="0" distL="0" distR="0" wp14:anchorId="3FCA1FEE" wp14:editId="4837B9AA">
                      <wp:extent cx="162000" cy="162000"/>
                      <wp:effectExtent l="0" t="0" r="9525" b="9525"/>
                      <wp:docPr id="474" name="Freeform: Shape 474"/>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C555764" id="Freeform: Shape 47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3E503EB8" w14:textId="6E3B32C2" w:rsidR="00B330CC" w:rsidRPr="00FF34AC" w:rsidRDefault="00B330CC" w:rsidP="00702480">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DC3A64" w14:paraId="1ED7A0D0" w14:textId="77777777" w:rsidTr="00667A7E">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bookmarkEnd w:id="5"/>
          <w:p w14:paraId="4633EF40" w14:textId="77777777" w:rsidR="00DC3A64" w:rsidRPr="00B11F27" w:rsidRDefault="00DC3A64" w:rsidP="00667A7E">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516E4D14" w14:textId="77777777" w:rsidR="00DC3A64" w:rsidRPr="00B11F27" w:rsidRDefault="0009421E" w:rsidP="00667A7E">
            <w:pPr>
              <w:pStyle w:val="TableTextEntries"/>
              <w:keepNext/>
              <w:jc w:val="center"/>
            </w:pPr>
            <w:sdt>
              <w:sdtPr>
                <w:id w:val="-470592856"/>
                <w14:checkbox>
                  <w14:checked w14:val="0"/>
                  <w14:checkedState w14:val="2612" w14:font="MS Gothic"/>
                  <w14:uncheckedState w14:val="2610" w14:font="MS Gothic"/>
                </w14:checkbox>
              </w:sdtPr>
              <w:sdtEndPr/>
              <w:sdtContent>
                <w:r w:rsidR="00DC3A64">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0F8FE883" w14:textId="50F14817" w:rsidR="00DC3A64" w:rsidRPr="00AA3410" w:rsidRDefault="00DC3A64" w:rsidP="00667A7E">
            <w:pPr>
              <w:pStyle w:val="TableTextEntries"/>
              <w:keepNext/>
            </w:pPr>
            <w:r w:rsidRPr="00AA3410">
              <w:sym w:font="Wingdings" w:char="F0E0"/>
            </w:r>
            <w:r w:rsidRPr="00AA3410">
              <w:t xml:space="preserve"> Go to </w:t>
            </w:r>
            <w:r>
              <w:t xml:space="preserve">the next section: </w:t>
            </w:r>
            <w:r w:rsidR="009F5432">
              <w:t>Managing r</w:t>
            </w:r>
            <w:r>
              <w:t>epresentatives</w:t>
            </w:r>
          </w:p>
        </w:tc>
      </w:tr>
      <w:tr w:rsidR="00DC3A64" w14:paraId="1C977107" w14:textId="77777777" w:rsidTr="00667A7E">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51412061" w14:textId="77777777" w:rsidR="00DC3A64" w:rsidRPr="00B11F27" w:rsidRDefault="00DC3A64" w:rsidP="00667A7E">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4A841AC1" w14:textId="77777777" w:rsidR="00DC3A64" w:rsidRPr="00B11F27" w:rsidRDefault="0009421E" w:rsidP="00667A7E">
            <w:pPr>
              <w:pStyle w:val="TableTextEntries"/>
              <w:jc w:val="center"/>
            </w:pPr>
            <w:sdt>
              <w:sdtPr>
                <w:id w:val="1396007642"/>
                <w14:checkbox>
                  <w14:checked w14:val="0"/>
                  <w14:checkedState w14:val="2612" w14:font="MS Gothic"/>
                  <w14:uncheckedState w14:val="2610" w14:font="MS Gothic"/>
                </w14:checkbox>
              </w:sdtPr>
              <w:sdtEndPr/>
              <w:sdtContent>
                <w:r w:rsidR="00DC3A64">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9033F12" w14:textId="1F90F356" w:rsidR="00DC3A64" w:rsidRPr="00AA3410" w:rsidRDefault="00DC3A64" w:rsidP="00667A7E">
            <w:pPr>
              <w:pStyle w:val="TableTextEntries"/>
            </w:pPr>
            <w:r w:rsidRPr="00AA3410">
              <w:sym w:font="Wingdings" w:char="F0E2"/>
            </w:r>
            <w:r w:rsidRPr="00AA3410">
              <w:t xml:space="preserve"> </w:t>
            </w:r>
            <w:r>
              <w:t>Provide the information below</w:t>
            </w:r>
          </w:p>
        </w:tc>
      </w:tr>
    </w:tbl>
    <w:p w14:paraId="3BA00342" w14:textId="02299BB8" w:rsidR="00E20A0F" w:rsidRDefault="00BB3C14" w:rsidP="00E20A0F">
      <w:pPr>
        <w:pStyle w:val="Heading4nonumber"/>
      </w:pPr>
      <w:r>
        <w:lastRenderedPageBreak/>
        <w:t xml:space="preserve">Is insurance required for </w:t>
      </w:r>
      <w:r w:rsidR="00DC3A64">
        <w:t xml:space="preserve">any of </w:t>
      </w:r>
      <w:r>
        <w:t>your other accreditations</w:t>
      </w:r>
      <w:r w:rsidR="002E37F3">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20A0F" w:rsidRPr="00FF34AC" w14:paraId="3E1AD4DD" w14:textId="018ED7CF" w:rsidTr="00702480">
        <w:tc>
          <w:tcPr>
            <w:tcW w:w="426" w:type="dxa"/>
          </w:tcPr>
          <w:p w14:paraId="04A9D9B1" w14:textId="6BE7FEAB" w:rsidR="00E20A0F" w:rsidRPr="009335F5" w:rsidRDefault="00E20A0F" w:rsidP="00702480">
            <w:pPr>
              <w:pStyle w:val="Icon"/>
            </w:pPr>
            <w:r w:rsidRPr="00E7444F">
              <w:rPr>
                <w:lang w:eastAsia="zh-TW"/>
              </w:rPr>
              <mc:AlternateContent>
                <mc:Choice Requires="wps">
                  <w:drawing>
                    <wp:inline distT="0" distB="0" distL="0" distR="0" wp14:anchorId="00E54D94" wp14:editId="77DDCD0D">
                      <wp:extent cx="162000" cy="162000"/>
                      <wp:effectExtent l="0" t="0" r="9525" b="9525"/>
                      <wp:docPr id="460" name="Freeform: Shape 46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92BB8CC" id="Freeform: Shape 46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0310FF32" w14:textId="315AC045" w:rsidR="00E20A0F" w:rsidRPr="00FF34AC" w:rsidRDefault="00E20A0F" w:rsidP="00702480">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E20A0F" w14:paraId="389D6721" w14:textId="162CFEB2" w:rsidTr="00702480">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266508DE" w14:textId="0DDE69AA" w:rsidR="00E20A0F" w:rsidRPr="00B11F27" w:rsidRDefault="002E37F3" w:rsidP="00702480">
            <w:pPr>
              <w:pStyle w:val="TableTextEntries"/>
              <w:keepNext/>
            </w:pPr>
            <w:r>
              <w:t>Yes</w:t>
            </w:r>
          </w:p>
        </w:tc>
        <w:tc>
          <w:tcPr>
            <w:tcW w:w="992" w:type="dxa"/>
            <w:tcBorders>
              <w:top w:val="nil"/>
              <w:left w:val="single" w:sz="24" w:space="0" w:color="ECE9E7" w:themeColor="background2"/>
              <w:bottom w:val="single" w:sz="8" w:space="0" w:color="989891"/>
              <w:right w:val="single" w:sz="8" w:space="0" w:color="989891"/>
            </w:tcBorders>
            <w:vAlign w:val="center"/>
          </w:tcPr>
          <w:p w14:paraId="0D11EA51" w14:textId="40694CBE" w:rsidR="00E20A0F" w:rsidRPr="00B11F27" w:rsidRDefault="0009421E" w:rsidP="00702480">
            <w:pPr>
              <w:pStyle w:val="TableTextEntries"/>
              <w:keepNext/>
              <w:jc w:val="center"/>
            </w:pPr>
            <w:sdt>
              <w:sdtPr>
                <w:id w:val="-1617672311"/>
                <w14:checkbox>
                  <w14:checked w14:val="0"/>
                  <w14:checkedState w14:val="2612" w14:font="MS Gothic"/>
                  <w14:uncheckedState w14:val="2610" w14:font="MS Gothic"/>
                </w14:checkbox>
              </w:sdtPr>
              <w:sdtEndPr/>
              <w:sdtContent>
                <w:r w:rsidR="00E20A0F">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0356EBB6" w14:textId="0C81E714" w:rsidR="00E20A0F" w:rsidRPr="00AA3410" w:rsidRDefault="00E20A0F" w:rsidP="00702480">
            <w:pPr>
              <w:pStyle w:val="TableTextEntries"/>
              <w:keepNext/>
            </w:pPr>
            <w:r w:rsidRPr="00AA3410">
              <w:sym w:font="Wingdings" w:char="F0E0"/>
            </w:r>
            <w:r w:rsidRPr="00AA3410">
              <w:t xml:space="preserve"> Go to </w:t>
            </w:r>
            <w:r>
              <w:t>the next section</w:t>
            </w:r>
            <w:r w:rsidR="00FD71F7">
              <w:t>:</w:t>
            </w:r>
            <w:r w:rsidR="008165D8">
              <w:t xml:space="preserve"> </w:t>
            </w:r>
            <w:r w:rsidR="009F5432">
              <w:t>Managing r</w:t>
            </w:r>
            <w:r>
              <w:t xml:space="preserve">epresentatives </w:t>
            </w:r>
          </w:p>
        </w:tc>
      </w:tr>
      <w:tr w:rsidR="00E20A0F" w14:paraId="4C520060" w14:textId="7229814A" w:rsidTr="00702480">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098A37CE" w14:textId="754B2FCC" w:rsidR="00E20A0F" w:rsidRPr="00B11F27" w:rsidRDefault="002E37F3" w:rsidP="00702480">
            <w:pPr>
              <w:pStyle w:val="TableTextEntries"/>
            </w:pPr>
            <w:r>
              <w:t>No</w:t>
            </w:r>
          </w:p>
        </w:tc>
        <w:tc>
          <w:tcPr>
            <w:tcW w:w="992" w:type="dxa"/>
            <w:tcBorders>
              <w:top w:val="single" w:sz="8" w:space="0" w:color="989891"/>
              <w:left w:val="single" w:sz="24" w:space="0" w:color="ECE9E7" w:themeColor="background2"/>
              <w:bottom w:val="nil"/>
              <w:right w:val="single" w:sz="8" w:space="0" w:color="989891"/>
            </w:tcBorders>
            <w:vAlign w:val="center"/>
          </w:tcPr>
          <w:p w14:paraId="168B9302" w14:textId="4DFE3ABC" w:rsidR="00E20A0F" w:rsidRPr="00B11F27" w:rsidRDefault="0009421E" w:rsidP="00702480">
            <w:pPr>
              <w:pStyle w:val="TableTextEntries"/>
              <w:jc w:val="center"/>
            </w:pPr>
            <w:sdt>
              <w:sdtPr>
                <w:id w:val="-1348637623"/>
                <w14:checkbox>
                  <w14:checked w14:val="0"/>
                  <w14:checkedState w14:val="2612" w14:font="MS Gothic"/>
                  <w14:uncheckedState w14:val="2610" w14:font="MS Gothic"/>
                </w14:checkbox>
              </w:sdtPr>
              <w:sdtEndPr/>
              <w:sdtContent>
                <w:r w:rsidR="00E20A0F">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03937DE9" w14:textId="62C31C82" w:rsidR="00E20A0F" w:rsidRPr="00AA3410" w:rsidRDefault="00E20A0F" w:rsidP="00702480">
            <w:pPr>
              <w:pStyle w:val="TableTextEntries"/>
            </w:pPr>
            <w:r w:rsidRPr="00AA3410">
              <w:sym w:font="Wingdings" w:char="F0E2"/>
            </w:r>
            <w:r w:rsidRPr="00AA3410">
              <w:t xml:space="preserve"> </w:t>
            </w:r>
            <w:r w:rsidR="00F75B28">
              <w:t xml:space="preserve">Provide the information </w:t>
            </w:r>
            <w:r w:rsidR="00FD71F7">
              <w:t>below</w:t>
            </w:r>
          </w:p>
        </w:tc>
      </w:tr>
    </w:tbl>
    <w:p w14:paraId="529C8CB5" w14:textId="3D51DA76" w:rsidR="00E20A0F" w:rsidRDefault="00E20A0F" w:rsidP="00E20A0F">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E37F3" w:rsidRPr="00FF34AC" w14:paraId="4DCD2B74" w14:textId="1B5B3FFB" w:rsidTr="00702480">
        <w:tc>
          <w:tcPr>
            <w:tcW w:w="426" w:type="dxa"/>
          </w:tcPr>
          <w:bookmarkStart w:id="6" w:name="_Hlk83911834"/>
          <w:p w14:paraId="5F48BED0" w14:textId="34BCD96A" w:rsidR="002E37F3" w:rsidRPr="009335F5" w:rsidRDefault="002E37F3" w:rsidP="00702480">
            <w:pPr>
              <w:pStyle w:val="Icon"/>
            </w:pPr>
            <w:r w:rsidRPr="00856E9E">
              <w:rPr>
                <w:lang w:eastAsia="zh-TW"/>
              </w:rPr>
              <mc:AlternateContent>
                <mc:Choice Requires="wps">
                  <w:drawing>
                    <wp:inline distT="0" distB="0" distL="0" distR="0" wp14:anchorId="5308E53E" wp14:editId="174F6F24">
                      <wp:extent cx="180000" cy="180000"/>
                      <wp:effectExtent l="0" t="0" r="0" b="0"/>
                      <wp:docPr id="321" name="Freeform: Shape 321"/>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0AFBD1C" id="Freeform: Shape 321"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4CD29E7" w14:textId="1DCE75D4" w:rsidR="002E37F3" w:rsidRPr="00B65901" w:rsidRDefault="00BD05BB" w:rsidP="00702480">
            <w:pPr>
              <w:pStyle w:val="Infobullet"/>
              <w:rPr>
                <w:lang w:val="en-US"/>
              </w:rPr>
            </w:pPr>
            <w:r w:rsidRPr="009A23F3">
              <w:t>If</w:t>
            </w:r>
            <w:r>
              <w:t xml:space="preserve"> </w:t>
            </w:r>
            <w:r w:rsidRPr="009A23F3">
              <w:t xml:space="preserve">your application is successful, your accreditation notice will likely include conditions requiring you </w:t>
            </w:r>
            <w:r w:rsidR="007336AD">
              <w:t xml:space="preserve">and your representatives </w:t>
            </w:r>
            <w:r w:rsidRPr="009A23F3">
              <w:t xml:space="preserve">to </w:t>
            </w:r>
            <w:r w:rsidR="00F82E8F">
              <w:t>hold and maintain insurance.</w:t>
            </w:r>
            <w:r w:rsidR="0034198B">
              <w:t xml:space="preserve"> </w:t>
            </w:r>
            <w:r w:rsidR="00E06383">
              <w:t>This requirement will be tested at audit.</w:t>
            </w:r>
          </w:p>
        </w:tc>
      </w:tr>
      <w:bookmarkEnd w:id="6"/>
      <w:tr w:rsidR="00370020" w:rsidRPr="00FF34AC" w14:paraId="34AA70AF" w14:textId="77777777" w:rsidTr="00B466C8">
        <w:tc>
          <w:tcPr>
            <w:tcW w:w="426" w:type="dxa"/>
          </w:tcPr>
          <w:p w14:paraId="3176ECFC" w14:textId="77777777" w:rsidR="00370020" w:rsidRPr="00FF34AC" w:rsidRDefault="00370020" w:rsidP="00B466C8">
            <w:pPr>
              <w:pStyle w:val="Icon"/>
              <w:spacing w:before="80"/>
            </w:pPr>
            <w:r w:rsidRPr="00E7444F">
              <w:rPr>
                <w:lang w:eastAsia="zh-TW"/>
              </w:rPr>
              <mc:AlternateContent>
                <mc:Choice Requires="wps">
                  <w:drawing>
                    <wp:inline distT="0" distB="0" distL="0" distR="0" wp14:anchorId="4E4D28A9" wp14:editId="011DAA4C">
                      <wp:extent cx="162000" cy="162000"/>
                      <wp:effectExtent l="0" t="0" r="9525" b="9525"/>
                      <wp:docPr id="119627644" name="Freeform: Shape 119627644"/>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26EE329F" id="Freeform: Shape 11962764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3A6E4DC6" w14:textId="77777777" w:rsidR="00370020" w:rsidRPr="00FF34AC" w:rsidRDefault="00370020" w:rsidP="00B466C8">
            <w:pPr>
              <w:pStyle w:val="Instructionbullet"/>
            </w:pPr>
            <w:r>
              <w:t>D</w:t>
            </w:r>
            <w:r w:rsidRPr="00725967">
              <w:t xml:space="preserve">escribe how you will meet </w:t>
            </w:r>
            <w:r>
              <w:t>insurance</w:t>
            </w:r>
            <w:r w:rsidRPr="00725967">
              <w:t xml:space="preserve"> requirements</w:t>
            </w:r>
            <w: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70020" w14:paraId="5818E670" w14:textId="77777777" w:rsidTr="00B466C8">
        <w:trPr>
          <w:cantSplit/>
        </w:trPr>
        <w:tc>
          <w:tcPr>
            <w:tcW w:w="3119" w:type="dxa"/>
            <w:tcBorders>
              <w:right w:val="single" w:sz="24" w:space="0" w:color="ECE9E7" w:themeColor="background2"/>
            </w:tcBorders>
            <w:shd w:val="clear" w:color="auto" w:fill="E2EAF6"/>
          </w:tcPr>
          <w:p w14:paraId="09B1B58E" w14:textId="77777777" w:rsidR="00370020" w:rsidRDefault="00370020" w:rsidP="00B466C8">
            <w:pPr>
              <w:pStyle w:val="TableTextEntries"/>
            </w:pPr>
            <w:r w:rsidRPr="00725967">
              <w:t xml:space="preserve">Describe how you will </w:t>
            </w:r>
            <w:r>
              <w:t>ensure that you, and if applicable, your representatives, hold the required insurance:</w:t>
            </w:r>
          </w:p>
          <w:p w14:paraId="018EC31C" w14:textId="77777777" w:rsidR="00370020" w:rsidRDefault="00370020" w:rsidP="00B466C8">
            <w:pPr>
              <w:pStyle w:val="TableListBullet"/>
            </w:pPr>
            <w:r>
              <w:t xml:space="preserve">before commencing any activities, and </w:t>
            </w:r>
          </w:p>
          <w:p w14:paraId="5CDFB754" w14:textId="77777777" w:rsidR="00370020" w:rsidRPr="00B11F27" w:rsidRDefault="00370020" w:rsidP="00B466C8">
            <w:pPr>
              <w:pStyle w:val="TableListBullet"/>
            </w:pPr>
            <w:r>
              <w:t>during the life of accreditation/participation</w:t>
            </w:r>
            <w:r w:rsidRPr="00725967">
              <w:t>:</w:t>
            </w:r>
          </w:p>
        </w:tc>
        <w:tc>
          <w:tcPr>
            <w:tcW w:w="5954" w:type="dxa"/>
            <w:tcBorders>
              <w:left w:val="single" w:sz="24" w:space="0" w:color="ECE9E7" w:themeColor="background2"/>
            </w:tcBorders>
          </w:tcPr>
          <w:p w14:paraId="0D88E72A" w14:textId="77777777" w:rsidR="00370020" w:rsidRPr="00AA3410" w:rsidRDefault="0009421E" w:rsidP="00B466C8">
            <w:pPr>
              <w:pStyle w:val="TableTextEntries"/>
            </w:pPr>
            <w:sdt>
              <w:sdtPr>
                <w:id w:val="100619026"/>
                <w:placeholder>
                  <w:docPart w:val="BF0458040ED74EF0A34E9BEC83076D18"/>
                </w:placeholder>
                <w:showingPlcHdr/>
              </w:sdtPr>
              <w:sdtEndPr/>
              <w:sdtContent>
                <w:r w:rsidR="00370020" w:rsidRPr="00867D41">
                  <w:t>Click here to enter text</w:t>
                </w:r>
              </w:sdtContent>
            </w:sdt>
          </w:p>
        </w:tc>
      </w:tr>
    </w:tbl>
    <w:p w14:paraId="2434A5BB" w14:textId="5BBE3563" w:rsidR="00370020" w:rsidRDefault="00370020" w:rsidP="00B50C5F">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634724" w14:paraId="19C446F7" w14:textId="4DB14678" w:rsidTr="00BB3BA4">
        <w:tc>
          <w:tcPr>
            <w:tcW w:w="426" w:type="dxa"/>
          </w:tcPr>
          <w:p w14:paraId="77082A3F" w14:textId="2F63D6D0" w:rsidR="009A23F3" w:rsidRPr="00634724" w:rsidRDefault="009A23F3" w:rsidP="00BB3BA4">
            <w:pPr>
              <w:pStyle w:val="Icon"/>
              <w:spacing w:before="80"/>
            </w:pPr>
            <w:r w:rsidRPr="00634724">
              <w:rPr>
                <w:lang w:eastAsia="zh-TW"/>
              </w:rPr>
              <mc:AlternateContent>
                <mc:Choice Requires="wps">
                  <w:drawing>
                    <wp:inline distT="0" distB="0" distL="0" distR="0" wp14:anchorId="1D83E3EB" wp14:editId="67CB80F1">
                      <wp:extent cx="144000" cy="180000"/>
                      <wp:effectExtent l="0" t="0" r="8890" b="0"/>
                      <wp:docPr id="320" name="Freeform: Shape 320"/>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7543495F" w14:textId="77777777" w:rsidR="004B5687" w:rsidRDefault="004B5687" w:rsidP="009A23F3">
                                  <w:pPr>
                                    <w:jc w:val="center"/>
                                  </w:pPr>
                                  <w:r>
                                    <w:t>0.</w:t>
                                  </w:r>
                                </w:p>
                              </w:txbxContent>
                            </wps:txbx>
                            <wps:bodyPr rtlCol="0" anchor="ctr"/>
                          </wps:wsp>
                        </a:graphicData>
                      </a:graphic>
                    </wp:inline>
                  </w:drawing>
                </mc:Choice>
                <mc:Fallback>
                  <w:pict>
                    <v:shape w14:anchorId="1D83E3EB" id="Freeform: Shape 320" o:spid="_x0000_s1029"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FV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C3HVW/3y0G+/fh6SYTr+2OvvZJpzu+9hWd9OA6qnesEXKDik&#10;+VpGfeJC71HO8k3Ph3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LLxsVV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7543495F" w14:textId="77777777" w:rsidR="004B5687" w:rsidRDefault="004B5687" w:rsidP="009A23F3">
                            <w:pPr>
                              <w:jc w:val="center"/>
                            </w:pPr>
                            <w:r>
                              <w:t>0.</w:t>
                            </w:r>
                          </w:p>
                        </w:txbxContent>
                      </v:textbox>
                      <w10:anchorlock/>
                    </v:shape>
                  </w:pict>
                </mc:Fallback>
              </mc:AlternateContent>
            </w:r>
          </w:p>
        </w:tc>
        <w:tc>
          <w:tcPr>
            <w:tcW w:w="8646" w:type="dxa"/>
          </w:tcPr>
          <w:p w14:paraId="0F49B57D" w14:textId="34A786CB" w:rsidR="009A23F3" w:rsidRPr="00634724" w:rsidRDefault="00BD05BB" w:rsidP="00006E0C">
            <w:pPr>
              <w:pStyle w:val="Attachmentbullet"/>
            </w:pPr>
            <w:r w:rsidRPr="00634724">
              <w:t>A</w:t>
            </w:r>
            <w:r w:rsidR="004C31B6" w:rsidRPr="00634724">
              <w:rPr>
                <w:rFonts w:cs="Arial"/>
              </w:rPr>
              <w:t>ttach</w:t>
            </w:r>
            <w:r w:rsidR="009A23F3" w:rsidRPr="00634724">
              <w:rPr>
                <w:rFonts w:cs="Arial"/>
              </w:rPr>
              <w:t xml:space="preserve"> </w:t>
            </w:r>
            <w:r w:rsidR="00FD6B3A" w:rsidRPr="00634724">
              <w:rPr>
                <w:rFonts w:cs="Arial"/>
              </w:rPr>
              <w:t xml:space="preserve">evidence that you hold </w:t>
            </w:r>
            <w:r w:rsidR="00224BCF" w:rsidRPr="00634724">
              <w:rPr>
                <w:rFonts w:cs="Arial"/>
              </w:rPr>
              <w:t>the required</w:t>
            </w:r>
            <w:r w:rsidR="00FD6B3A" w:rsidRPr="00634724">
              <w:rPr>
                <w:rFonts w:cs="Arial"/>
              </w:rPr>
              <w:t xml:space="preserve"> insurance</w:t>
            </w:r>
            <w:r w:rsidR="009A23F3" w:rsidRPr="00634724">
              <w:rPr>
                <w:rFonts w:cs="Arial"/>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9A23F3" w14:paraId="3055017D" w14:textId="6219668D" w:rsidTr="00C75F9A">
        <w:trPr>
          <w:cantSplit/>
        </w:trPr>
        <w:tc>
          <w:tcPr>
            <w:tcW w:w="3119" w:type="dxa"/>
            <w:tcBorders>
              <w:right w:val="single" w:sz="24" w:space="0" w:color="ECE9E7" w:themeColor="background2"/>
            </w:tcBorders>
            <w:shd w:val="clear" w:color="auto" w:fill="E2EAF6"/>
          </w:tcPr>
          <w:p w14:paraId="19E3414F" w14:textId="1CE0B6EB" w:rsidR="009A23F3" w:rsidRPr="00634724" w:rsidRDefault="009A23F3" w:rsidP="00BB3BA4">
            <w:pPr>
              <w:pStyle w:val="TableTextEntries"/>
            </w:pPr>
            <w:r w:rsidRPr="00634724">
              <w:t>File name</w:t>
            </w:r>
            <w:r w:rsidR="00867D41" w:rsidRPr="00634724">
              <w:t>(s)</w:t>
            </w:r>
            <w:r w:rsidRPr="00634724">
              <w:t xml:space="preserve"> –</w:t>
            </w:r>
            <w:r w:rsidR="00867D41" w:rsidRPr="00634724">
              <w:t xml:space="preserve"> I</w:t>
            </w:r>
            <w:r w:rsidRPr="00634724">
              <w:t>nsurance:</w:t>
            </w:r>
          </w:p>
        </w:tc>
        <w:tc>
          <w:tcPr>
            <w:tcW w:w="5954" w:type="dxa"/>
            <w:tcBorders>
              <w:left w:val="single" w:sz="24" w:space="0" w:color="ECE9E7" w:themeColor="background2"/>
            </w:tcBorders>
          </w:tcPr>
          <w:p w14:paraId="3E4D236E" w14:textId="0635B884" w:rsidR="009A23F3" w:rsidRDefault="0009421E" w:rsidP="00BB3BA4">
            <w:pPr>
              <w:pStyle w:val="TableTextEntries"/>
            </w:pPr>
            <w:sdt>
              <w:sdtPr>
                <w:rPr>
                  <w:rFonts w:cs="Arial"/>
                  <w:color w:val="auto"/>
                  <w:sz w:val="18"/>
                  <w:szCs w:val="18"/>
                </w:rPr>
                <w:id w:val="624589598"/>
                <w:placeholder>
                  <w:docPart w:val="D5BAE94611C344EEA6C8DBE38664FF3B"/>
                </w:placeholder>
              </w:sdtPr>
              <w:sdtEndPr/>
              <w:sdtContent>
                <w:sdt>
                  <w:sdtPr>
                    <w:id w:val="-2058072961"/>
                    <w:placeholder>
                      <w:docPart w:val="B026E6E54A1441839DA29447D6963F02"/>
                    </w:placeholder>
                  </w:sdtPr>
                  <w:sdtEndPr/>
                  <w:sdtContent>
                    <w:sdt>
                      <w:sdtPr>
                        <w:rPr>
                          <w:rFonts w:cs="Arial"/>
                          <w:color w:val="auto"/>
                          <w:sz w:val="18"/>
                          <w:szCs w:val="18"/>
                        </w:rPr>
                        <w:id w:val="1731807218"/>
                        <w:placeholder>
                          <w:docPart w:val="77C5A44B9CAC4D7C8AFAC0196A1B676E"/>
                        </w:placeholder>
                      </w:sdtPr>
                      <w:sdtEndPr/>
                      <w:sdtContent>
                        <w:sdt>
                          <w:sdtPr>
                            <w:id w:val="1816993079"/>
                            <w:placeholder>
                              <w:docPart w:val="975B43BF05144830B6156CAC9B06248F"/>
                            </w:placeholder>
                            <w:showingPlcHdr/>
                          </w:sdtPr>
                          <w:sdtEndPr/>
                          <w:sdtContent>
                            <w:r w:rsidR="00E93B27" w:rsidRPr="00867D41">
                              <w:t>Click here to enter text</w:t>
                            </w:r>
                          </w:sdtContent>
                        </w:sdt>
                      </w:sdtContent>
                    </w:sdt>
                  </w:sdtContent>
                </w:sdt>
              </w:sdtContent>
            </w:sdt>
          </w:p>
        </w:tc>
      </w:tr>
    </w:tbl>
    <w:p w14:paraId="66831246" w14:textId="2B6118AF" w:rsidR="009A23F3" w:rsidRDefault="009A23F3" w:rsidP="00407CA4">
      <w:pPr>
        <w:pStyle w:val="Heading1nonumber"/>
        <w:pageBreakBefore/>
      </w:pPr>
      <w:bookmarkStart w:id="7" w:name="_Toc82432006"/>
      <w:r w:rsidRPr="009A23F3">
        <w:lastRenderedPageBreak/>
        <w:t>Managing representatives</w:t>
      </w:r>
      <w:bookmarkEnd w:id="7"/>
      <w:r w:rsidRPr="009A23F3">
        <w:t xml:space="preserve"> </w:t>
      </w:r>
    </w:p>
    <w:p w14:paraId="6720A0B3" w14:textId="19EAE25B" w:rsidR="00336873" w:rsidRDefault="00336873" w:rsidP="00336873">
      <w:pPr>
        <w:pStyle w:val="Sectionintro"/>
      </w:pPr>
      <w:r>
        <w:t xml:space="preserve">This section is about the people that will be managing and implementing your proposed </w:t>
      </w:r>
      <w:r w:rsidR="006E162F" w:rsidRPr="00B00AF7">
        <w:t>activity</w:t>
      </w:r>
      <w:r w:rsidR="006E162F" w:rsidDel="006E162F">
        <w:t xml:space="preserve"> </w:t>
      </w:r>
      <w:r>
        <w:t xml:space="preserve">and the training that </w:t>
      </w:r>
      <w:r w:rsidR="0082676F">
        <w:t xml:space="preserve">you </w:t>
      </w:r>
      <w:r>
        <w:t>will provide them.</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FF34AC" w14:paraId="55BD74E0" w14:textId="77777777" w:rsidTr="00BB3BA4">
        <w:tc>
          <w:tcPr>
            <w:tcW w:w="426" w:type="dxa"/>
          </w:tcPr>
          <w:p w14:paraId="2566606C" w14:textId="77777777" w:rsidR="009A23F3" w:rsidRPr="009335F5" w:rsidRDefault="009A23F3" w:rsidP="00BB3BA4">
            <w:pPr>
              <w:pStyle w:val="Icon"/>
            </w:pPr>
            <w:r w:rsidRPr="00856E9E">
              <w:rPr>
                <w:lang w:eastAsia="zh-TW"/>
              </w:rPr>
              <mc:AlternateContent>
                <mc:Choice Requires="wps">
                  <w:drawing>
                    <wp:inline distT="0" distB="0" distL="0" distR="0" wp14:anchorId="646FF86E" wp14:editId="369A74C5">
                      <wp:extent cx="180000" cy="180000"/>
                      <wp:effectExtent l="0" t="0" r="0" b="0"/>
                      <wp:docPr id="323" name="Freeform: Shape 32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3D5D7CC" id="Freeform: Shape 3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574185" w14:textId="16068DFA" w:rsidR="005A5E45" w:rsidRPr="00493191" w:rsidRDefault="00CB598C" w:rsidP="00D94EA6">
            <w:pPr>
              <w:pStyle w:val="Infobullet"/>
            </w:pPr>
            <w:r w:rsidRPr="00493191">
              <w:t>A</w:t>
            </w:r>
            <w:r w:rsidR="009A23F3" w:rsidRPr="00493191">
              <w:t>s an ACP, you will be responsible for the conduct of all representatives (</w:t>
            </w:r>
            <w:r w:rsidR="005C5ED7" w:rsidRPr="00493191">
              <w:t>including</w:t>
            </w:r>
            <w:r w:rsidR="000F2B8B" w:rsidRPr="00493191">
              <w:t>.</w:t>
            </w:r>
            <w:r w:rsidR="009A23F3" w:rsidRPr="00493191">
              <w:t xml:space="preserve"> employees, contractors, third parties, installers</w:t>
            </w:r>
            <w:r w:rsidR="005A5E45" w:rsidRPr="00493191">
              <w:t>, partners, service providers</w:t>
            </w:r>
            <w:r w:rsidR="009A23F3" w:rsidRPr="00493191">
              <w:t xml:space="preserve">) involved in your </w:t>
            </w:r>
            <w:r w:rsidR="006E162F" w:rsidRPr="00493191">
              <w:t>activity</w:t>
            </w:r>
            <w:r w:rsidR="009A23F3" w:rsidRPr="00493191">
              <w:t>.</w:t>
            </w:r>
            <w:r w:rsidR="00BD05BB" w:rsidRPr="00493191">
              <w:t xml:space="preserve"> </w:t>
            </w:r>
            <w:r w:rsidR="005A5E45" w:rsidRPr="00493191">
              <w:t>If you are working with a client or a business partner to create certificates on their behalf, they and their representatives are considered your representatives.</w:t>
            </w:r>
          </w:p>
          <w:p w14:paraId="76B34306" w14:textId="62FA70E8" w:rsidR="00CB598C" w:rsidRDefault="00BD05BB" w:rsidP="00D94EA6">
            <w:pPr>
              <w:pStyle w:val="Infobullet"/>
            </w:pPr>
            <w:r w:rsidRPr="00D06471">
              <w:t>As the Scheme Administrator, we will hold you responsible for all actions, omissions and information from</w:t>
            </w:r>
            <w:r w:rsidR="00D30796">
              <w:t xml:space="preserve"> your</w:t>
            </w:r>
            <w:r w:rsidRPr="00D06471">
              <w:t xml:space="preserve"> representatives, regardless of any contract or agreement between you and the representative and other parties.</w:t>
            </w:r>
          </w:p>
          <w:p w14:paraId="638DE600" w14:textId="62FB9E94" w:rsidR="0094116D" w:rsidRPr="00493191" w:rsidRDefault="0094116D" w:rsidP="00D94EA6">
            <w:pPr>
              <w:pStyle w:val="Infobullet"/>
            </w:pPr>
            <w:r w:rsidRPr="00493191">
              <w:t>If your application is successful, your accreditation notice will likely include conditions for managing representatives.</w:t>
            </w:r>
          </w:p>
        </w:tc>
      </w:tr>
    </w:tbl>
    <w:p w14:paraId="3EACF183" w14:textId="570229AF" w:rsidR="009A23F3" w:rsidRDefault="00424F2F" w:rsidP="009A23F3">
      <w:pPr>
        <w:pStyle w:val="Heading4"/>
      </w:pPr>
      <w:r>
        <w:t>Control over</w:t>
      </w:r>
      <w:r w:rsidR="00773FC2" w:rsidRPr="00773FC2">
        <w:t xml:space="preserve"> representatives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FD55D5" w14:paraId="5C1C2E64" w14:textId="77777777" w:rsidTr="00BB3BA4">
        <w:tc>
          <w:tcPr>
            <w:tcW w:w="426" w:type="dxa"/>
          </w:tcPr>
          <w:p w14:paraId="087CBD92" w14:textId="3B254E54" w:rsidR="009A23F3" w:rsidRPr="00FD55D5" w:rsidRDefault="00CB598C" w:rsidP="00BB3BA4">
            <w:pPr>
              <w:pStyle w:val="Icon"/>
              <w:spacing w:before="80"/>
            </w:pPr>
            <w:r w:rsidRPr="00FD55D5">
              <w:rPr>
                <w:lang w:eastAsia="zh-TW"/>
              </w:rPr>
              <mc:AlternateContent>
                <mc:Choice Requires="wps">
                  <w:drawing>
                    <wp:inline distT="0" distB="0" distL="0" distR="0" wp14:anchorId="213AC95B" wp14:editId="674B5D8E">
                      <wp:extent cx="180000" cy="180000"/>
                      <wp:effectExtent l="0" t="0" r="0" b="0"/>
                      <wp:docPr id="414" name="Freeform: Shape 41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4B27D239" id="Freeform: Shape 4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B5C283C" w14:textId="19F80E5F" w:rsidR="00EE4108" w:rsidRPr="00FD55D5" w:rsidRDefault="006D6C0A" w:rsidP="00EE4108">
            <w:pPr>
              <w:pStyle w:val="Infobullet"/>
              <w:rPr>
                <w:color w:val="auto"/>
                <w:szCs w:val="18"/>
              </w:rPr>
            </w:pPr>
            <w:r w:rsidRPr="00FD55D5">
              <w:t xml:space="preserve">You must have effective control over any </w:t>
            </w:r>
            <w:r w:rsidR="00634E4F">
              <w:t>of</w:t>
            </w:r>
            <w:r w:rsidR="00B9015F" w:rsidRPr="00FD55D5">
              <w:t xml:space="preserve"> your representatives)</w:t>
            </w:r>
            <w:r w:rsidRPr="00FD55D5">
              <w:t>, including the promotion</w:t>
            </w:r>
            <w:r w:rsidR="009311E3" w:rsidRPr="00FD55D5">
              <w:t xml:space="preserve"> (i.e. sales and lead generation)</w:t>
            </w:r>
            <w:r w:rsidR="003D1299" w:rsidRPr="00FD55D5">
              <w:t>,</w:t>
            </w:r>
            <w:r w:rsidRPr="00FD55D5">
              <w:t xml:space="preserve"> </w:t>
            </w:r>
            <w:r w:rsidR="00213684" w:rsidRPr="00FD55D5">
              <w:t xml:space="preserve">physical </w:t>
            </w:r>
            <w:r w:rsidR="003D1299" w:rsidRPr="00FD55D5">
              <w:t>implementatio</w:t>
            </w:r>
            <w:r w:rsidR="00213684" w:rsidRPr="00FD55D5">
              <w:t>n</w:t>
            </w:r>
            <w:r w:rsidR="003D1299" w:rsidRPr="00FD55D5">
              <w:t xml:space="preserve"> (</w:t>
            </w:r>
            <w:r w:rsidR="00FC1AE7" w:rsidRPr="00FD55D5">
              <w:t xml:space="preserve">i.e. installers), </w:t>
            </w:r>
            <w:r w:rsidR="00E40581" w:rsidRPr="00FD55D5">
              <w:t>and document collection</w:t>
            </w:r>
            <w:r w:rsidR="00E035A1" w:rsidRPr="00FD55D5">
              <w:t xml:space="preserve"> and review for</w:t>
            </w:r>
            <w:r w:rsidRPr="00FD55D5">
              <w:t xml:space="preserve"> the </w:t>
            </w:r>
            <w:r w:rsidR="006E162F" w:rsidRPr="00FD55D5">
              <w:t>activity</w:t>
            </w:r>
            <w:r w:rsidRPr="00FD55D5">
              <w:t xml:space="preserve">. You and </w:t>
            </w:r>
            <w:r w:rsidR="007C0C0D" w:rsidRPr="00FD55D5">
              <w:t>your representatives</w:t>
            </w:r>
            <w:r w:rsidRPr="00FD55D5">
              <w:t xml:space="preserve"> </w:t>
            </w:r>
            <w:r w:rsidR="00527C3C" w:rsidRPr="00FD55D5">
              <w:t xml:space="preserve">must </w:t>
            </w:r>
            <w:r w:rsidRPr="00FD55D5">
              <w:t>compl</w:t>
            </w:r>
            <w:r w:rsidR="00527C3C" w:rsidRPr="00FD55D5">
              <w:t>y</w:t>
            </w:r>
            <w:r w:rsidRPr="00FD55D5">
              <w:t xml:space="preserve"> with all relevant legislation</w:t>
            </w:r>
            <w:r w:rsidR="009A23F3" w:rsidRPr="00FD55D5">
              <w:t>.</w:t>
            </w:r>
            <w:r w:rsidR="00186CAC" w:rsidRPr="00FD55D5">
              <w:t xml:space="preserve"> Refer to:</w:t>
            </w:r>
          </w:p>
          <w:p w14:paraId="49807F68" w14:textId="15420B53" w:rsidR="00EE4108" w:rsidRPr="00FD55D5" w:rsidRDefault="00EE4108" w:rsidP="00EE4108">
            <w:pPr>
              <w:pStyle w:val="Infobullet"/>
              <w:spacing w:after="0"/>
              <w:rPr>
                <w:color w:val="auto"/>
              </w:rPr>
            </w:pPr>
            <w:r w:rsidRPr="00FD55D5">
              <w:rPr>
                <w:b/>
                <w:bCs/>
              </w:rPr>
              <w:t xml:space="preserve">ESS: </w:t>
            </w:r>
            <w:r w:rsidRPr="00FD55D5">
              <w:t xml:space="preserve">Section 1.1 and Table 1 of the </w:t>
            </w:r>
            <w:hyperlink r:id="rId36" w:history="1">
              <w:r w:rsidRPr="00FD55D5">
                <w:rPr>
                  <w:rStyle w:val="Hyperlink"/>
                  <w:szCs w:val="18"/>
                </w:rPr>
                <w:t>Minimum requirements of conduct (Notice 01/2013)</w:t>
              </w:r>
            </w:hyperlink>
            <w:r w:rsidRPr="00FD55D5">
              <w:rPr>
                <w:rStyle w:val="Hyperlink"/>
                <w:szCs w:val="18"/>
              </w:rPr>
              <w:t>.</w:t>
            </w:r>
            <w:r w:rsidRPr="00FD55D5">
              <w:rPr>
                <w:color w:val="auto"/>
              </w:rPr>
              <w:t xml:space="preserve"> </w:t>
            </w:r>
          </w:p>
          <w:p w14:paraId="43873E09" w14:textId="55A35578" w:rsidR="00131E56" w:rsidRDefault="00EE4108" w:rsidP="00EE4108">
            <w:pPr>
              <w:pStyle w:val="Infobullet"/>
              <w:rPr>
                <w:color w:val="auto"/>
                <w:szCs w:val="18"/>
              </w:rPr>
            </w:pPr>
            <w:r w:rsidRPr="00FD55D5">
              <w:rPr>
                <w:b/>
                <w:bCs/>
              </w:rPr>
              <w:t>PDRS</w:t>
            </w:r>
            <w:r w:rsidRPr="00FD55D5">
              <w:rPr>
                <w:color w:val="auto"/>
              </w:rPr>
              <w:t xml:space="preserve">: </w:t>
            </w:r>
            <w:r w:rsidRPr="00FD55D5">
              <w:t xml:space="preserve">Section </w:t>
            </w:r>
            <w:r w:rsidR="002A6B31" w:rsidRPr="00FD55D5">
              <w:t>3.3</w:t>
            </w:r>
            <w:r w:rsidRPr="00FD55D5">
              <w:t xml:space="preserve">.3 of </w:t>
            </w:r>
            <w:r w:rsidRPr="00FD55D5">
              <w:rPr>
                <w:rStyle w:val="Hyperlink"/>
                <w:color w:val="auto"/>
                <w:szCs w:val="18"/>
              </w:rPr>
              <w:t>the</w:t>
            </w:r>
            <w:r w:rsidRPr="00FD55D5">
              <w:rPr>
                <w:color w:val="auto"/>
              </w:rPr>
              <w:t xml:space="preserve"> </w:t>
            </w:r>
            <w:hyperlink r:id="rId37" w:history="1">
              <w:r w:rsidR="00D75B33" w:rsidRPr="00FD55D5">
                <w:rPr>
                  <w:rStyle w:val="Hyperlink"/>
                  <w:rFonts w:cs="Arial"/>
                </w:rPr>
                <w:t>PDRS Method Guide</w:t>
              </w:r>
            </w:hyperlink>
            <w:r w:rsidRPr="00FD55D5">
              <w:rPr>
                <w:color w:val="auto"/>
                <w:szCs w:val="18"/>
              </w:rPr>
              <w:t>.</w:t>
            </w:r>
          </w:p>
          <w:p w14:paraId="348136B3" w14:textId="7E8720E3" w:rsidR="004465DB" w:rsidRPr="00FD55D5" w:rsidRDefault="004465DB" w:rsidP="00EE4108">
            <w:pPr>
              <w:pStyle w:val="Infobullet"/>
              <w:rPr>
                <w:color w:val="auto"/>
                <w:szCs w:val="18"/>
              </w:rPr>
            </w:pPr>
            <w:r>
              <w:rPr>
                <w:color w:val="auto"/>
                <w:szCs w:val="18"/>
              </w:rPr>
              <w:t>‘Representatives’ is the term we use to describe anyone participating in any aspect of the activity. It includes your business employees, sales-people, installers, contractors, third parties, etc.</w:t>
            </w:r>
          </w:p>
        </w:tc>
      </w:tr>
    </w:tbl>
    <w:p w14:paraId="44DE8AD7" w14:textId="6C101D7E" w:rsidR="008165D8" w:rsidRPr="00FD55D5" w:rsidRDefault="00B330CC" w:rsidP="008165D8">
      <w:pPr>
        <w:pStyle w:val="Heading4nonumber"/>
      </w:pPr>
      <w:r w:rsidRPr="00FD55D5">
        <w:t xml:space="preserve">Will </w:t>
      </w:r>
      <w:r w:rsidR="00C05988" w:rsidRPr="00FD55D5">
        <w:t>you manage representatives in</w:t>
      </w:r>
      <w:r w:rsidRPr="00FD55D5">
        <w:t xml:space="preserve"> </w:t>
      </w:r>
      <w:r w:rsidR="008165D8" w:rsidRPr="00FD55D5">
        <w:t xml:space="preserve">the same </w:t>
      </w:r>
      <w:r w:rsidR="00C05988" w:rsidRPr="00FD55D5">
        <w:t xml:space="preserve">way </w:t>
      </w:r>
      <w:r w:rsidR="008165D8" w:rsidRPr="00FD55D5">
        <w:t>as your existing accreditation(s)</w:t>
      </w:r>
      <w:r w:rsidR="00833EBC" w:rsidRPr="00FD55D5">
        <w:t xml:space="preserve"> and have these been audited under </w:t>
      </w:r>
      <w:r w:rsidR="00A83F9A" w:rsidRPr="00FD55D5">
        <w:t xml:space="preserve">either </w:t>
      </w:r>
      <w:r w:rsidR="00833EBC" w:rsidRPr="00FD55D5">
        <w:t>the ESS</w:t>
      </w:r>
      <w:r w:rsidR="00A83F9A" w:rsidRPr="00FD55D5">
        <w:t xml:space="preserve"> or PDRS</w:t>
      </w:r>
      <w:r w:rsidR="008165D8" w:rsidRPr="00FD55D5">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8165D8" w:rsidRPr="00FD55D5" w14:paraId="0DF4AF97" w14:textId="77777777" w:rsidTr="00702480">
        <w:tc>
          <w:tcPr>
            <w:tcW w:w="426" w:type="dxa"/>
          </w:tcPr>
          <w:p w14:paraId="28813585" w14:textId="77777777" w:rsidR="008165D8" w:rsidRPr="00FD55D5" w:rsidRDefault="008165D8" w:rsidP="00702480">
            <w:pPr>
              <w:pStyle w:val="Icon"/>
            </w:pPr>
            <w:r w:rsidRPr="00FD55D5">
              <w:rPr>
                <w:lang w:eastAsia="zh-TW"/>
              </w:rPr>
              <mc:AlternateContent>
                <mc:Choice Requires="wps">
                  <w:drawing>
                    <wp:inline distT="0" distB="0" distL="0" distR="0" wp14:anchorId="2D1762E5" wp14:editId="7539C434">
                      <wp:extent cx="162000" cy="162000"/>
                      <wp:effectExtent l="0" t="0" r="9525" b="9525"/>
                      <wp:docPr id="461" name="Freeform: Shape 461"/>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2AF79993" id="Freeform: Shape 461"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7FEEF9DE" w14:textId="77777777" w:rsidR="008165D8" w:rsidRPr="00FD55D5" w:rsidRDefault="008165D8" w:rsidP="00702480">
            <w:pPr>
              <w:pStyle w:val="Instructionbullet"/>
            </w:pPr>
            <w:r w:rsidRPr="00FD55D5">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8165D8" w:rsidRPr="00FD55D5" w14:paraId="0EB1DE46" w14:textId="77777777" w:rsidTr="00702480">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7F00E3BB" w14:textId="77777777" w:rsidR="008165D8" w:rsidRPr="00FD55D5" w:rsidRDefault="008165D8" w:rsidP="00702480">
            <w:pPr>
              <w:pStyle w:val="TableTextEntries"/>
              <w:keepNext/>
            </w:pPr>
            <w:r w:rsidRPr="00FD55D5">
              <w:t>Yes</w:t>
            </w:r>
          </w:p>
        </w:tc>
        <w:tc>
          <w:tcPr>
            <w:tcW w:w="992" w:type="dxa"/>
            <w:tcBorders>
              <w:top w:val="nil"/>
              <w:left w:val="single" w:sz="24" w:space="0" w:color="ECE9E7" w:themeColor="background2"/>
              <w:bottom w:val="single" w:sz="8" w:space="0" w:color="989891"/>
              <w:right w:val="single" w:sz="8" w:space="0" w:color="989891"/>
            </w:tcBorders>
            <w:vAlign w:val="center"/>
          </w:tcPr>
          <w:p w14:paraId="602D7FC2" w14:textId="77777777" w:rsidR="008165D8" w:rsidRPr="00FD55D5" w:rsidRDefault="0009421E" w:rsidP="00702480">
            <w:pPr>
              <w:pStyle w:val="TableTextEntries"/>
              <w:keepNext/>
              <w:jc w:val="center"/>
            </w:pPr>
            <w:sdt>
              <w:sdtPr>
                <w:id w:val="31383340"/>
                <w14:checkbox>
                  <w14:checked w14:val="0"/>
                  <w14:checkedState w14:val="2612" w14:font="MS Gothic"/>
                  <w14:uncheckedState w14:val="2610" w14:font="MS Gothic"/>
                </w14:checkbox>
              </w:sdtPr>
              <w:sdtEndPr/>
              <w:sdtContent>
                <w:r w:rsidR="008165D8" w:rsidRPr="00FD55D5">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4C8B1502" w14:textId="62C194CA" w:rsidR="008165D8" w:rsidRPr="00FD55D5" w:rsidRDefault="008165D8" w:rsidP="00702480">
            <w:pPr>
              <w:pStyle w:val="TableTextEntries"/>
              <w:keepNext/>
            </w:pPr>
            <w:r w:rsidRPr="00FD55D5">
              <w:sym w:font="Wingdings" w:char="F0E0"/>
            </w:r>
            <w:r w:rsidRPr="00FD55D5">
              <w:t xml:space="preserve"> Go to Question </w:t>
            </w:r>
            <w:r w:rsidR="00691E8A">
              <w:t>6</w:t>
            </w:r>
          </w:p>
        </w:tc>
      </w:tr>
      <w:tr w:rsidR="008165D8" w:rsidRPr="00FD55D5" w14:paraId="51C27BE2" w14:textId="77777777" w:rsidTr="00702480">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58A8D029" w14:textId="77777777" w:rsidR="008165D8" w:rsidRPr="00FD55D5" w:rsidRDefault="008165D8" w:rsidP="00702480">
            <w:pPr>
              <w:pStyle w:val="TableTextEntries"/>
            </w:pPr>
            <w:r w:rsidRPr="00FD55D5">
              <w:t>No</w:t>
            </w:r>
          </w:p>
        </w:tc>
        <w:tc>
          <w:tcPr>
            <w:tcW w:w="992" w:type="dxa"/>
            <w:tcBorders>
              <w:top w:val="single" w:sz="8" w:space="0" w:color="989891"/>
              <w:left w:val="single" w:sz="24" w:space="0" w:color="ECE9E7" w:themeColor="background2"/>
              <w:bottom w:val="nil"/>
              <w:right w:val="single" w:sz="8" w:space="0" w:color="989891"/>
            </w:tcBorders>
            <w:vAlign w:val="center"/>
          </w:tcPr>
          <w:p w14:paraId="5F469F97" w14:textId="77777777" w:rsidR="008165D8" w:rsidRPr="00FD55D5" w:rsidRDefault="0009421E" w:rsidP="00702480">
            <w:pPr>
              <w:pStyle w:val="TableTextEntries"/>
              <w:jc w:val="center"/>
            </w:pPr>
            <w:sdt>
              <w:sdtPr>
                <w:id w:val="100309239"/>
                <w14:checkbox>
                  <w14:checked w14:val="0"/>
                  <w14:checkedState w14:val="2612" w14:font="MS Gothic"/>
                  <w14:uncheckedState w14:val="2610" w14:font="MS Gothic"/>
                </w14:checkbox>
              </w:sdtPr>
              <w:sdtEndPr/>
              <w:sdtContent>
                <w:r w:rsidR="008165D8" w:rsidRPr="00FD55D5">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336556DF" w14:textId="0916C343" w:rsidR="008165D8" w:rsidRPr="00FD55D5" w:rsidRDefault="008165D8" w:rsidP="00702480">
            <w:pPr>
              <w:pStyle w:val="TableTextEntries"/>
            </w:pPr>
            <w:r w:rsidRPr="00FD55D5">
              <w:sym w:font="Wingdings" w:char="F0E2"/>
            </w:r>
            <w:r w:rsidRPr="00FD55D5">
              <w:t xml:space="preserve"> </w:t>
            </w:r>
            <w:r w:rsidR="00F75B28" w:rsidRPr="00FD55D5">
              <w:t xml:space="preserve">Provide the information </w:t>
            </w:r>
            <w:r w:rsidR="00FD71F7" w:rsidRPr="00FD55D5">
              <w:t>below</w:t>
            </w:r>
          </w:p>
        </w:tc>
      </w:tr>
    </w:tbl>
    <w:p w14:paraId="362ECEC1" w14:textId="639908AF" w:rsidR="008165D8" w:rsidRPr="00FD55D5" w:rsidRDefault="008165D8" w:rsidP="008165D8">
      <w:pPr>
        <w:pStyle w:val="spacer"/>
      </w:pP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2326A4" w:rsidRPr="00FD55D5" w14:paraId="6D298441" w14:textId="77777777" w:rsidTr="00A0187B">
        <w:trPr>
          <w:cantSplit/>
        </w:trPr>
        <w:tc>
          <w:tcPr>
            <w:tcW w:w="3119" w:type="dxa"/>
            <w:tcBorders>
              <w:right w:val="single" w:sz="24" w:space="0" w:color="ECE9E7" w:themeColor="background2"/>
            </w:tcBorders>
            <w:shd w:val="clear" w:color="auto" w:fill="E2EAF6"/>
          </w:tcPr>
          <w:p w14:paraId="02ABFE17" w14:textId="3D48E131" w:rsidR="002326A4" w:rsidRPr="00FD55D5" w:rsidRDefault="002326A4" w:rsidP="002326A4">
            <w:pPr>
              <w:pStyle w:val="TableTextEntries"/>
            </w:pPr>
            <w:r w:rsidRPr="00FD55D5">
              <w:t>Will you engage contractors to undertake implementations?</w:t>
            </w:r>
          </w:p>
        </w:tc>
        <w:tc>
          <w:tcPr>
            <w:tcW w:w="5953" w:type="dxa"/>
            <w:tcBorders>
              <w:left w:val="single" w:sz="24" w:space="0" w:color="ECE9E7" w:themeColor="background2"/>
            </w:tcBorders>
          </w:tcPr>
          <w:p w14:paraId="1B3F799F" w14:textId="089A65D7" w:rsidR="002326A4" w:rsidRPr="00FD55D5" w:rsidRDefault="0009421E" w:rsidP="002326A4">
            <w:pPr>
              <w:pStyle w:val="TableTextEntries"/>
            </w:pPr>
            <w:sdt>
              <w:sdtPr>
                <w:id w:val="-1893805874"/>
                <w:placeholder>
                  <w:docPart w:val="4235C413203E425496EBF599A9A68B59"/>
                </w:placeholder>
              </w:sdtPr>
              <w:sdtEndPr/>
              <w:sdtContent>
                <w:r w:rsidR="002326A4" w:rsidRPr="00FD55D5">
                  <w:t>Yes / No</w:t>
                </w:r>
              </w:sdtContent>
            </w:sdt>
          </w:p>
        </w:tc>
      </w:tr>
      <w:tr w:rsidR="00B069C6" w:rsidRPr="00FD55D5" w14:paraId="0E3131D8" w14:textId="77777777" w:rsidTr="00A0187B">
        <w:trPr>
          <w:cantSplit/>
        </w:trPr>
        <w:tc>
          <w:tcPr>
            <w:tcW w:w="3119" w:type="dxa"/>
            <w:tcBorders>
              <w:right w:val="single" w:sz="24" w:space="0" w:color="ECE9E7" w:themeColor="background2"/>
            </w:tcBorders>
            <w:shd w:val="clear" w:color="auto" w:fill="E2EAF6"/>
          </w:tcPr>
          <w:p w14:paraId="368FBF7B" w14:textId="6E041BC2" w:rsidR="00B069C6" w:rsidRPr="00FD55D5" w:rsidRDefault="00B069C6" w:rsidP="001A20E5">
            <w:pPr>
              <w:pStyle w:val="TableTextEntries"/>
            </w:pPr>
            <w:r w:rsidRPr="00FD55D5">
              <w:t xml:space="preserve">Describe how you will ensure you have effective control over </w:t>
            </w:r>
            <w:r w:rsidR="004D1D8E" w:rsidRPr="00FD55D5">
              <w:t>your representatives</w:t>
            </w:r>
            <w:r w:rsidRPr="00FD55D5">
              <w:t xml:space="preserve"> to ensure they meet the requirements:</w:t>
            </w:r>
          </w:p>
        </w:tc>
        <w:tc>
          <w:tcPr>
            <w:tcW w:w="5953" w:type="dxa"/>
            <w:tcBorders>
              <w:left w:val="single" w:sz="24" w:space="0" w:color="ECE9E7" w:themeColor="background2"/>
            </w:tcBorders>
          </w:tcPr>
          <w:p w14:paraId="43B191BF" w14:textId="77777777" w:rsidR="00B069C6" w:rsidRPr="00FD55D5" w:rsidRDefault="0009421E" w:rsidP="001A20E5">
            <w:pPr>
              <w:pStyle w:val="TableTextEntries"/>
            </w:pPr>
            <w:sdt>
              <w:sdtPr>
                <w:id w:val="144021143"/>
                <w:placeholder>
                  <w:docPart w:val="26FAF9F9A33349399DB3C91AE7C42C5B"/>
                </w:placeholder>
                <w:showingPlcHdr/>
              </w:sdtPr>
              <w:sdtEndPr/>
              <w:sdtContent>
                <w:r w:rsidR="00B069C6" w:rsidRPr="00FD55D5">
                  <w:rPr>
                    <w:rStyle w:val="PlaceholderText"/>
                    <w:color w:val="1C355E" w:themeColor="accent1"/>
                  </w:rPr>
                  <w:t>Click here to enter text</w:t>
                </w:r>
              </w:sdtContent>
            </w:sdt>
          </w:p>
        </w:tc>
      </w:tr>
      <w:tr w:rsidR="00B069C6" w:rsidRPr="00FD55D5" w14:paraId="3C02DA2A" w14:textId="77777777" w:rsidTr="00A0187B">
        <w:trPr>
          <w:cantSplit/>
        </w:trPr>
        <w:tc>
          <w:tcPr>
            <w:tcW w:w="3119" w:type="dxa"/>
            <w:tcBorders>
              <w:right w:val="single" w:sz="24" w:space="0" w:color="ECE9E7" w:themeColor="background2"/>
            </w:tcBorders>
            <w:shd w:val="clear" w:color="auto" w:fill="E2EAF6"/>
          </w:tcPr>
          <w:p w14:paraId="1051DCB3" w14:textId="45608C19" w:rsidR="00B069C6" w:rsidRPr="00FD55D5" w:rsidRDefault="00B069C6" w:rsidP="001A20E5">
            <w:pPr>
              <w:pStyle w:val="TableTextEntries"/>
            </w:pPr>
            <w:r w:rsidRPr="00FD55D5">
              <w:lastRenderedPageBreak/>
              <w:t>Describe how you will ensure you and your representatives</w:t>
            </w:r>
            <w:r w:rsidR="005B0225" w:rsidRPr="00FD55D5">
              <w:t xml:space="preserve"> </w:t>
            </w:r>
            <w:r w:rsidRPr="00FD55D5">
              <w:t>meet requirements</w:t>
            </w:r>
            <w:r w:rsidR="00761018" w:rsidRPr="00FD55D5">
              <w:t>,</w:t>
            </w:r>
            <w:r w:rsidRPr="00FD55D5">
              <w:t xml:space="preserve"> including compliance with all relevant laws:</w:t>
            </w:r>
          </w:p>
        </w:tc>
        <w:tc>
          <w:tcPr>
            <w:tcW w:w="5953" w:type="dxa"/>
            <w:tcBorders>
              <w:left w:val="single" w:sz="24" w:space="0" w:color="ECE9E7" w:themeColor="background2"/>
            </w:tcBorders>
          </w:tcPr>
          <w:p w14:paraId="2F8C7F78" w14:textId="77777777" w:rsidR="00B069C6" w:rsidRPr="00FD55D5" w:rsidRDefault="0009421E" w:rsidP="001A20E5">
            <w:pPr>
              <w:pStyle w:val="TableTextEntries"/>
            </w:pPr>
            <w:sdt>
              <w:sdtPr>
                <w:id w:val="1749769990"/>
                <w:placeholder>
                  <w:docPart w:val="D041768B8BD74A51B8FB735D0489ED68"/>
                </w:placeholder>
                <w:showingPlcHdr/>
              </w:sdtPr>
              <w:sdtEndPr/>
              <w:sdtContent>
                <w:r w:rsidR="00B069C6" w:rsidRPr="00FD55D5">
                  <w:rPr>
                    <w:rStyle w:val="PlaceholderText"/>
                    <w:color w:val="1C355E" w:themeColor="accent1"/>
                  </w:rPr>
                  <w:t>Click here to enter text</w:t>
                </w:r>
              </w:sdtContent>
            </w:sdt>
          </w:p>
        </w:tc>
      </w:tr>
      <w:tr w:rsidR="00A0187B" w14:paraId="17613BDA" w14:textId="77777777" w:rsidTr="00A0187B">
        <w:trPr>
          <w:cantSplit/>
        </w:trPr>
        <w:tc>
          <w:tcPr>
            <w:tcW w:w="3119" w:type="dxa"/>
            <w:tcBorders>
              <w:right w:val="single" w:sz="24" w:space="0" w:color="ECE9E7" w:themeColor="background2"/>
            </w:tcBorders>
            <w:shd w:val="clear" w:color="auto" w:fill="E2EAF6"/>
          </w:tcPr>
          <w:p w14:paraId="5478403E" w14:textId="234C233B" w:rsidR="00B069C6" w:rsidRPr="00FD55D5" w:rsidRDefault="00B069C6" w:rsidP="001A20E5">
            <w:pPr>
              <w:pStyle w:val="TableTextEntries"/>
            </w:pPr>
            <w:r w:rsidRPr="00FD55D5">
              <w:t xml:space="preserve">Describe how you will ensure </w:t>
            </w:r>
            <w:r w:rsidR="004D1D8E" w:rsidRPr="00FD55D5">
              <w:t>you and your representatives</w:t>
            </w:r>
            <w:r w:rsidR="00A83F9A" w:rsidRPr="00FD55D5" w:rsidDel="00A83F9A">
              <w:t xml:space="preserve"> </w:t>
            </w:r>
            <w:r w:rsidR="003B64F4" w:rsidRPr="00FD55D5">
              <w:t xml:space="preserve">(including </w:t>
            </w:r>
            <w:r w:rsidR="00A91F08" w:rsidRPr="00FD55D5">
              <w:t xml:space="preserve">salespeople and lead generators) </w:t>
            </w:r>
            <w:r w:rsidRPr="00FD55D5">
              <w:t xml:space="preserve">meet </w:t>
            </w:r>
            <w:r w:rsidR="009C01BF" w:rsidRPr="00FD55D5">
              <w:t>ESS/PDRS</w:t>
            </w:r>
            <w:r w:rsidRPr="00FD55D5">
              <w:t xml:space="preserve"> customer engagement requirements:</w:t>
            </w:r>
          </w:p>
        </w:tc>
        <w:tc>
          <w:tcPr>
            <w:tcW w:w="5953" w:type="dxa"/>
            <w:tcBorders>
              <w:left w:val="single" w:sz="24" w:space="0" w:color="ECE9E7" w:themeColor="background2"/>
            </w:tcBorders>
          </w:tcPr>
          <w:p w14:paraId="24457333" w14:textId="77777777" w:rsidR="00B069C6" w:rsidRPr="00AA3410" w:rsidRDefault="0009421E" w:rsidP="001A20E5">
            <w:pPr>
              <w:pStyle w:val="TableTextEntries"/>
            </w:pPr>
            <w:sdt>
              <w:sdtPr>
                <w:id w:val="-1308168209"/>
                <w:placeholder>
                  <w:docPart w:val="63A5E558E8B4483AA6B109C8E7C0A01C"/>
                </w:placeholder>
                <w:showingPlcHdr/>
              </w:sdtPr>
              <w:sdtEndPr/>
              <w:sdtContent>
                <w:r w:rsidR="00B069C6" w:rsidRPr="00FD55D5">
                  <w:rPr>
                    <w:rStyle w:val="PlaceholderText"/>
                    <w:color w:val="1C355E" w:themeColor="accent1"/>
                  </w:rPr>
                  <w:t>Click here to enter text</w:t>
                </w:r>
              </w:sdtContent>
            </w:sdt>
          </w:p>
        </w:tc>
      </w:tr>
    </w:tbl>
    <w:p w14:paraId="51514C2E" w14:textId="4E121CA9" w:rsidR="009A23F3" w:rsidRDefault="00773FC2" w:rsidP="009A23F3">
      <w:pPr>
        <w:pStyle w:val="Heading4"/>
      </w:pPr>
      <w:r>
        <w:t>Training</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FF34AC" w14:paraId="387D60EB" w14:textId="77777777" w:rsidTr="00BB3BA4">
        <w:tc>
          <w:tcPr>
            <w:tcW w:w="426" w:type="dxa"/>
          </w:tcPr>
          <w:p w14:paraId="36E4565B" w14:textId="44966A7D" w:rsidR="009A23F3" w:rsidRPr="00414329" w:rsidRDefault="00CB598C" w:rsidP="00BB3BA4">
            <w:pPr>
              <w:pStyle w:val="Icon"/>
              <w:spacing w:before="80"/>
            </w:pPr>
            <w:r w:rsidRPr="00856E9E">
              <w:rPr>
                <w:lang w:eastAsia="zh-TW"/>
              </w:rPr>
              <mc:AlternateContent>
                <mc:Choice Requires="wps">
                  <w:drawing>
                    <wp:inline distT="0" distB="0" distL="0" distR="0" wp14:anchorId="59800BA2" wp14:editId="204B37F8">
                      <wp:extent cx="180000" cy="180000"/>
                      <wp:effectExtent l="0" t="0" r="0" b="0"/>
                      <wp:docPr id="415" name="Freeform: Shape 41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7D81BCE" id="Freeform: Shape 41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0D1B799" w14:textId="40C1F1FB" w:rsidR="00E94EEE" w:rsidRPr="00414329" w:rsidRDefault="00FF4175" w:rsidP="00CB598C">
            <w:pPr>
              <w:pStyle w:val="Infobullet"/>
            </w:pPr>
            <w:r>
              <w:t xml:space="preserve">As an </w:t>
            </w:r>
            <w:r w:rsidR="009A23F3" w:rsidRPr="009A23F3">
              <w:t>ACP</w:t>
            </w:r>
            <w:r>
              <w:t xml:space="preserve">, you </w:t>
            </w:r>
            <w:r w:rsidR="009A23F3" w:rsidRPr="009A23F3">
              <w:t xml:space="preserve">are responsible for ensuring that appropriate training is provided to </w:t>
            </w:r>
            <w:r w:rsidR="00A9495E" w:rsidRPr="00A9495E">
              <w:t xml:space="preserve">any person undertaking </w:t>
            </w:r>
            <w:r w:rsidR="007E3983">
              <w:t>any part of your</w:t>
            </w:r>
            <w:r w:rsidR="00A9495E" w:rsidRPr="00A9495E">
              <w:t xml:space="preserve"> </w:t>
            </w:r>
            <w:r w:rsidR="00C46FA3">
              <w:rPr>
                <w:rFonts w:cs="Arial"/>
                <w:color w:val="auto"/>
              </w:rPr>
              <w:t>activity</w:t>
            </w:r>
            <w:r w:rsidR="00A9495E" w:rsidRPr="00A9495E">
              <w:t>, so they can effectively represent you and comply with requirements</w:t>
            </w:r>
            <w:r w:rsidR="009A23F3">
              <w:t>.</w:t>
            </w:r>
            <w:r w:rsidR="00BD05BB">
              <w:t xml:space="preserve"> </w:t>
            </w:r>
            <w:r w:rsidR="00473511">
              <w:t xml:space="preserve">This </w:t>
            </w:r>
            <w:r w:rsidR="00473511" w:rsidRPr="00D31849">
              <w:t>includes all the items identified in</w:t>
            </w:r>
            <w:r w:rsidR="00473511">
              <w:t>:</w:t>
            </w:r>
          </w:p>
        </w:tc>
      </w:tr>
      <w:tr w:rsidR="00EC579E" w:rsidRPr="00FF34AC" w14:paraId="06DC6B46" w14:textId="77777777" w:rsidTr="00BB3BA4">
        <w:tc>
          <w:tcPr>
            <w:tcW w:w="426" w:type="dxa"/>
          </w:tcPr>
          <w:p w14:paraId="4F7F7753" w14:textId="6B6D043F" w:rsidR="00EC579E" w:rsidRPr="00856E9E" w:rsidRDefault="00EC579E" w:rsidP="00BB3BA4">
            <w:pPr>
              <w:pStyle w:val="Icon"/>
              <w:spacing w:before="80"/>
              <w:rPr>
                <w:lang w:eastAsia="zh-TW"/>
              </w:rPr>
            </w:pPr>
          </w:p>
        </w:tc>
        <w:tc>
          <w:tcPr>
            <w:tcW w:w="8646" w:type="dxa"/>
          </w:tcPr>
          <w:p w14:paraId="09B7EADE" w14:textId="18DA6ECB" w:rsidR="00EC579E" w:rsidRPr="00FD55D5" w:rsidRDefault="00EC579E" w:rsidP="005A24BA">
            <w:pPr>
              <w:pStyle w:val="Infobullet"/>
              <w:spacing w:after="0"/>
              <w:rPr>
                <w:rStyle w:val="Hyperlink"/>
              </w:rPr>
            </w:pPr>
            <w:r w:rsidRPr="00FD55D5">
              <w:rPr>
                <w:rFonts w:cs="Arial"/>
                <w:b/>
                <w:bCs/>
              </w:rPr>
              <w:t>ESS</w:t>
            </w:r>
            <w:r w:rsidRPr="00FD55D5">
              <w:rPr>
                <w:rFonts w:cs="Arial"/>
              </w:rPr>
              <w:t xml:space="preserve">: </w:t>
            </w:r>
            <w:r w:rsidR="00473511" w:rsidRPr="00FD55D5">
              <w:rPr>
                <w:rFonts w:cs="Arial"/>
              </w:rPr>
              <w:t>S</w:t>
            </w:r>
            <w:r w:rsidRPr="00FD55D5">
              <w:rPr>
                <w:color w:val="auto"/>
              </w:rPr>
              <w:t xml:space="preserve">ection 1.2 and Table 2 of the </w:t>
            </w:r>
            <w:hyperlink r:id="rId38" w:history="1">
              <w:r w:rsidRPr="00FD55D5">
                <w:rPr>
                  <w:rStyle w:val="Hyperlink"/>
                </w:rPr>
                <w:t>Minimum requirements of conduct (Notice 01/2013)</w:t>
              </w:r>
            </w:hyperlink>
            <w:r w:rsidR="00351226" w:rsidRPr="00FD55D5">
              <w:t xml:space="preserve">, and clause 5.4(r) of the </w:t>
            </w:r>
            <w:hyperlink r:id="rId39" w:history="1">
              <w:r w:rsidR="00351226" w:rsidRPr="00FD55D5">
                <w:rPr>
                  <w:rStyle w:val="Hyperlink"/>
                </w:rPr>
                <w:t>ESS Rule</w:t>
              </w:r>
            </w:hyperlink>
            <w:r w:rsidR="00351226" w:rsidRPr="00FD55D5">
              <w:t>.</w:t>
            </w:r>
          </w:p>
          <w:p w14:paraId="68119DB7" w14:textId="3CE71126" w:rsidR="00294294" w:rsidRPr="00FD55D5" w:rsidRDefault="00294294" w:rsidP="00CB598C">
            <w:pPr>
              <w:pStyle w:val="Infobullet"/>
            </w:pPr>
            <w:r w:rsidRPr="00FD55D5">
              <w:rPr>
                <w:b/>
                <w:bCs/>
                <w:color w:val="auto"/>
              </w:rPr>
              <w:t>PDRS</w:t>
            </w:r>
            <w:r w:rsidRPr="00FD55D5">
              <w:rPr>
                <w:color w:val="auto"/>
              </w:rPr>
              <w:t>:</w:t>
            </w:r>
            <w:r w:rsidR="00634139" w:rsidRPr="00FD55D5">
              <w:rPr>
                <w:color w:val="auto"/>
              </w:rPr>
              <w:t xml:space="preserve"> Section </w:t>
            </w:r>
            <w:r w:rsidR="002A6B31" w:rsidRPr="00FD55D5">
              <w:rPr>
                <w:color w:val="auto"/>
              </w:rPr>
              <w:t>3.3</w:t>
            </w:r>
            <w:r w:rsidR="00634139" w:rsidRPr="00FD55D5">
              <w:rPr>
                <w:color w:val="auto"/>
              </w:rPr>
              <w:t>.3 and Table </w:t>
            </w:r>
            <w:r w:rsidR="002A6B31" w:rsidRPr="00FD55D5">
              <w:rPr>
                <w:color w:val="auto"/>
              </w:rPr>
              <w:t>3</w:t>
            </w:r>
            <w:r w:rsidR="00634139" w:rsidRPr="00FD55D5">
              <w:rPr>
                <w:color w:val="auto"/>
              </w:rPr>
              <w:t>.3 of the</w:t>
            </w:r>
            <w:r w:rsidRPr="00FD55D5">
              <w:rPr>
                <w:color w:val="auto"/>
              </w:rPr>
              <w:t xml:space="preserve"> </w:t>
            </w:r>
            <w:hyperlink r:id="rId40" w:history="1">
              <w:r w:rsidR="00D75B33" w:rsidRPr="00FD55D5">
                <w:rPr>
                  <w:rStyle w:val="Hyperlink"/>
                  <w:rFonts w:cs="Arial"/>
                </w:rPr>
                <w:t>PDRS Method Guide</w:t>
              </w:r>
            </w:hyperlink>
            <w:r w:rsidR="002B34D1" w:rsidRPr="00FD55D5">
              <w:rPr>
                <w:rStyle w:val="Hyperlink"/>
                <w:rFonts w:cs="Arial"/>
              </w:rPr>
              <w:t>.</w:t>
            </w:r>
          </w:p>
        </w:tc>
      </w:tr>
      <w:tr w:rsidR="009A23F3" w:rsidRPr="00FF34AC" w14:paraId="09A7AA6D" w14:textId="77777777" w:rsidTr="00BB3BA4">
        <w:tc>
          <w:tcPr>
            <w:tcW w:w="426" w:type="dxa"/>
          </w:tcPr>
          <w:p w14:paraId="05BD92D7" w14:textId="6217A662" w:rsidR="009A23F3" w:rsidRPr="0078558E" w:rsidRDefault="009A23F3" w:rsidP="00BB3BA4">
            <w:pPr>
              <w:pStyle w:val="Icon"/>
              <w:spacing w:before="80"/>
            </w:pPr>
            <w:r w:rsidRPr="004A60FC">
              <w:rPr>
                <w:lang w:eastAsia="zh-TW"/>
              </w:rPr>
              <mc:AlternateContent>
                <mc:Choice Requires="wps">
                  <w:drawing>
                    <wp:inline distT="0" distB="0" distL="0" distR="0" wp14:anchorId="0041CAEE" wp14:editId="7712A9D4">
                      <wp:extent cx="144000" cy="180000"/>
                      <wp:effectExtent l="0" t="0" r="8890" b="0"/>
                      <wp:docPr id="347" name="Freeform: Shape 347"/>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C9E3977" w14:textId="77777777" w:rsidR="004B5687" w:rsidRDefault="004B5687" w:rsidP="009A23F3">
                                  <w:pPr>
                                    <w:jc w:val="center"/>
                                  </w:pPr>
                                  <w:r>
                                    <w:t>0.</w:t>
                                  </w:r>
                                </w:p>
                              </w:txbxContent>
                            </wps:txbx>
                            <wps:bodyPr rtlCol="0" anchor="ctr"/>
                          </wps:wsp>
                        </a:graphicData>
                      </a:graphic>
                    </wp:inline>
                  </w:drawing>
                </mc:Choice>
                <mc:Fallback>
                  <w:pict>
                    <v:shape w14:anchorId="0041CAEE" id="Freeform: Shape 347" o:spid="_x0000_s1030"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2eyTwkAABs0AAAOAAAAZHJzL2Uyb0RvYy54bWysW12P47YOfS9w/4ORxwt0Y8mfGexs0Xa7&#10;fSnaBdoCvY8ex5kESOLA9s7M9teXoiSbVGYiqbgvM3akI1LUIW2R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PXHZ7J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C9E3977" w14:textId="77777777" w:rsidR="004B5687" w:rsidRDefault="004B5687" w:rsidP="009A23F3">
                            <w:pPr>
                              <w:jc w:val="center"/>
                            </w:pPr>
                            <w:r>
                              <w:t>0.</w:t>
                            </w:r>
                          </w:p>
                        </w:txbxContent>
                      </v:textbox>
                      <w10:anchorlock/>
                    </v:shape>
                  </w:pict>
                </mc:Fallback>
              </mc:AlternateContent>
            </w:r>
          </w:p>
        </w:tc>
        <w:tc>
          <w:tcPr>
            <w:tcW w:w="8646" w:type="dxa"/>
          </w:tcPr>
          <w:p w14:paraId="6FF0074C" w14:textId="23EB8721" w:rsidR="00351226" w:rsidRPr="00FD55D5" w:rsidRDefault="009A23F3" w:rsidP="00006E0C">
            <w:pPr>
              <w:pStyle w:val="Attachmentbullet"/>
              <w:rPr>
                <w:color w:val="auto"/>
              </w:rPr>
            </w:pPr>
            <w:r w:rsidRPr="00FD55D5">
              <w:rPr>
                <w:rFonts w:cs="Arial"/>
              </w:rPr>
              <w:t xml:space="preserve">Attach </w:t>
            </w:r>
            <w:r w:rsidR="00CB598C" w:rsidRPr="00FD55D5">
              <w:rPr>
                <w:rFonts w:cs="Arial"/>
              </w:rPr>
              <w:t>your</w:t>
            </w:r>
            <w:r w:rsidRPr="00FD55D5">
              <w:rPr>
                <w:rFonts w:cs="Arial"/>
              </w:rPr>
              <w:t xml:space="preserve"> training material</w:t>
            </w:r>
            <w:r w:rsidR="008165D8" w:rsidRPr="00FD55D5">
              <w:rPr>
                <w:rFonts w:cs="Arial"/>
              </w:rPr>
              <w:t xml:space="preserve"> </w:t>
            </w:r>
            <w:r w:rsidR="00C202E3" w:rsidRPr="00FD55D5">
              <w:rPr>
                <w:rFonts w:cs="Arial"/>
              </w:rPr>
              <w:t xml:space="preserve">(e.g. presentation slides, handouts, etc.) </w:t>
            </w:r>
            <w:r w:rsidR="00067996" w:rsidRPr="00FD55D5">
              <w:rPr>
                <w:rFonts w:cs="Arial"/>
              </w:rPr>
              <w:t>that you will use for training</w:t>
            </w:r>
            <w:r w:rsidR="00D9234E" w:rsidRPr="00FD55D5">
              <w:rPr>
                <w:rFonts w:cs="Arial"/>
              </w:rPr>
              <w:t xml:space="preserve"> people involved in your </w:t>
            </w:r>
            <w:r w:rsidR="00C46FA3" w:rsidRPr="00FD55D5">
              <w:rPr>
                <w:rFonts w:cs="Arial"/>
                <w:color w:val="auto"/>
              </w:rPr>
              <w:t>activity</w:t>
            </w:r>
            <w:r w:rsidR="005352AE" w:rsidRPr="00FD55D5">
              <w:rPr>
                <w:color w:val="auto"/>
              </w:rPr>
              <w:t xml:space="preserve">. </w:t>
            </w:r>
            <w:r w:rsidR="00300002" w:rsidRPr="00FD55D5">
              <w:rPr>
                <w:color w:val="auto"/>
              </w:rPr>
              <w:t>Your training material</w:t>
            </w:r>
            <w:r w:rsidR="005352AE" w:rsidRPr="00FD55D5">
              <w:rPr>
                <w:color w:val="auto"/>
              </w:rPr>
              <w:t xml:space="preserve"> must include </w:t>
            </w:r>
            <w:r w:rsidR="00D9234E" w:rsidRPr="00FD55D5">
              <w:rPr>
                <w:color w:val="auto"/>
              </w:rPr>
              <w:t>all</w:t>
            </w:r>
            <w:r w:rsidR="002769CE" w:rsidRPr="00FD55D5">
              <w:rPr>
                <w:color w:val="auto"/>
              </w:rPr>
              <w:t xml:space="preserve"> required </w:t>
            </w:r>
            <w:r w:rsidR="00AD1ABF" w:rsidRPr="00FD55D5">
              <w:rPr>
                <w:color w:val="auto"/>
              </w:rPr>
              <w:t>content described</w:t>
            </w:r>
            <w:r w:rsidR="002769CE" w:rsidRPr="00FD55D5">
              <w:rPr>
                <w:color w:val="auto"/>
              </w:rPr>
              <w:t xml:space="preserve"> in</w:t>
            </w:r>
            <w:r w:rsidR="00351226" w:rsidRPr="00FD55D5">
              <w:rPr>
                <w:color w:val="auto"/>
              </w:rPr>
              <w:t>:</w:t>
            </w:r>
          </w:p>
          <w:p w14:paraId="16521166" w14:textId="2645D8C7" w:rsidR="00351226" w:rsidRPr="00FD55D5" w:rsidRDefault="00351226" w:rsidP="00351226">
            <w:pPr>
              <w:pStyle w:val="Infobullet"/>
              <w:spacing w:after="0"/>
              <w:rPr>
                <w:rStyle w:val="Hyperlink"/>
              </w:rPr>
            </w:pPr>
            <w:r w:rsidRPr="00FD55D5">
              <w:rPr>
                <w:rFonts w:cs="Arial"/>
                <w:b/>
                <w:bCs/>
              </w:rPr>
              <w:t>ESS</w:t>
            </w:r>
            <w:r w:rsidRPr="00FD55D5">
              <w:rPr>
                <w:rFonts w:cs="Arial"/>
              </w:rPr>
              <w:t>: S</w:t>
            </w:r>
            <w:r w:rsidRPr="00FD55D5">
              <w:rPr>
                <w:color w:val="auto"/>
              </w:rPr>
              <w:t xml:space="preserve">ection 1.2 and Table 2 of the </w:t>
            </w:r>
            <w:hyperlink r:id="rId41" w:history="1">
              <w:r w:rsidRPr="00FD55D5">
                <w:rPr>
                  <w:rStyle w:val="Hyperlink"/>
                </w:rPr>
                <w:t>Minimum requirements of conduct (Notice 01/2013)</w:t>
              </w:r>
            </w:hyperlink>
            <w:r w:rsidRPr="00FD55D5">
              <w:t xml:space="preserve">, and clause 5.4(r) of the </w:t>
            </w:r>
            <w:hyperlink r:id="rId42" w:history="1">
              <w:r w:rsidRPr="00FD55D5">
                <w:rPr>
                  <w:rStyle w:val="Hyperlink"/>
                </w:rPr>
                <w:t>ESS Rule</w:t>
              </w:r>
            </w:hyperlink>
            <w:r w:rsidRPr="00FD55D5">
              <w:t>, and/or</w:t>
            </w:r>
          </w:p>
          <w:p w14:paraId="54B6F37B" w14:textId="13BC85C9" w:rsidR="008165D8" w:rsidRPr="00FD55D5" w:rsidRDefault="00351226" w:rsidP="00351226">
            <w:pPr>
              <w:pStyle w:val="Attachmentbullet"/>
            </w:pPr>
            <w:r w:rsidRPr="00FD55D5">
              <w:rPr>
                <w:b/>
                <w:bCs/>
                <w:i/>
                <w:iCs/>
                <w:color w:val="auto"/>
              </w:rPr>
              <w:t>PDRS</w:t>
            </w:r>
            <w:r w:rsidRPr="00FD55D5">
              <w:rPr>
                <w:i/>
                <w:iCs/>
                <w:color w:val="auto"/>
              </w:rPr>
              <w:t xml:space="preserve">: Section 3.3.3 and Table 3.3 of the </w:t>
            </w:r>
            <w:hyperlink r:id="rId43" w:history="1">
              <w:r w:rsidRPr="00FD55D5">
                <w:rPr>
                  <w:rStyle w:val="Hyperlink"/>
                  <w:rFonts w:cs="Arial"/>
                  <w:i/>
                  <w:iCs/>
                </w:rPr>
                <w:t>PDRS Method Guide</w:t>
              </w:r>
            </w:hyperlink>
            <w:r w:rsidRPr="00FD55D5">
              <w:rPr>
                <w:rStyle w:val="Hyperlink"/>
                <w:rFonts w:cs="Arial"/>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9A23F3" w14:paraId="3D4A0143" w14:textId="77777777" w:rsidTr="00C75F9A">
        <w:trPr>
          <w:cantSplit/>
        </w:trPr>
        <w:tc>
          <w:tcPr>
            <w:tcW w:w="3119" w:type="dxa"/>
            <w:tcBorders>
              <w:right w:val="single" w:sz="24" w:space="0" w:color="ECE9E7" w:themeColor="background2"/>
            </w:tcBorders>
            <w:shd w:val="clear" w:color="auto" w:fill="E2EAF6"/>
          </w:tcPr>
          <w:p w14:paraId="519ED549" w14:textId="459C07D4" w:rsidR="009A23F3" w:rsidRPr="00680C7F" w:rsidRDefault="009A23F3" w:rsidP="00BB3BA4">
            <w:pPr>
              <w:pStyle w:val="TableTextEntries"/>
            </w:pPr>
            <w:r w:rsidRPr="005354C6">
              <w:t>File name</w:t>
            </w:r>
            <w:r w:rsidR="00D931F4">
              <w:t>(s)</w:t>
            </w:r>
            <w:r w:rsidRPr="005354C6">
              <w:t xml:space="preserve"> – </w:t>
            </w:r>
            <w:r w:rsidR="00CB598C">
              <w:t>Training material</w:t>
            </w:r>
            <w:r w:rsidR="00681AE4">
              <w:t>:</w:t>
            </w:r>
          </w:p>
        </w:tc>
        <w:tc>
          <w:tcPr>
            <w:tcW w:w="5954" w:type="dxa"/>
            <w:tcBorders>
              <w:left w:val="single" w:sz="24" w:space="0" w:color="ECE9E7" w:themeColor="background2"/>
            </w:tcBorders>
          </w:tcPr>
          <w:p w14:paraId="556921FE" w14:textId="77777777" w:rsidR="009A23F3" w:rsidRDefault="0009421E" w:rsidP="00BB3BA4">
            <w:pPr>
              <w:pStyle w:val="TableTextEntries"/>
            </w:pPr>
            <w:sdt>
              <w:sdtPr>
                <w:rPr>
                  <w:rFonts w:cs="Arial"/>
                  <w:color w:val="auto"/>
                  <w:sz w:val="18"/>
                  <w:szCs w:val="18"/>
                </w:rPr>
                <w:id w:val="930313557"/>
                <w:placeholder>
                  <w:docPart w:val="3D61A38478514553B658BEF43C974137"/>
                </w:placeholder>
              </w:sdtPr>
              <w:sdtEndPr/>
              <w:sdtContent>
                <w:sdt>
                  <w:sdtPr>
                    <w:id w:val="-1520302925"/>
                    <w:placeholder>
                      <w:docPart w:val="243B908AB6E547BF8488502A71005C82"/>
                    </w:placeholder>
                    <w:showingPlcHdr/>
                  </w:sdtPr>
                  <w:sdtEndPr/>
                  <w:sdtContent>
                    <w:r w:rsidR="009A23F3" w:rsidRPr="00867D41">
                      <w:t>Click here to enter text</w:t>
                    </w:r>
                  </w:sdtContent>
                </w:sdt>
              </w:sdtContent>
            </w:sdt>
          </w:p>
        </w:tc>
      </w:tr>
    </w:tbl>
    <w:p w14:paraId="7DDC5BB5" w14:textId="0D3E16E1" w:rsidR="00E94EEE" w:rsidRDefault="00E94EEE" w:rsidP="00E94EEE">
      <w:pPr>
        <w:pStyle w:val="Heading1nonumber"/>
      </w:pPr>
      <w:bookmarkStart w:id="8" w:name="_Toc82432007"/>
      <w:r w:rsidRPr="00E94EEE">
        <w:lastRenderedPageBreak/>
        <w:t>Record keeping and quality assurance</w:t>
      </w:r>
      <w:bookmarkEnd w:id="8"/>
      <w:r w:rsidRPr="00E94EEE">
        <w:t xml:space="preserve"> </w:t>
      </w:r>
    </w:p>
    <w:p w14:paraId="65C4857E" w14:textId="0A714B43" w:rsidR="007E3328" w:rsidRPr="006C71AA" w:rsidRDefault="007E3328" w:rsidP="007E3328">
      <w:pPr>
        <w:pStyle w:val="Sectionintro"/>
      </w:pPr>
      <w:r>
        <w:t xml:space="preserve">This section is about your processes and procedures for obtaining and retaining accurate records that support </w:t>
      </w:r>
      <w:r w:rsidRPr="006C71AA">
        <w:t>energy savings activities.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94EEE" w:rsidRPr="00FF34AC" w14:paraId="7FA0F2A8" w14:textId="77777777" w:rsidTr="00BB3BA4">
        <w:tc>
          <w:tcPr>
            <w:tcW w:w="426" w:type="dxa"/>
          </w:tcPr>
          <w:p w14:paraId="43886784" w14:textId="4CB17AD4" w:rsidR="00E94EEE" w:rsidRPr="006C71AA" w:rsidRDefault="0043763D" w:rsidP="00BB3BA4">
            <w:pPr>
              <w:pStyle w:val="Icon"/>
              <w:spacing w:before="80"/>
            </w:pPr>
            <w:r w:rsidRPr="006C71AA">
              <w:rPr>
                <w:lang w:eastAsia="zh-TW"/>
              </w:rPr>
              <mc:AlternateContent>
                <mc:Choice Requires="wps">
                  <w:drawing>
                    <wp:inline distT="0" distB="0" distL="0" distR="0" wp14:anchorId="4FC1E577" wp14:editId="5C8CE6E3">
                      <wp:extent cx="180000" cy="180000"/>
                      <wp:effectExtent l="0" t="0" r="0" b="0"/>
                      <wp:docPr id="417" name="Freeform: Shape 417"/>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1F1FDE7" id="Freeform: Shape 41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EA87518" w14:textId="02B29C1C" w:rsidR="00440082" w:rsidRPr="00D94EA6" w:rsidRDefault="004E16CF" w:rsidP="007C7203">
            <w:pPr>
              <w:pStyle w:val="Infobullet"/>
              <w:rPr>
                <w:color w:val="00408A"/>
                <w:szCs w:val="18"/>
              </w:rPr>
            </w:pPr>
            <w:r w:rsidRPr="006C71AA">
              <w:t>The Regulation</w:t>
            </w:r>
            <w:r w:rsidR="00E94EEE" w:rsidRPr="006C71AA">
              <w:t xml:space="preserve"> requires you, as an ACP, to have record keeping arrangements with respect to your </w:t>
            </w:r>
            <w:r w:rsidR="009B05DC">
              <w:rPr>
                <w:rFonts w:cs="Arial"/>
                <w:color w:val="auto"/>
              </w:rPr>
              <w:t>activity</w:t>
            </w:r>
            <w:r w:rsidR="009B05DC" w:rsidRPr="006C71AA" w:rsidDel="009B05DC">
              <w:t xml:space="preserve"> </w:t>
            </w:r>
            <w:r w:rsidR="00E94EEE" w:rsidRPr="006C71AA">
              <w:t>that are approved by the Scheme Administrator.</w:t>
            </w:r>
            <w:r w:rsidR="00E94EEE" w:rsidRPr="00006E0C">
              <w:t xml:space="preserve"> </w:t>
            </w:r>
            <w:r w:rsidR="00BD05BB" w:rsidRPr="006C71AA">
              <w:rPr>
                <w:color w:val="auto"/>
              </w:rPr>
              <w:t xml:space="preserve">As an ACP, your record keeping arrangements will be reviewed by </w:t>
            </w:r>
            <w:r w:rsidR="00B60F3F" w:rsidRPr="0062247B">
              <w:t>external auditors</w:t>
            </w:r>
            <w:r w:rsidR="005C26A9" w:rsidRPr="006C71AA">
              <w:rPr>
                <w:color w:val="auto"/>
              </w:rPr>
              <w:t>.</w:t>
            </w:r>
            <w:r w:rsidR="00BD05BB" w:rsidRPr="006C71AA">
              <w:rPr>
                <w:color w:val="auto"/>
              </w:rPr>
              <w:t xml:space="preserve"> </w:t>
            </w:r>
            <w:r w:rsidR="00800E1C">
              <w:rPr>
                <w:color w:val="auto"/>
              </w:rPr>
              <w:t>You must provide e</w:t>
            </w:r>
            <w:r w:rsidR="00BD05BB" w:rsidRPr="006C71AA">
              <w:rPr>
                <w:color w:val="auto"/>
              </w:rPr>
              <w:t xml:space="preserve">xternal auditors </w:t>
            </w:r>
            <w:r w:rsidR="00800E1C">
              <w:rPr>
                <w:color w:val="auto"/>
              </w:rPr>
              <w:t>with</w:t>
            </w:r>
            <w:r w:rsidR="00BD05BB" w:rsidRPr="006C71AA">
              <w:rPr>
                <w:color w:val="auto"/>
              </w:rPr>
              <w:t xml:space="preserve"> access to your systems, documents and records that support your </w:t>
            </w:r>
            <w:r w:rsidR="009B05DC">
              <w:rPr>
                <w:rFonts w:cs="Arial"/>
                <w:color w:val="auto"/>
              </w:rPr>
              <w:t>activity</w:t>
            </w:r>
            <w:r w:rsidR="00BD05BB" w:rsidRPr="006C71AA">
              <w:rPr>
                <w:color w:val="auto"/>
              </w:rPr>
              <w:t>.</w:t>
            </w:r>
          </w:p>
        </w:tc>
      </w:tr>
      <w:tr w:rsidR="00D94EA6" w:rsidRPr="00FF34AC" w14:paraId="269FC6C3" w14:textId="77777777" w:rsidTr="00BB3BA4">
        <w:tc>
          <w:tcPr>
            <w:tcW w:w="426" w:type="dxa"/>
          </w:tcPr>
          <w:p w14:paraId="71506148" w14:textId="77777777" w:rsidR="00D94EA6" w:rsidRPr="00856E9E" w:rsidRDefault="00D94EA6" w:rsidP="00BB3BA4">
            <w:pPr>
              <w:pStyle w:val="Icon"/>
              <w:spacing w:before="80"/>
            </w:pPr>
          </w:p>
        </w:tc>
        <w:tc>
          <w:tcPr>
            <w:tcW w:w="8646" w:type="dxa"/>
          </w:tcPr>
          <w:p w14:paraId="33B0F47A" w14:textId="1AF0F847" w:rsidR="00704165" w:rsidRDefault="00D94EA6" w:rsidP="00440082">
            <w:pPr>
              <w:pStyle w:val="Infobullet"/>
            </w:pPr>
            <w:r w:rsidRPr="00D91E9C">
              <w:t xml:space="preserve">If </w:t>
            </w:r>
            <w:r>
              <w:t>your applicat</w:t>
            </w:r>
            <w:r w:rsidRPr="00C17120">
              <w:t>ion is successful, your accreditation notice will likely include conditions requiring you to meet</w:t>
            </w:r>
            <w:r w:rsidR="00F71B51">
              <w:t xml:space="preserve"> </w:t>
            </w:r>
            <w:r w:rsidR="00574236">
              <w:t>record keeping and quality assurance</w:t>
            </w:r>
            <w:r w:rsidR="00440082">
              <w:t xml:space="preserve"> requirements.</w:t>
            </w:r>
          </w:p>
        </w:tc>
      </w:tr>
    </w:tbl>
    <w:p w14:paraId="05C8544B" w14:textId="3FD03F5C" w:rsidR="00E3146F" w:rsidRDefault="00C77070" w:rsidP="00E3146F">
      <w:pPr>
        <w:pStyle w:val="Heading4"/>
      </w:pPr>
      <w:r>
        <w:t>R</w:t>
      </w:r>
      <w:r w:rsidR="00E3146F">
        <w:t xml:space="preserve">ecord keeping </w:t>
      </w:r>
      <w:r w:rsidR="007F00F8">
        <w:t xml:space="preserve">and quality assurance </w:t>
      </w:r>
      <w:r w:rsidR="003F221B">
        <w:t>arrangements</w:t>
      </w:r>
    </w:p>
    <w:p w14:paraId="65C53F31" w14:textId="652C213C" w:rsidR="00F1405D" w:rsidRDefault="00D07E20" w:rsidP="00F1405D">
      <w:pPr>
        <w:pStyle w:val="Heading4nonumber"/>
      </w:pPr>
      <w:r>
        <w:t xml:space="preserve">Will </w:t>
      </w:r>
      <w:r w:rsidR="00F1405D">
        <w:t xml:space="preserve">your record keeping </w:t>
      </w:r>
      <w:r w:rsidR="00186C8F">
        <w:t>and quality assurance processes and procedures</w:t>
      </w:r>
      <w:r w:rsidR="00F1405D">
        <w:t xml:space="preserve"> </w:t>
      </w:r>
      <w:r>
        <w:t>be the same as for your existing accreditation(s)</w:t>
      </w:r>
      <w:r w:rsidR="007866E0">
        <w:t xml:space="preserve"> and have they </w:t>
      </w:r>
      <w:r w:rsidR="00F1405D">
        <w:t xml:space="preserve">been audited under </w:t>
      </w:r>
      <w:r w:rsidR="009B05DC">
        <w:t xml:space="preserve">either </w:t>
      </w:r>
      <w:r w:rsidR="00F1405D">
        <w:t>the ESS</w:t>
      </w:r>
      <w:r w:rsidR="009B05DC">
        <w:t xml:space="preserve"> or PDRS</w:t>
      </w:r>
      <w:r w:rsidR="00F1405D">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1405D" w:rsidRPr="00FF34AC" w14:paraId="4C1EBBA0" w14:textId="77777777" w:rsidTr="00186C8F">
        <w:tc>
          <w:tcPr>
            <w:tcW w:w="426" w:type="dxa"/>
          </w:tcPr>
          <w:p w14:paraId="047DB0C2" w14:textId="77777777" w:rsidR="00F1405D" w:rsidRPr="009335F5" w:rsidRDefault="00F1405D" w:rsidP="00186C8F">
            <w:pPr>
              <w:pStyle w:val="Icon"/>
            </w:pPr>
            <w:r w:rsidRPr="00E7444F">
              <w:rPr>
                <w:lang w:eastAsia="zh-TW"/>
              </w:rPr>
              <mc:AlternateContent>
                <mc:Choice Requires="wps">
                  <w:drawing>
                    <wp:inline distT="0" distB="0" distL="0" distR="0" wp14:anchorId="5F55B971" wp14:editId="76B8138B">
                      <wp:extent cx="162000" cy="162000"/>
                      <wp:effectExtent l="0" t="0" r="9525" b="9525"/>
                      <wp:docPr id="52" name="Freeform: Shape 5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11754475" id="Freeform: Shape 5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4F2A7DD" w14:textId="77777777" w:rsidR="00F1405D" w:rsidRPr="00FF34AC" w:rsidRDefault="00F1405D" w:rsidP="00186C8F">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F1405D" w14:paraId="046C757D" w14:textId="77777777" w:rsidTr="00186C8F">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5210CA02" w14:textId="77777777" w:rsidR="00F1405D" w:rsidRPr="00B11F27" w:rsidRDefault="00F1405D" w:rsidP="00186C8F">
            <w:pPr>
              <w:pStyle w:val="TableTextEntries"/>
              <w:keepNext/>
            </w:pPr>
            <w:r>
              <w:t>Yes</w:t>
            </w:r>
          </w:p>
        </w:tc>
        <w:tc>
          <w:tcPr>
            <w:tcW w:w="992" w:type="dxa"/>
            <w:tcBorders>
              <w:top w:val="nil"/>
              <w:left w:val="single" w:sz="24" w:space="0" w:color="ECE9E7" w:themeColor="background2"/>
              <w:bottom w:val="single" w:sz="8" w:space="0" w:color="989891"/>
              <w:right w:val="single" w:sz="8" w:space="0" w:color="989891"/>
            </w:tcBorders>
            <w:vAlign w:val="center"/>
          </w:tcPr>
          <w:p w14:paraId="6922833E" w14:textId="77777777" w:rsidR="00F1405D" w:rsidRPr="00B11F27" w:rsidRDefault="0009421E" w:rsidP="00186C8F">
            <w:pPr>
              <w:pStyle w:val="TableTextEntries"/>
              <w:keepNext/>
              <w:jc w:val="center"/>
            </w:pPr>
            <w:sdt>
              <w:sdtPr>
                <w:id w:val="-1288507821"/>
                <w14:checkbox>
                  <w14:checked w14:val="0"/>
                  <w14:checkedState w14:val="2612" w14:font="MS Gothic"/>
                  <w14:uncheckedState w14:val="2610" w14:font="MS Gothic"/>
                </w14:checkbox>
              </w:sdtPr>
              <w:sdtEndPr/>
              <w:sdtContent>
                <w:r w:rsidR="00F1405D">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C11DD87" w14:textId="201F98D4" w:rsidR="00F1405D" w:rsidRPr="00AA3410" w:rsidRDefault="00F1405D" w:rsidP="00186C8F">
            <w:pPr>
              <w:pStyle w:val="TableTextEntries"/>
              <w:keepNext/>
            </w:pPr>
            <w:r w:rsidRPr="00AA3410">
              <w:sym w:font="Wingdings" w:char="F0E0"/>
            </w:r>
            <w:r w:rsidRPr="00AA3410">
              <w:t xml:space="preserve"> Go to </w:t>
            </w:r>
            <w:r w:rsidR="00594B84">
              <w:t>Question 8</w:t>
            </w:r>
          </w:p>
        </w:tc>
      </w:tr>
      <w:tr w:rsidR="00F1405D" w14:paraId="625483EB" w14:textId="77777777" w:rsidTr="00186C8F">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4FE3F02F" w14:textId="77777777" w:rsidR="00F1405D" w:rsidRPr="00B11F27" w:rsidRDefault="00F1405D" w:rsidP="00186C8F">
            <w:pPr>
              <w:pStyle w:val="TableTextEntries"/>
            </w:pPr>
            <w:r>
              <w:t>No</w:t>
            </w:r>
          </w:p>
        </w:tc>
        <w:tc>
          <w:tcPr>
            <w:tcW w:w="992" w:type="dxa"/>
            <w:tcBorders>
              <w:top w:val="single" w:sz="8" w:space="0" w:color="989891"/>
              <w:left w:val="single" w:sz="24" w:space="0" w:color="ECE9E7" w:themeColor="background2"/>
              <w:bottom w:val="nil"/>
              <w:right w:val="single" w:sz="8" w:space="0" w:color="989891"/>
            </w:tcBorders>
            <w:vAlign w:val="center"/>
          </w:tcPr>
          <w:p w14:paraId="7682289E" w14:textId="77777777" w:rsidR="00F1405D" w:rsidRPr="00B11F27" w:rsidRDefault="0009421E" w:rsidP="00186C8F">
            <w:pPr>
              <w:pStyle w:val="TableTextEntries"/>
              <w:jc w:val="center"/>
            </w:pPr>
            <w:sdt>
              <w:sdtPr>
                <w:id w:val="1652942804"/>
                <w14:checkbox>
                  <w14:checked w14:val="0"/>
                  <w14:checkedState w14:val="2612" w14:font="MS Gothic"/>
                  <w14:uncheckedState w14:val="2610" w14:font="MS Gothic"/>
                </w14:checkbox>
              </w:sdtPr>
              <w:sdtEndPr/>
              <w:sdtContent>
                <w:r w:rsidR="00F1405D">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7A5D24AA" w14:textId="77777777" w:rsidR="00F1405D" w:rsidRPr="00AA3410" w:rsidRDefault="00F1405D" w:rsidP="00186C8F">
            <w:pPr>
              <w:pStyle w:val="TableTextEntries"/>
            </w:pPr>
            <w:r w:rsidRPr="00AA3410">
              <w:sym w:font="Wingdings" w:char="F0E2"/>
            </w:r>
            <w:r w:rsidRPr="00AA3410">
              <w:t xml:space="preserve"> </w:t>
            </w:r>
            <w:r>
              <w:t>Provide the information below</w:t>
            </w:r>
          </w:p>
        </w:tc>
      </w:tr>
    </w:tbl>
    <w:p w14:paraId="3402926F" w14:textId="77777777" w:rsidR="00667EEB" w:rsidRDefault="00667EEB" w:rsidP="00667EEB">
      <w:pPr>
        <w:pStyle w:val="spacer"/>
      </w:pPr>
      <w:bookmarkStart w:id="9" w:name="_Toc82432008"/>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5A36C9" w:rsidRPr="00FF34AC" w14:paraId="571E29C2" w14:textId="77777777" w:rsidTr="00336873">
        <w:tc>
          <w:tcPr>
            <w:tcW w:w="426" w:type="dxa"/>
          </w:tcPr>
          <w:p w14:paraId="2A094561" w14:textId="1F3F8889" w:rsidR="005A36C9" w:rsidRPr="00414329" w:rsidRDefault="005A36C9" w:rsidP="00336873">
            <w:pPr>
              <w:pStyle w:val="Icon"/>
              <w:spacing w:before="80"/>
            </w:pPr>
            <w:r w:rsidRPr="00856E9E">
              <w:rPr>
                <w:lang w:eastAsia="zh-TW"/>
              </w:rPr>
              <mc:AlternateContent>
                <mc:Choice Requires="wps">
                  <w:drawing>
                    <wp:inline distT="0" distB="0" distL="0" distR="0" wp14:anchorId="3451AA28" wp14:editId="3BF98458">
                      <wp:extent cx="180000" cy="180000"/>
                      <wp:effectExtent l="0" t="0" r="0" b="0"/>
                      <wp:docPr id="419" name="Freeform: Shape 419"/>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2CC7CAFC" id="Freeform: Shape 419"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32DACCC" w14:textId="6AC00FF4" w:rsidR="001F405C" w:rsidRDefault="005A36C9" w:rsidP="00336873">
            <w:pPr>
              <w:pStyle w:val="Infobullet"/>
            </w:pPr>
            <w:r>
              <w:t xml:space="preserve">ACPs must </w:t>
            </w:r>
            <w:r w:rsidRPr="00E3146F">
              <w:t>have documented record keeping</w:t>
            </w:r>
            <w:r>
              <w:t xml:space="preserve"> and quality assurance</w:t>
            </w:r>
            <w:r w:rsidRPr="00E3146F">
              <w:t xml:space="preserve"> processes and procedures. </w:t>
            </w:r>
            <w:r>
              <w:t>You must demonstrate how you will meet the requirements of</w:t>
            </w:r>
            <w:r w:rsidR="001F405C">
              <w:t>:</w:t>
            </w:r>
          </w:p>
          <w:p w14:paraId="45D679CD" w14:textId="3F8DB419" w:rsidR="005A36C9" w:rsidRDefault="001F405C" w:rsidP="00DF2CD1">
            <w:pPr>
              <w:pStyle w:val="Infobullet"/>
              <w:spacing w:after="0"/>
              <w:rPr>
                <w:rStyle w:val="Hyperlink"/>
              </w:rPr>
            </w:pPr>
            <w:r w:rsidRPr="00FD13C1">
              <w:rPr>
                <w:b/>
                <w:bCs/>
              </w:rPr>
              <w:t>ESS</w:t>
            </w:r>
            <w:r>
              <w:t>:</w:t>
            </w:r>
            <w:r w:rsidR="005A36C9">
              <w:t xml:space="preserve"> </w:t>
            </w:r>
            <w:r>
              <w:rPr>
                <w:color w:val="auto"/>
              </w:rPr>
              <w:t>S</w:t>
            </w:r>
            <w:r w:rsidR="005A36C9" w:rsidRPr="00E3146F">
              <w:rPr>
                <w:color w:val="auto"/>
              </w:rPr>
              <w:t>ection</w:t>
            </w:r>
            <w:r w:rsidR="005A36C9">
              <w:rPr>
                <w:color w:val="auto"/>
              </w:rPr>
              <w:t>s</w:t>
            </w:r>
            <w:r w:rsidR="005A36C9" w:rsidRPr="00E3146F">
              <w:rPr>
                <w:color w:val="auto"/>
              </w:rPr>
              <w:t xml:space="preserve"> 4.2</w:t>
            </w:r>
            <w:r w:rsidR="005A36C9">
              <w:rPr>
                <w:color w:val="auto"/>
              </w:rPr>
              <w:t xml:space="preserve"> and 4.3</w:t>
            </w:r>
            <w:r w:rsidR="005A36C9" w:rsidRPr="00E3146F">
              <w:rPr>
                <w:color w:val="auto"/>
              </w:rPr>
              <w:t xml:space="preserve"> of the </w:t>
            </w:r>
            <w:hyperlink r:id="rId44" w:history="1">
              <w:r w:rsidR="00005D9D" w:rsidRPr="00A06BC2">
                <w:rPr>
                  <w:rStyle w:val="Hyperlink"/>
                </w:rPr>
                <w:t>Record Keeping Guide</w:t>
              </w:r>
            </w:hyperlink>
            <w:r w:rsidR="00005D9D">
              <w:rPr>
                <w:rStyle w:val="Hyperlink"/>
              </w:rPr>
              <w:t>.</w:t>
            </w:r>
            <w:r w:rsidR="005A36C9" w:rsidRPr="00E3146F">
              <w:rPr>
                <w:rStyle w:val="Hyperlink"/>
              </w:rPr>
              <w:t xml:space="preserve"> </w:t>
            </w:r>
          </w:p>
          <w:p w14:paraId="04557D7D" w14:textId="37BCB218" w:rsidR="001F405C" w:rsidRDefault="001F405C" w:rsidP="00336873">
            <w:pPr>
              <w:pStyle w:val="Infobullet"/>
              <w:rPr>
                <w:rStyle w:val="Hyperlink"/>
              </w:rPr>
            </w:pPr>
            <w:r w:rsidRPr="00FD13C1">
              <w:rPr>
                <w:b/>
                <w:bCs/>
                <w:color w:val="auto"/>
              </w:rPr>
              <w:t>PDRS</w:t>
            </w:r>
            <w:r w:rsidRPr="001F405C">
              <w:rPr>
                <w:color w:val="auto"/>
              </w:rPr>
              <w:t>:</w:t>
            </w:r>
            <w:r>
              <w:rPr>
                <w:rStyle w:val="Hyperlink"/>
              </w:rPr>
              <w:t xml:space="preserve"> </w:t>
            </w:r>
            <w:r w:rsidR="00565437">
              <w:t>S</w:t>
            </w:r>
            <w:r w:rsidR="00565437" w:rsidRPr="00FE2EAC">
              <w:t xml:space="preserve">ection </w:t>
            </w:r>
            <w:r w:rsidR="002A6B31">
              <w:t>3.3</w:t>
            </w:r>
            <w:r w:rsidR="00565437" w:rsidRPr="00FE2EAC">
              <w:t xml:space="preserve">.1 and Table </w:t>
            </w:r>
            <w:r w:rsidR="002A6B31">
              <w:t>3</w:t>
            </w:r>
            <w:r w:rsidR="00565437" w:rsidRPr="00FE2EAC">
              <w:t>.1</w:t>
            </w:r>
            <w:r w:rsidR="00565437" w:rsidRPr="008B3A9A">
              <w:t xml:space="preserve"> </w:t>
            </w:r>
            <w:r w:rsidR="00565437" w:rsidRPr="00FD26FF">
              <w:rPr>
                <w:color w:val="auto"/>
              </w:rPr>
              <w:t>of</w:t>
            </w:r>
            <w:r w:rsidR="00565437" w:rsidRPr="00E3146F">
              <w:rPr>
                <w:color w:val="auto"/>
              </w:rPr>
              <w:t xml:space="preserve"> the</w:t>
            </w:r>
            <w:r w:rsidR="00565437" w:rsidRPr="00581E78">
              <w:t xml:space="preserve"> </w:t>
            </w:r>
            <w:hyperlink r:id="rId45" w:history="1">
              <w:r w:rsidR="00565437">
                <w:rPr>
                  <w:rStyle w:val="Hyperlink"/>
                </w:rPr>
                <w:t>PDRS M</w:t>
              </w:r>
              <w:r w:rsidR="00565437" w:rsidRPr="00C045B5">
                <w:rPr>
                  <w:rStyle w:val="Hyperlink"/>
                </w:rPr>
                <w:t>ethod Guide</w:t>
              </w:r>
            </w:hyperlink>
            <w:r w:rsidR="00075FE2">
              <w:rPr>
                <w:rStyle w:val="Hyperlink"/>
              </w:rPr>
              <w:t>.</w:t>
            </w:r>
          </w:p>
          <w:p w14:paraId="5F4EC42A" w14:textId="77777777" w:rsidR="00497D6D" w:rsidRDefault="00497D6D" w:rsidP="00497D6D">
            <w:pPr>
              <w:pStyle w:val="Infobullet"/>
              <w:rPr>
                <w:rStyle w:val="Hyperlink"/>
              </w:rPr>
            </w:pPr>
            <w:r>
              <w:t>You must keep a register of the documents that you need to collect and retain to prove you have met all requirements to create certificates. Refer to:</w:t>
            </w:r>
          </w:p>
          <w:p w14:paraId="6BC86742" w14:textId="430F1ACF" w:rsidR="00497D6D" w:rsidRPr="000B4BC9" w:rsidRDefault="00497D6D" w:rsidP="00497D6D">
            <w:pPr>
              <w:pStyle w:val="Infobullet"/>
              <w:spacing w:after="0"/>
              <w:rPr>
                <w:rStyle w:val="Hyperlink"/>
              </w:rPr>
            </w:pPr>
            <w:r w:rsidRPr="00052A19">
              <w:rPr>
                <w:b/>
                <w:bCs/>
              </w:rPr>
              <w:t>ESS</w:t>
            </w:r>
            <w:r w:rsidRPr="000B4BC9">
              <w:t xml:space="preserve">: Chapter 3 and section 4.1 of the </w:t>
            </w:r>
            <w:hyperlink r:id="rId46" w:history="1">
              <w:r w:rsidRPr="000B4BC9">
                <w:rPr>
                  <w:rStyle w:val="Hyperlink"/>
                </w:rPr>
                <w:t>Record Keeping Guide</w:t>
              </w:r>
            </w:hyperlink>
            <w:r w:rsidRPr="000B4BC9">
              <w:rPr>
                <w:rStyle w:val="Hyperlink"/>
              </w:rPr>
              <w:t xml:space="preserve">. </w:t>
            </w:r>
          </w:p>
          <w:p w14:paraId="40B76804" w14:textId="30483CC1" w:rsidR="00497D6D" w:rsidRPr="00414329" w:rsidRDefault="00497D6D" w:rsidP="00497D6D">
            <w:pPr>
              <w:pStyle w:val="Infobullet"/>
            </w:pPr>
            <w:r w:rsidRPr="000B4BC9">
              <w:rPr>
                <w:b/>
                <w:bCs/>
              </w:rPr>
              <w:t>PDRS</w:t>
            </w:r>
            <w:r w:rsidRPr="000B4BC9">
              <w:t xml:space="preserve">: Section </w:t>
            </w:r>
            <w:r>
              <w:t>3.3</w:t>
            </w:r>
            <w:r w:rsidRPr="000B4BC9">
              <w:t xml:space="preserve">.1 and Table </w:t>
            </w:r>
            <w:r>
              <w:t>3</w:t>
            </w:r>
            <w:r w:rsidRPr="000B4BC9">
              <w:t xml:space="preserve">.1 of the </w:t>
            </w:r>
            <w:hyperlink r:id="rId47" w:history="1">
              <w:r w:rsidRPr="000B4BC9">
                <w:rPr>
                  <w:rStyle w:val="Hyperlink"/>
                </w:rPr>
                <w:t>PDRS Method Guide</w:t>
              </w:r>
            </w:hyperlink>
            <w:r w:rsidRPr="000B4BC9">
              <w:rPr>
                <w:rStyle w:val="Hyperlink"/>
              </w:rPr>
              <w:t>.</w:t>
            </w:r>
          </w:p>
        </w:tc>
      </w:tr>
      <w:tr w:rsidR="00EF164A" w:rsidRPr="000B4BC9" w14:paraId="43B06E72" w14:textId="77777777" w:rsidTr="00B466C8">
        <w:tc>
          <w:tcPr>
            <w:tcW w:w="426" w:type="dxa"/>
          </w:tcPr>
          <w:p w14:paraId="655E0A40" w14:textId="77777777" w:rsidR="00EF164A" w:rsidRPr="000B4BC9" w:rsidRDefault="00EF164A" w:rsidP="00B466C8">
            <w:pPr>
              <w:pStyle w:val="Icon"/>
              <w:spacing w:before="80"/>
            </w:pPr>
            <w:r w:rsidRPr="000B4BC9">
              <w:rPr>
                <w:lang w:eastAsia="zh-TW"/>
              </w:rPr>
              <mc:AlternateContent>
                <mc:Choice Requires="wps">
                  <w:drawing>
                    <wp:inline distT="0" distB="0" distL="0" distR="0" wp14:anchorId="4B9F8F35" wp14:editId="4345D3F9">
                      <wp:extent cx="144000" cy="180000"/>
                      <wp:effectExtent l="0" t="0" r="8890" b="0"/>
                      <wp:docPr id="695023328" name="Freeform: Shape 69502332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5888809" w14:textId="77777777" w:rsidR="00EF164A" w:rsidRDefault="00EF164A" w:rsidP="00EF164A">
                                  <w:pPr>
                                    <w:jc w:val="center"/>
                                  </w:pPr>
                                  <w:r>
                                    <w:t>0.</w:t>
                                  </w:r>
                                </w:p>
                              </w:txbxContent>
                            </wps:txbx>
                            <wps:bodyPr rtlCol="0" anchor="ctr"/>
                          </wps:wsp>
                        </a:graphicData>
                      </a:graphic>
                    </wp:inline>
                  </w:drawing>
                </mc:Choice>
                <mc:Fallback>
                  <w:pict>
                    <v:shape w14:anchorId="4B9F8F35" id="Freeform: Shape 695023328" o:spid="_x0000_s1031"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V3W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F7v8LwVb889Nuvn4dkmI4/9vo7mebc7ntY1rfTgOqpXvAFCg5p&#10;vpZRn7jQe5SzfNPz4R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C+hXdZ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5888809" w14:textId="77777777" w:rsidR="00EF164A" w:rsidRDefault="00EF164A" w:rsidP="00EF164A">
                            <w:pPr>
                              <w:jc w:val="center"/>
                            </w:pPr>
                            <w:r>
                              <w:t>0.</w:t>
                            </w:r>
                          </w:p>
                        </w:txbxContent>
                      </v:textbox>
                      <w10:anchorlock/>
                    </v:shape>
                  </w:pict>
                </mc:Fallback>
              </mc:AlternateContent>
            </w:r>
          </w:p>
        </w:tc>
        <w:tc>
          <w:tcPr>
            <w:tcW w:w="8646" w:type="dxa"/>
          </w:tcPr>
          <w:p w14:paraId="63BC23A5" w14:textId="77777777" w:rsidR="00EF164A" w:rsidRPr="000B4BC9" w:rsidRDefault="00EF164A" w:rsidP="00B466C8">
            <w:pPr>
              <w:pStyle w:val="Attachmentbullet"/>
            </w:pPr>
            <w:r w:rsidRPr="000B4BC9">
              <w:t>A</w:t>
            </w:r>
            <w:r w:rsidRPr="000B4BC9">
              <w:rPr>
                <w:rFonts w:cs="Arial"/>
              </w:rPr>
              <w:t xml:space="preserve">ttach </w:t>
            </w:r>
            <w:r>
              <w:rPr>
                <w:rFonts w:cs="Arial"/>
              </w:rPr>
              <w:t>your documented record keeping and quality assurance processes</w:t>
            </w:r>
            <w:r w:rsidRPr="000B4BC9">
              <w:rPr>
                <w:rFonts w:cs="Arial"/>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EF164A" w14:paraId="07C81207" w14:textId="77777777" w:rsidTr="00456B78">
        <w:trPr>
          <w:cantSplit/>
        </w:trPr>
        <w:tc>
          <w:tcPr>
            <w:tcW w:w="3119" w:type="dxa"/>
            <w:tcBorders>
              <w:right w:val="single" w:sz="24" w:space="0" w:color="ECE9E7" w:themeColor="background2"/>
            </w:tcBorders>
            <w:shd w:val="clear" w:color="auto" w:fill="E2EAF6"/>
          </w:tcPr>
          <w:p w14:paraId="6289EEC4" w14:textId="77777777" w:rsidR="00EF164A" w:rsidRPr="000B4BC9" w:rsidRDefault="00EF164A" w:rsidP="00B466C8">
            <w:pPr>
              <w:pStyle w:val="TableTextEntries"/>
            </w:pPr>
            <w:r w:rsidRPr="000B4BC9">
              <w:t xml:space="preserve">File name(s) – </w:t>
            </w:r>
            <w:r>
              <w:t>record keeping documentation</w:t>
            </w:r>
            <w:r w:rsidRPr="000B4BC9">
              <w:t>:</w:t>
            </w:r>
          </w:p>
        </w:tc>
        <w:tc>
          <w:tcPr>
            <w:tcW w:w="5953" w:type="dxa"/>
            <w:tcBorders>
              <w:left w:val="single" w:sz="24" w:space="0" w:color="ECE9E7" w:themeColor="background2"/>
            </w:tcBorders>
          </w:tcPr>
          <w:p w14:paraId="6099CFDC" w14:textId="77777777" w:rsidR="00EF164A" w:rsidRDefault="0009421E" w:rsidP="00B466C8">
            <w:pPr>
              <w:pStyle w:val="TableTextEntries"/>
            </w:pPr>
            <w:sdt>
              <w:sdtPr>
                <w:rPr>
                  <w:rFonts w:cs="Arial"/>
                  <w:color w:val="auto"/>
                  <w:sz w:val="18"/>
                  <w:szCs w:val="18"/>
                </w:rPr>
                <w:id w:val="490613849"/>
                <w:placeholder>
                  <w:docPart w:val="7DA52EBEDE4A40CCAE110067CA66EE19"/>
                </w:placeholder>
              </w:sdtPr>
              <w:sdtEndPr/>
              <w:sdtContent>
                <w:sdt>
                  <w:sdtPr>
                    <w:id w:val="-1782800293"/>
                    <w:placeholder>
                      <w:docPart w:val="1C5207940E2949058BAFA1AEE3192C93"/>
                    </w:placeholder>
                    <w:showingPlcHdr/>
                  </w:sdtPr>
                  <w:sdtEndPr/>
                  <w:sdtContent>
                    <w:r w:rsidR="00EF164A" w:rsidRPr="000B4BC9">
                      <w:t>Click here to enter text</w:t>
                    </w:r>
                  </w:sdtContent>
                </w:sdt>
              </w:sdtContent>
            </w:sdt>
          </w:p>
        </w:tc>
      </w:tr>
      <w:tr w:rsidR="00EF164A" w14:paraId="194A1F4D" w14:textId="77777777" w:rsidTr="00456B78">
        <w:trPr>
          <w:cantSplit/>
        </w:trPr>
        <w:tc>
          <w:tcPr>
            <w:tcW w:w="3119" w:type="dxa"/>
            <w:tcBorders>
              <w:right w:val="single" w:sz="24" w:space="0" w:color="ECE9E7" w:themeColor="background2"/>
            </w:tcBorders>
            <w:shd w:val="clear" w:color="auto" w:fill="E2EAF6"/>
          </w:tcPr>
          <w:p w14:paraId="216847A0" w14:textId="77777777" w:rsidR="00EF164A" w:rsidRPr="000B4BC9" w:rsidRDefault="00EF164A" w:rsidP="00B466C8">
            <w:pPr>
              <w:pStyle w:val="TableTextEntries"/>
            </w:pPr>
            <w:r w:rsidRPr="000B4BC9">
              <w:t xml:space="preserve">File name(s) – </w:t>
            </w:r>
            <w:r>
              <w:t>quality assurance documentation</w:t>
            </w:r>
            <w:r w:rsidRPr="000B4BC9">
              <w:t>:</w:t>
            </w:r>
          </w:p>
        </w:tc>
        <w:tc>
          <w:tcPr>
            <w:tcW w:w="5953" w:type="dxa"/>
            <w:tcBorders>
              <w:left w:val="single" w:sz="24" w:space="0" w:color="ECE9E7" w:themeColor="background2"/>
            </w:tcBorders>
          </w:tcPr>
          <w:p w14:paraId="389077A1" w14:textId="77777777" w:rsidR="00EF164A" w:rsidRDefault="0009421E" w:rsidP="00B466C8">
            <w:pPr>
              <w:pStyle w:val="TableTextEntries"/>
            </w:pPr>
            <w:sdt>
              <w:sdtPr>
                <w:rPr>
                  <w:rFonts w:cs="Arial"/>
                  <w:color w:val="auto"/>
                  <w:sz w:val="18"/>
                  <w:szCs w:val="18"/>
                </w:rPr>
                <w:id w:val="-2086142216"/>
                <w:placeholder>
                  <w:docPart w:val="3A22E795F7BB4C6F81095D73176E00E5"/>
                </w:placeholder>
              </w:sdtPr>
              <w:sdtEndPr/>
              <w:sdtContent>
                <w:sdt>
                  <w:sdtPr>
                    <w:id w:val="-422730664"/>
                    <w:placeholder>
                      <w:docPart w:val="6F7370A10AF14DB694E4E4AC66ACCF1E"/>
                    </w:placeholder>
                    <w:showingPlcHdr/>
                  </w:sdtPr>
                  <w:sdtEndPr/>
                  <w:sdtContent>
                    <w:r w:rsidR="00EF164A" w:rsidRPr="000B4BC9">
                      <w:t>Click here to enter text</w:t>
                    </w:r>
                  </w:sdtContent>
                </w:sdt>
              </w:sdtContent>
            </w:sdt>
          </w:p>
        </w:tc>
      </w:tr>
    </w:tbl>
    <w:p w14:paraId="20543E57" w14:textId="77777777" w:rsidR="009124F0" w:rsidRDefault="009124F0" w:rsidP="009124F0">
      <w:pPr>
        <w:pStyle w:val="Heading4"/>
      </w:pPr>
      <w:r>
        <w:lastRenderedPageBreak/>
        <w:t>Document register</w:t>
      </w:r>
    </w:p>
    <w:p w14:paraId="6EEF482D" w14:textId="77777777" w:rsidR="00456B78" w:rsidRDefault="00456B78" w:rsidP="00456B78">
      <w:pPr>
        <w:pStyle w:val="Heading4nonumber"/>
      </w:pPr>
      <w:r w:rsidRPr="005B6A5E">
        <w:t xml:space="preserve">Is the calculation method for this application for the Project Impact Assessment with Measurement and Verification or Metered Baseline </w:t>
      </w:r>
      <w:r>
        <w:t>M</w:t>
      </w:r>
      <w:r w:rsidRPr="005B6A5E">
        <w:t>ethod?</w:t>
      </w:r>
      <w:r>
        <w:t xml:space="preserve">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456B78" w:rsidRPr="00FF34AC" w14:paraId="42584E07" w14:textId="77777777" w:rsidTr="00B466C8">
        <w:tc>
          <w:tcPr>
            <w:tcW w:w="426" w:type="dxa"/>
          </w:tcPr>
          <w:p w14:paraId="6CB0E426" w14:textId="77777777" w:rsidR="00456B78" w:rsidRPr="009335F5" w:rsidRDefault="00456B78" w:rsidP="00B466C8">
            <w:pPr>
              <w:pStyle w:val="Icon"/>
            </w:pPr>
            <w:r w:rsidRPr="00E7444F">
              <w:rPr>
                <w:lang w:eastAsia="zh-TW"/>
              </w:rPr>
              <mc:AlternateContent>
                <mc:Choice Requires="wps">
                  <w:drawing>
                    <wp:inline distT="0" distB="0" distL="0" distR="0" wp14:anchorId="4BDC7BB0" wp14:editId="6481EA46">
                      <wp:extent cx="162000" cy="162000"/>
                      <wp:effectExtent l="0" t="0" r="9525" b="9525"/>
                      <wp:docPr id="1436776202" name="Freeform: Shape 143677620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02F77A4" id="Freeform: Shape 143677620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592D851B" w14:textId="77777777" w:rsidR="00456B78" w:rsidRPr="00FF34AC" w:rsidRDefault="00456B78" w:rsidP="00B466C8">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456B78" w14:paraId="141C315A" w14:textId="77777777" w:rsidTr="00B466C8">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50B627A0" w14:textId="77777777" w:rsidR="00456B78" w:rsidRPr="00B11F27" w:rsidRDefault="00456B78" w:rsidP="00B466C8">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771B1118" w14:textId="77777777" w:rsidR="00456B78" w:rsidRPr="00B11F27" w:rsidRDefault="0009421E" w:rsidP="00B466C8">
            <w:pPr>
              <w:pStyle w:val="TableTextEntries"/>
              <w:keepNext/>
              <w:jc w:val="center"/>
            </w:pPr>
            <w:sdt>
              <w:sdtPr>
                <w:id w:val="-689290219"/>
                <w14:checkbox>
                  <w14:checked w14:val="0"/>
                  <w14:checkedState w14:val="2612" w14:font="MS Gothic"/>
                  <w14:uncheckedState w14:val="2610" w14:font="MS Gothic"/>
                </w14:checkbox>
              </w:sdtPr>
              <w:sdtEndPr/>
              <w:sdtContent>
                <w:r w:rsidR="00456B78">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46BBC1B" w14:textId="15144FD6" w:rsidR="00456B78" w:rsidRPr="00AA3410" w:rsidRDefault="00456B78" w:rsidP="00B466C8">
            <w:pPr>
              <w:pStyle w:val="TableTextEntries"/>
              <w:keepNext/>
            </w:pPr>
            <w:r w:rsidRPr="00AA3410">
              <w:sym w:font="Wingdings" w:char="F0E0"/>
            </w:r>
            <w:r w:rsidRPr="00AA3410">
              <w:t xml:space="preserve"> Go to </w:t>
            </w:r>
            <w:r>
              <w:t>the Question 9</w:t>
            </w:r>
          </w:p>
        </w:tc>
      </w:tr>
      <w:tr w:rsidR="00456B78" w14:paraId="608F43BF" w14:textId="77777777" w:rsidTr="00B466C8">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189DFF7F" w14:textId="77777777" w:rsidR="00456B78" w:rsidRPr="00B11F27" w:rsidRDefault="00456B78" w:rsidP="00B466C8">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005F6EA7" w14:textId="77777777" w:rsidR="00456B78" w:rsidRPr="00B11F27" w:rsidRDefault="0009421E" w:rsidP="00B466C8">
            <w:pPr>
              <w:pStyle w:val="TableTextEntries"/>
              <w:jc w:val="center"/>
            </w:pPr>
            <w:sdt>
              <w:sdtPr>
                <w:id w:val="507491683"/>
                <w14:checkbox>
                  <w14:checked w14:val="0"/>
                  <w14:checkedState w14:val="2612" w14:font="MS Gothic"/>
                  <w14:uncheckedState w14:val="2610" w14:font="MS Gothic"/>
                </w14:checkbox>
              </w:sdtPr>
              <w:sdtEndPr/>
              <w:sdtContent>
                <w:r w:rsidR="00456B78">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6824A307" w14:textId="77777777" w:rsidR="00456B78" w:rsidRPr="00AA3410" w:rsidRDefault="00456B78" w:rsidP="00B466C8">
            <w:pPr>
              <w:pStyle w:val="TableTextEntries"/>
            </w:pPr>
            <w:r w:rsidRPr="00AA3410">
              <w:sym w:font="Wingdings" w:char="F0E2"/>
            </w:r>
            <w:r w:rsidRPr="00AA3410">
              <w:t xml:space="preserve"> </w:t>
            </w:r>
            <w:r>
              <w:t>Provide the information below</w:t>
            </w:r>
          </w:p>
        </w:tc>
      </w:tr>
    </w:tbl>
    <w:p w14:paraId="7326D671" w14:textId="41A2CE8C" w:rsidR="00456B78" w:rsidRDefault="00456B78" w:rsidP="00B50C5F">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456B78" w:rsidRPr="00FF34AC" w14:paraId="522B7D6F" w14:textId="77777777" w:rsidTr="00B466C8">
        <w:tc>
          <w:tcPr>
            <w:tcW w:w="426" w:type="dxa"/>
          </w:tcPr>
          <w:p w14:paraId="33FDA802" w14:textId="77777777" w:rsidR="00456B78" w:rsidRPr="0078558E" w:rsidRDefault="00456B78" w:rsidP="00B466C8">
            <w:pPr>
              <w:pStyle w:val="Icon"/>
              <w:spacing w:before="80"/>
            </w:pPr>
            <w:r w:rsidRPr="004A60FC">
              <w:rPr>
                <w:lang w:eastAsia="zh-TW"/>
              </w:rPr>
              <mc:AlternateContent>
                <mc:Choice Requires="wps">
                  <w:drawing>
                    <wp:inline distT="0" distB="0" distL="0" distR="0" wp14:anchorId="67056960" wp14:editId="55A881EF">
                      <wp:extent cx="144000" cy="180000"/>
                      <wp:effectExtent l="0" t="0" r="8890" b="0"/>
                      <wp:docPr id="700161655" name="Freeform: Shape 700161655"/>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20F67AC" w14:textId="77777777" w:rsidR="00456B78" w:rsidRDefault="00456B78" w:rsidP="00456B78">
                                  <w:pPr>
                                    <w:jc w:val="center"/>
                                  </w:pPr>
                                  <w:r>
                                    <w:t>0.</w:t>
                                  </w:r>
                                </w:p>
                              </w:txbxContent>
                            </wps:txbx>
                            <wps:bodyPr rtlCol="0" anchor="ctr"/>
                          </wps:wsp>
                        </a:graphicData>
                      </a:graphic>
                    </wp:inline>
                  </w:drawing>
                </mc:Choice>
                <mc:Fallback>
                  <w:pict>
                    <v:shape w14:anchorId="67056960" id="Freeform: Shape 700161655" o:spid="_x0000_s1032"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hN6TwkAABs0AAAOAAAAZHJzL2Uyb0RvYy54bWysW12P47YOfS9w/4ORxwt0Y8mfGexs0Xa7&#10;fSnaBdoCvY8ex5kESOLA9s7M9teXoiSbVGYiqbgvM3akI1LUIW2R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EEKE3p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20F67AC" w14:textId="77777777" w:rsidR="00456B78" w:rsidRDefault="00456B78" w:rsidP="00456B78">
                            <w:pPr>
                              <w:jc w:val="center"/>
                            </w:pPr>
                            <w:r>
                              <w:t>0.</w:t>
                            </w:r>
                          </w:p>
                        </w:txbxContent>
                      </v:textbox>
                      <w10:anchorlock/>
                    </v:shape>
                  </w:pict>
                </mc:Fallback>
              </mc:AlternateContent>
            </w:r>
          </w:p>
        </w:tc>
        <w:tc>
          <w:tcPr>
            <w:tcW w:w="8646" w:type="dxa"/>
          </w:tcPr>
          <w:p w14:paraId="2523316A" w14:textId="2BE4633B" w:rsidR="00456B78" w:rsidRPr="000C5F7C" w:rsidRDefault="00456B78" w:rsidP="00B466C8">
            <w:pPr>
              <w:pStyle w:val="Infobullet"/>
              <w:rPr>
                <w:color w:val="auto"/>
              </w:rPr>
            </w:pPr>
            <w:r w:rsidRPr="000C5F7C">
              <w:rPr>
                <w:rFonts w:cs="Arial"/>
              </w:rPr>
              <w:t xml:space="preserve">Attach your </w:t>
            </w:r>
            <w:r>
              <w:rPr>
                <w:rFonts w:cs="Arial"/>
              </w:rPr>
              <w:t>document register that includes the documents you will collect and retain to prove you have met all requirements to create certificates</w:t>
            </w:r>
            <w:r w:rsidRPr="00D06471">
              <w:rPr>
                <w:rFonts w:cs="Arial"/>
                <w:color w:val="auto"/>
                <w:szCs w:val="18"/>
              </w:rPr>
              <w:t>.</w:t>
            </w:r>
            <w:r>
              <w:rPr>
                <w:rFonts w:cs="Arial"/>
                <w:color w:val="auto"/>
                <w:szCs w:val="18"/>
              </w:rPr>
              <w:t xml:space="preserve"> </w:t>
            </w:r>
            <w:r w:rsidRPr="00D06471">
              <w:rPr>
                <w:rFonts w:cs="Arial"/>
                <w:color w:val="auto"/>
                <w:szCs w:val="18"/>
              </w:rPr>
              <w:t xml:space="preserve">You </w:t>
            </w:r>
            <w:r>
              <w:rPr>
                <w:rFonts w:cs="Arial"/>
                <w:color w:val="auto"/>
                <w:szCs w:val="18"/>
              </w:rPr>
              <w:t>may</w:t>
            </w:r>
            <w:r w:rsidRPr="00D06471">
              <w:rPr>
                <w:rFonts w:cs="Arial"/>
                <w:color w:val="auto"/>
                <w:szCs w:val="18"/>
              </w:rPr>
              <w:t xml:space="preserve"> use the </w:t>
            </w:r>
            <w:hyperlink r:id="rId48" w:history="1">
              <w:r w:rsidRPr="00583762">
                <w:rPr>
                  <w:rStyle w:val="Hyperlink"/>
                  <w:rFonts w:cs="Arial"/>
                  <w:szCs w:val="18"/>
                </w:rPr>
                <w:t>template</w:t>
              </w:r>
            </w:hyperlink>
            <w:r w:rsidRPr="00406DC4">
              <w:rPr>
                <w:rStyle w:val="Hyperlink"/>
                <w:rFonts w:cs="Arial"/>
                <w:color w:val="auto"/>
                <w:szCs w:val="18"/>
              </w:rPr>
              <w:t xml:space="preserve"> </w:t>
            </w:r>
            <w:r w:rsidRPr="00406DC4">
              <w:rPr>
                <w:rFonts w:cs="Arial"/>
                <w:color w:val="auto"/>
                <w:szCs w:val="18"/>
              </w:rPr>
              <w:t>on</w:t>
            </w:r>
            <w:r w:rsidRPr="00D06471">
              <w:rPr>
                <w:rFonts w:cs="Arial"/>
                <w:color w:val="auto"/>
                <w:szCs w:val="18"/>
              </w:rPr>
              <w:t xml:space="preserve"> </w:t>
            </w:r>
            <w:r>
              <w:rPr>
                <w:rFonts w:cs="Arial"/>
                <w:color w:val="auto"/>
                <w:szCs w:val="18"/>
              </w:rPr>
              <w:t>our</w:t>
            </w:r>
            <w:r w:rsidRPr="00D06471">
              <w:rPr>
                <w:rFonts w:cs="Arial"/>
                <w:color w:val="auto"/>
                <w:szCs w:val="18"/>
              </w:rPr>
              <w:t xml:space="preserve"> website to </w:t>
            </w:r>
            <w:r>
              <w:rPr>
                <w:rFonts w:cs="Arial"/>
                <w:color w:val="auto"/>
                <w:szCs w:val="18"/>
              </w:rPr>
              <w:t xml:space="preserve">help </w:t>
            </w:r>
            <w:r w:rsidRPr="00D06471">
              <w:rPr>
                <w:rFonts w:cs="Arial"/>
                <w:color w:val="auto"/>
                <w:szCs w:val="18"/>
              </w:rPr>
              <w:t xml:space="preserve">develop your </w:t>
            </w:r>
            <w:r>
              <w:rPr>
                <w:rFonts w:cs="Arial"/>
              </w:rPr>
              <w:t>document register</w:t>
            </w:r>
            <w:r w:rsidRPr="00D06471">
              <w:rPr>
                <w:rFonts w:cs="Arial"/>
                <w:color w:val="auto"/>
                <w:szCs w:val="18"/>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456B78" w14:paraId="4849A219" w14:textId="77777777" w:rsidTr="00B466C8">
        <w:trPr>
          <w:cantSplit/>
        </w:trPr>
        <w:tc>
          <w:tcPr>
            <w:tcW w:w="3119" w:type="dxa"/>
            <w:tcBorders>
              <w:right w:val="single" w:sz="24" w:space="0" w:color="ECE9E7" w:themeColor="background2"/>
            </w:tcBorders>
            <w:shd w:val="clear" w:color="auto" w:fill="E2EAF6"/>
          </w:tcPr>
          <w:p w14:paraId="6977E191" w14:textId="77777777" w:rsidR="00456B78" w:rsidRPr="00725967" w:rsidRDefault="00456B78" w:rsidP="00B466C8">
            <w:pPr>
              <w:pStyle w:val="TableTextEntries"/>
            </w:pPr>
            <w:r w:rsidRPr="005354C6">
              <w:t>File name</w:t>
            </w:r>
            <w:r>
              <w:t>(s)</w:t>
            </w:r>
            <w:r w:rsidRPr="005354C6">
              <w:t xml:space="preserve"> – </w:t>
            </w:r>
            <w:r>
              <w:t>Document register:</w:t>
            </w:r>
          </w:p>
        </w:tc>
        <w:tc>
          <w:tcPr>
            <w:tcW w:w="5953" w:type="dxa"/>
            <w:tcBorders>
              <w:left w:val="single" w:sz="24" w:space="0" w:color="ECE9E7" w:themeColor="background2"/>
            </w:tcBorders>
          </w:tcPr>
          <w:p w14:paraId="37155423" w14:textId="77777777" w:rsidR="00456B78" w:rsidRDefault="0009421E" w:rsidP="00B466C8">
            <w:pPr>
              <w:pStyle w:val="TableTextEntries"/>
            </w:pPr>
            <w:sdt>
              <w:sdtPr>
                <w:rPr>
                  <w:rFonts w:cs="Arial"/>
                  <w:color w:val="auto"/>
                  <w:sz w:val="18"/>
                  <w:szCs w:val="18"/>
                </w:rPr>
                <w:id w:val="442198207"/>
                <w:placeholder>
                  <w:docPart w:val="47F138D76403469DBB19A2671EE21667"/>
                </w:placeholder>
              </w:sdtPr>
              <w:sdtEndPr/>
              <w:sdtContent>
                <w:sdt>
                  <w:sdtPr>
                    <w:id w:val="-827599504"/>
                    <w:placeholder>
                      <w:docPart w:val="52F2A82176764D5EBE8D202B46EEFA6C"/>
                    </w:placeholder>
                    <w:showingPlcHdr/>
                  </w:sdtPr>
                  <w:sdtEndPr/>
                  <w:sdtContent>
                    <w:r w:rsidR="00456B78" w:rsidRPr="00867D41">
                      <w:t>Click here to enter text</w:t>
                    </w:r>
                  </w:sdtContent>
                </w:sdt>
              </w:sdtContent>
            </w:sdt>
          </w:p>
        </w:tc>
      </w:tr>
    </w:tbl>
    <w:p w14:paraId="3EAD45D3" w14:textId="77777777" w:rsidR="002D7F7C" w:rsidRPr="00634724" w:rsidRDefault="002D7F7C" w:rsidP="00006E0C">
      <w:pPr>
        <w:pStyle w:val="Heading1-frontsections"/>
        <w:pageBreakBefore/>
      </w:pPr>
      <w:r w:rsidRPr="00634724">
        <w:lastRenderedPageBreak/>
        <w:t>Conditions of accreditation</w:t>
      </w:r>
    </w:p>
    <w:p w14:paraId="185C7244" w14:textId="77777777" w:rsidR="002D7F7C" w:rsidRPr="00634724" w:rsidRDefault="002D7F7C" w:rsidP="002D7F7C">
      <w:pPr>
        <w:pStyle w:val="BodyText"/>
        <w:rPr>
          <w:color w:val="1F1F20"/>
        </w:rPr>
      </w:pPr>
      <w:r w:rsidRPr="00634724">
        <w:t xml:space="preserve">If your application is approved, you will receive an accreditation notice with conditions of accreditation. </w:t>
      </w:r>
    </w:p>
    <w:p w14:paraId="521AF966" w14:textId="17F57624" w:rsidR="006E04D3" w:rsidRDefault="002D7F7C" w:rsidP="002D7F7C">
      <w:pPr>
        <w:pStyle w:val="BodyText"/>
      </w:pPr>
      <w:r w:rsidRPr="00634724">
        <w:rPr>
          <w:color w:val="1F1F20"/>
        </w:rPr>
        <w:t xml:space="preserve">The accreditation notices sets out when an </w:t>
      </w:r>
      <w:r w:rsidR="006E2E52" w:rsidRPr="0062247B">
        <w:t>audit of an accreditation is required</w:t>
      </w:r>
      <w:r w:rsidRPr="00634724">
        <w:rPr>
          <w:color w:val="1F1F20"/>
        </w:rPr>
        <w:t xml:space="preserve">, the things that must be audited and any limits on </w:t>
      </w:r>
      <w:r w:rsidR="00FD2D32" w:rsidRPr="00634724">
        <w:rPr>
          <w:color w:val="1F1F20"/>
        </w:rPr>
        <w:t>certificate</w:t>
      </w:r>
      <w:r w:rsidRPr="00634724">
        <w:rPr>
          <w:color w:val="1F1F20"/>
        </w:rPr>
        <w:t xml:space="preserve"> creation. </w:t>
      </w:r>
      <w:r w:rsidRPr="00634724">
        <w:t xml:space="preserve">Our general approach to setting these conditions is in the </w:t>
      </w:r>
      <w:hyperlink r:id="rId49" w:history="1">
        <w:r w:rsidRPr="00D2359E">
          <w:rPr>
            <w:rStyle w:val="Hyperlink"/>
          </w:rPr>
          <w:t>Application</w:t>
        </w:r>
        <w:r w:rsidR="004251C0" w:rsidRPr="00D2359E">
          <w:rPr>
            <w:rStyle w:val="Hyperlink"/>
          </w:rPr>
          <w:t>s</w:t>
        </w:r>
        <w:r w:rsidRPr="00D2359E">
          <w:rPr>
            <w:rStyle w:val="Hyperlink"/>
          </w:rPr>
          <w:t xml:space="preserve"> for Accreditation Guide</w:t>
        </w:r>
      </w:hyperlink>
      <w:r w:rsidRPr="00634724">
        <w:t xml:space="preserve">. </w:t>
      </w:r>
    </w:p>
    <w:p w14:paraId="2D98608A" w14:textId="368EC40C" w:rsidR="002D7F7C" w:rsidRPr="00634724" w:rsidRDefault="006E04D3" w:rsidP="002D7F7C">
      <w:pPr>
        <w:pStyle w:val="BodyText"/>
      </w:pPr>
      <w:r>
        <w:t>I</w:t>
      </w:r>
      <w:r w:rsidR="002D7F7C" w:rsidRPr="00634724">
        <w:t xml:space="preserve">f you have demonstrated experience as a certificate provider, we may apply periodic audit conditions </w:t>
      </w:r>
      <w:r w:rsidR="00143688" w:rsidRPr="00634724">
        <w:t>and</w:t>
      </w:r>
      <w:r w:rsidR="002D7F7C" w:rsidRPr="00634724">
        <w:t xml:space="preserve"> a</w:t>
      </w:r>
      <w:r w:rsidR="00B507A8" w:rsidRPr="00634724">
        <w:t xml:space="preserve"> limit on the number of</w:t>
      </w:r>
      <w:r w:rsidR="002D7F7C" w:rsidRPr="00634724">
        <w:t xml:space="preserve"> unaudited certificate</w:t>
      </w:r>
      <w:r w:rsidR="00B507A8" w:rsidRPr="00634724">
        <w:t>s you can register</w:t>
      </w:r>
      <w:r w:rsidR="002D7F7C" w:rsidRPr="00634724">
        <w:t>. Your experience must be supported with a good compliance record, including good audit results. Otherwise, we apply pre-registration audit conditions which means you must conduct an audit before you can</w:t>
      </w:r>
      <w:hyperlink r:id="rId50" w:history="1">
        <w:r w:rsidR="002D7F7C" w:rsidRPr="00634724">
          <w:rPr>
            <w:rStyle w:val="Hyperlink"/>
          </w:rPr>
          <w:t xml:space="preserve"> register </w:t>
        </w:r>
        <w:r w:rsidR="00143688" w:rsidRPr="00634724">
          <w:rPr>
            <w:rStyle w:val="Hyperlink"/>
          </w:rPr>
          <w:t>certificates</w:t>
        </w:r>
      </w:hyperlink>
      <w:r w:rsidR="002D7F7C" w:rsidRPr="00634724">
        <w:t>.</w:t>
      </w:r>
    </w:p>
    <w:p w14:paraId="49BC4CB3" w14:textId="77777777" w:rsidR="002D7F7C" w:rsidRPr="00634724" w:rsidRDefault="002D7F7C" w:rsidP="002D7F7C">
      <w:pPr>
        <w:pStyle w:val="BodyText"/>
      </w:pPr>
      <w:r w:rsidRPr="00634724">
        <w:t>We know that every business is different. If our general approach does not suit your business needs, you may request something different. You must:</w:t>
      </w:r>
    </w:p>
    <w:p w14:paraId="57D73C34" w14:textId="77777777" w:rsidR="002D7F7C" w:rsidRPr="00634724" w:rsidRDefault="002D7F7C" w:rsidP="002D7F7C">
      <w:pPr>
        <w:pStyle w:val="ListBullet"/>
      </w:pPr>
      <w:r w:rsidRPr="00634724">
        <w:t xml:space="preserve">explain why our typical approach won’t work for you, and </w:t>
      </w:r>
    </w:p>
    <w:p w14:paraId="772D742C" w14:textId="77777777" w:rsidR="002D7F7C" w:rsidRPr="00634724" w:rsidRDefault="002D7F7C" w:rsidP="002D7F7C">
      <w:pPr>
        <w:pStyle w:val="ListBullet"/>
      </w:pPr>
      <w:r w:rsidRPr="00634724">
        <w:t xml:space="preserve">demonstrate your ability to manage risks and maintain good compliance in your proposed situation.  </w:t>
      </w:r>
    </w:p>
    <w:p w14:paraId="30214EDF" w14:textId="684104A0" w:rsidR="006D259E" w:rsidRPr="00634724" w:rsidRDefault="006D259E" w:rsidP="006D259E">
      <w:pPr>
        <w:pStyle w:val="Heading4"/>
      </w:pPr>
      <w:r w:rsidRPr="00634724">
        <w:t>Audit and certificate limit conditions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D7F7C" w:rsidRPr="00634724" w14:paraId="6FF9F094" w14:textId="77777777" w:rsidTr="00722781">
        <w:tc>
          <w:tcPr>
            <w:tcW w:w="426" w:type="dxa"/>
          </w:tcPr>
          <w:p w14:paraId="25CEC1A9" w14:textId="77777777" w:rsidR="002D7F7C" w:rsidRPr="00634724" w:rsidRDefault="002D7F7C" w:rsidP="00722781">
            <w:pPr>
              <w:pStyle w:val="Icon"/>
              <w:spacing w:before="80"/>
            </w:pPr>
            <w:r w:rsidRPr="00634724">
              <w:rPr>
                <w:lang w:eastAsia="zh-TW"/>
              </w:rPr>
              <mc:AlternateContent>
                <mc:Choice Requires="wps">
                  <w:drawing>
                    <wp:inline distT="0" distB="0" distL="0" distR="0" wp14:anchorId="620B9E19" wp14:editId="72BD0D01">
                      <wp:extent cx="162000" cy="162000"/>
                      <wp:effectExtent l="0" t="0" r="9525" b="9525"/>
                      <wp:docPr id="267" name="Freeform: Shape 267"/>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E5BF6FA" id="Freeform: Shape 26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07E825AC" w14:textId="77777777" w:rsidR="002D7F7C" w:rsidRPr="00634724" w:rsidRDefault="002D7F7C" w:rsidP="00722781">
            <w:pPr>
              <w:pStyle w:val="Instructionbullet"/>
            </w:pPr>
            <w:r w:rsidRPr="00634724">
              <w:t>You may provide any comments on our general approach to setting audit conditions and certificate creation limits or request something different.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2D7F7C" w14:paraId="6DBF617B" w14:textId="77777777" w:rsidTr="00722781">
        <w:trPr>
          <w:cantSplit/>
        </w:trPr>
        <w:tc>
          <w:tcPr>
            <w:tcW w:w="3119" w:type="dxa"/>
            <w:tcBorders>
              <w:right w:val="single" w:sz="24" w:space="0" w:color="ECE9E7" w:themeColor="background2"/>
            </w:tcBorders>
            <w:shd w:val="clear" w:color="auto" w:fill="E2EAF6"/>
          </w:tcPr>
          <w:p w14:paraId="628F4756" w14:textId="77777777" w:rsidR="002D7F7C" w:rsidRPr="00634724" w:rsidRDefault="002D7F7C" w:rsidP="00722781">
            <w:pPr>
              <w:pStyle w:val="TableTextEntries"/>
            </w:pPr>
            <w:r w:rsidRPr="00634724">
              <w:t>Comments on audit conditions and certificate creation limits:</w:t>
            </w:r>
          </w:p>
        </w:tc>
        <w:tc>
          <w:tcPr>
            <w:tcW w:w="5953" w:type="dxa"/>
            <w:tcBorders>
              <w:left w:val="single" w:sz="24" w:space="0" w:color="ECE9E7" w:themeColor="background2"/>
            </w:tcBorders>
          </w:tcPr>
          <w:p w14:paraId="2DB0ABE6" w14:textId="77777777" w:rsidR="002D7F7C" w:rsidRPr="00162789" w:rsidRDefault="0009421E" w:rsidP="00722781">
            <w:pPr>
              <w:pStyle w:val="TableTextEntries"/>
            </w:pPr>
            <w:sdt>
              <w:sdtPr>
                <w:id w:val="-68048574"/>
                <w:placeholder>
                  <w:docPart w:val="E99255227D9747AFB07FA061CBDEC1E1"/>
                </w:placeholder>
                <w:showingPlcHdr/>
              </w:sdtPr>
              <w:sdtEndPr/>
              <w:sdtContent>
                <w:r w:rsidR="002D7F7C" w:rsidRPr="00634724">
                  <w:rPr>
                    <w:rStyle w:val="PlaceholderText"/>
                    <w:color w:val="1C355E" w:themeColor="accent1"/>
                  </w:rPr>
                  <w:t>Click here to enter text</w:t>
                </w:r>
              </w:sdtContent>
            </w:sdt>
          </w:p>
        </w:tc>
      </w:tr>
    </w:tbl>
    <w:p w14:paraId="238694BE" w14:textId="5F1EAC43" w:rsidR="008B7B89" w:rsidRDefault="008B7B89" w:rsidP="00006E0C">
      <w:pPr>
        <w:pStyle w:val="Heading1nonumber"/>
        <w:keepLines/>
        <w:pageBreakBefore/>
        <w:outlineLvl w:val="9"/>
      </w:pPr>
      <w:r>
        <w:lastRenderedPageBreak/>
        <w:t>Contact details</w:t>
      </w:r>
      <w:bookmarkEnd w:id="9"/>
    </w:p>
    <w:p w14:paraId="65271D86" w14:textId="1FE2B0D1" w:rsidR="00FF34AC" w:rsidRDefault="002373ED" w:rsidP="00830230">
      <w:pPr>
        <w:pStyle w:val="Heading4"/>
      </w:pPr>
      <w:r>
        <w:rPr>
          <w:lang w:val="en-US"/>
        </w:rPr>
        <w:t>External consultant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FF34AC" w14:paraId="2DBC4DFD" w14:textId="77777777" w:rsidTr="00B00501">
        <w:tc>
          <w:tcPr>
            <w:tcW w:w="426" w:type="dxa"/>
          </w:tcPr>
          <w:p w14:paraId="17E6671C" w14:textId="77777777" w:rsidR="000A1A47" w:rsidRPr="009335F5" w:rsidRDefault="000A1A47" w:rsidP="009335F5">
            <w:pPr>
              <w:pStyle w:val="Icon"/>
            </w:pPr>
            <w:r w:rsidRPr="00856E9E">
              <w:rPr>
                <w:lang w:eastAsia="zh-TW"/>
              </w:rPr>
              <mc:AlternateContent>
                <mc:Choice Requires="wps">
                  <w:drawing>
                    <wp:inline distT="0" distB="0" distL="0" distR="0" wp14:anchorId="4E3F9713" wp14:editId="7893868C">
                      <wp:extent cx="180000" cy="180000"/>
                      <wp:effectExtent l="0" t="0" r="0" b="0"/>
                      <wp:docPr id="262" name="Freeform: Shape 262"/>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F2FDC41" id="Freeform: Shape 26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D0E6EC4" w14:textId="106E86E6" w:rsidR="000A1A47" w:rsidRPr="00FF34AC" w:rsidRDefault="002373ED" w:rsidP="007645F9">
            <w:pPr>
              <w:pStyle w:val="Infobullet"/>
            </w:pPr>
            <w:r w:rsidRPr="002373ED">
              <w:rPr>
                <w:lang w:val="en-US"/>
              </w:rPr>
              <w:t>You may use an external consultant to assist you in the preparation of your application and, if successful, the ongoing accreditation.</w:t>
            </w:r>
            <w:r w:rsidR="00632229">
              <w:rPr>
                <w:lang w:val="en-US"/>
              </w:rPr>
              <w:t xml:space="preserve"> </w:t>
            </w:r>
            <w:r w:rsidR="00632229">
              <w:t xml:space="preserve">We may need to liaise directly with your consultant, however </w:t>
            </w:r>
            <w:r w:rsidR="00632229" w:rsidRPr="002D39FC">
              <w:t xml:space="preserve">we will </w:t>
            </w:r>
            <w:r w:rsidR="00632229">
              <w:t>address</w:t>
            </w:r>
            <w:r w:rsidR="00632229" w:rsidRPr="002D39FC">
              <w:t xml:space="preserve"> all communications </w:t>
            </w:r>
            <w:r w:rsidR="00632229">
              <w:t xml:space="preserve">to </w:t>
            </w:r>
            <w:r w:rsidR="00187BBD">
              <w:t>the person that submitted the application</w:t>
            </w:r>
            <w:r w:rsidR="005B524B" w:rsidRPr="006C1299">
              <w:t xml:space="preserve"> </w:t>
            </w:r>
            <w:r w:rsidR="004A4181" w:rsidRPr="006C1299">
              <w:t>in TESSA</w:t>
            </w:r>
            <w:r w:rsidR="00BC3EE0" w:rsidRPr="006C1299">
              <w:t>.</w:t>
            </w:r>
          </w:p>
        </w:tc>
      </w:tr>
    </w:tbl>
    <w:p w14:paraId="1FCBFD84" w14:textId="35E74FD5" w:rsidR="002373ED" w:rsidRDefault="002373ED" w:rsidP="002373ED">
      <w:pPr>
        <w:pStyle w:val="Heading4nonumber"/>
      </w:pPr>
      <w:r w:rsidRPr="002373ED">
        <w:t>Is an external consultant assisting you with your application?</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373ED" w:rsidRPr="00FF34AC" w14:paraId="2B04DC16" w14:textId="77777777" w:rsidTr="00BB3BA4">
        <w:tc>
          <w:tcPr>
            <w:tcW w:w="426" w:type="dxa"/>
          </w:tcPr>
          <w:p w14:paraId="6FC9627A" w14:textId="77777777" w:rsidR="002373ED" w:rsidRPr="009335F5" w:rsidRDefault="002373ED" w:rsidP="00BB3BA4">
            <w:pPr>
              <w:pStyle w:val="Icon"/>
            </w:pPr>
            <w:r w:rsidRPr="00E7444F">
              <w:rPr>
                <w:lang w:eastAsia="zh-TW"/>
              </w:rPr>
              <mc:AlternateContent>
                <mc:Choice Requires="wps">
                  <w:drawing>
                    <wp:inline distT="0" distB="0" distL="0" distR="0" wp14:anchorId="38D67F07" wp14:editId="17D3F501">
                      <wp:extent cx="162000" cy="162000"/>
                      <wp:effectExtent l="0" t="0" r="9525" b="9525"/>
                      <wp:docPr id="444" name="Freeform: Shape 444"/>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D468AC0" id="Freeform: Shape 44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BD3E4FF" w14:textId="77777777" w:rsidR="002373ED" w:rsidRPr="00FF34AC" w:rsidRDefault="002373ED" w:rsidP="00BB3BA4">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2373ED" w14:paraId="0D2492D9" w14:textId="77777777" w:rsidTr="00867D41">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747BFC79" w14:textId="77777777" w:rsidR="002373ED" w:rsidRPr="00B11F27" w:rsidRDefault="002373ED" w:rsidP="00BB3BA4">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5391AEE8" w14:textId="77777777" w:rsidR="002373ED" w:rsidRPr="00B11F27" w:rsidRDefault="0009421E" w:rsidP="00BB3BA4">
            <w:pPr>
              <w:pStyle w:val="TableTextEntries"/>
              <w:keepNext/>
              <w:jc w:val="center"/>
            </w:pPr>
            <w:sdt>
              <w:sdtPr>
                <w:id w:val="804280070"/>
                <w14:checkbox>
                  <w14:checked w14:val="0"/>
                  <w14:checkedState w14:val="2612" w14:font="MS Gothic"/>
                  <w14:uncheckedState w14:val="2610" w14:font="MS Gothic"/>
                </w14:checkbox>
              </w:sdtPr>
              <w:sdtEndPr/>
              <w:sdtContent>
                <w:r w:rsidR="002373ED">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16EFEB5A" w14:textId="7A6423AF" w:rsidR="002373ED" w:rsidRPr="00AA3410" w:rsidRDefault="002373ED" w:rsidP="00BB3BA4">
            <w:pPr>
              <w:pStyle w:val="TableTextEntries"/>
              <w:keepNext/>
            </w:pPr>
            <w:r w:rsidRPr="00AA3410">
              <w:sym w:font="Wingdings" w:char="F0E0"/>
            </w:r>
            <w:r w:rsidRPr="00AA3410">
              <w:t xml:space="preserve"> Go to </w:t>
            </w:r>
            <w:r>
              <w:t>the next section</w:t>
            </w:r>
            <w:r w:rsidR="00872496">
              <w:t>:</w:t>
            </w:r>
            <w:r>
              <w:t xml:space="preserve"> </w:t>
            </w:r>
            <w:r w:rsidR="00F64A73">
              <w:t>Declaration</w:t>
            </w:r>
          </w:p>
        </w:tc>
      </w:tr>
      <w:tr w:rsidR="002373ED" w14:paraId="71111EC6" w14:textId="77777777" w:rsidTr="00867D41">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4F223652" w14:textId="77777777" w:rsidR="002373ED" w:rsidRPr="00B11F27" w:rsidRDefault="002373ED" w:rsidP="00BB3BA4">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6E8AB710" w14:textId="77777777" w:rsidR="002373ED" w:rsidRPr="00B11F27" w:rsidRDefault="0009421E" w:rsidP="00BB3BA4">
            <w:pPr>
              <w:pStyle w:val="TableTextEntries"/>
              <w:jc w:val="center"/>
            </w:pPr>
            <w:sdt>
              <w:sdtPr>
                <w:id w:val="-767697754"/>
                <w14:checkbox>
                  <w14:checked w14:val="0"/>
                  <w14:checkedState w14:val="2612" w14:font="MS Gothic"/>
                  <w14:uncheckedState w14:val="2610" w14:font="MS Gothic"/>
                </w14:checkbox>
              </w:sdtPr>
              <w:sdtEndPr/>
              <w:sdtContent>
                <w:r w:rsidR="002373ED">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5A9DC165" w14:textId="77777777" w:rsidR="002373ED" w:rsidRPr="00AA3410" w:rsidRDefault="002373ED" w:rsidP="00BB3BA4">
            <w:pPr>
              <w:pStyle w:val="TableTextEntries"/>
            </w:pPr>
            <w:r w:rsidRPr="00AA3410">
              <w:sym w:font="Wingdings" w:char="F0E2"/>
            </w:r>
            <w:r w:rsidRPr="00AA3410">
              <w:t xml:space="preserve"> </w:t>
            </w:r>
            <w:r>
              <w:t>Provide the information below</w:t>
            </w:r>
          </w:p>
        </w:tc>
      </w:tr>
    </w:tbl>
    <w:p w14:paraId="3E1D880A" w14:textId="5469A249" w:rsidR="006A3467" w:rsidRDefault="006A3467" w:rsidP="006A3467">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32229" w:rsidRPr="00FF34AC" w14:paraId="064A1E7F" w14:textId="77777777" w:rsidTr="00BB3BA4">
        <w:tc>
          <w:tcPr>
            <w:tcW w:w="426" w:type="dxa"/>
          </w:tcPr>
          <w:p w14:paraId="543095B4" w14:textId="21651684" w:rsidR="00632229" w:rsidRPr="009335F5" w:rsidRDefault="00632229" w:rsidP="00BB3BA4">
            <w:pPr>
              <w:pStyle w:val="Icon"/>
            </w:pPr>
            <w:r w:rsidRPr="00E7444F">
              <w:rPr>
                <w:lang w:eastAsia="zh-TW"/>
              </w:rPr>
              <mc:AlternateContent>
                <mc:Choice Requires="wps">
                  <w:drawing>
                    <wp:inline distT="0" distB="0" distL="0" distR="0" wp14:anchorId="64809BD7" wp14:editId="34E77FAB">
                      <wp:extent cx="162000" cy="162000"/>
                      <wp:effectExtent l="0" t="0" r="9525" b="9525"/>
                      <wp:docPr id="445" name="Freeform: Shape 44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4EEFD67" id="Freeform: Shape 44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6EBFCB2" w14:textId="0E193D98" w:rsidR="00632229" w:rsidRPr="00FF34AC" w:rsidRDefault="00632229" w:rsidP="00BB3BA4">
            <w:pPr>
              <w:pStyle w:val="Instructionbullet"/>
            </w:pPr>
            <w:r w:rsidRPr="00632229">
              <w:t>Provide details of the external consultant.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632229" w14:paraId="3CD38F3A" w14:textId="77777777" w:rsidTr="00C75F9A">
        <w:trPr>
          <w:cantSplit/>
        </w:trPr>
        <w:tc>
          <w:tcPr>
            <w:tcW w:w="3119" w:type="dxa"/>
            <w:tcBorders>
              <w:right w:val="single" w:sz="24" w:space="0" w:color="ECE9E7" w:themeColor="background2"/>
            </w:tcBorders>
            <w:shd w:val="clear" w:color="auto" w:fill="E2EAF6"/>
          </w:tcPr>
          <w:p w14:paraId="266C169D" w14:textId="1DD7FA48" w:rsidR="00632229" w:rsidRPr="00B11F27" w:rsidRDefault="00632229" w:rsidP="00632229">
            <w:pPr>
              <w:pStyle w:val="TableTextEntries"/>
              <w:rPr>
                <w:b/>
              </w:rPr>
            </w:pPr>
            <w:r w:rsidRPr="00B21BF1">
              <w:t>Salutation:</w:t>
            </w:r>
          </w:p>
        </w:tc>
        <w:tc>
          <w:tcPr>
            <w:tcW w:w="5954" w:type="dxa"/>
            <w:tcBorders>
              <w:left w:val="single" w:sz="24" w:space="0" w:color="ECE9E7" w:themeColor="background2"/>
            </w:tcBorders>
          </w:tcPr>
          <w:p w14:paraId="1BAC5207" w14:textId="77777777" w:rsidR="00632229" w:rsidRPr="00867D41" w:rsidRDefault="0009421E" w:rsidP="00867D41">
            <w:pPr>
              <w:pStyle w:val="TableTextEntries"/>
            </w:pPr>
            <w:sdt>
              <w:sdtPr>
                <w:id w:val="948591277"/>
                <w:placeholder>
                  <w:docPart w:val="782C6322A9C445EF91CC790D52B9445F"/>
                </w:placeholder>
                <w:showingPlcHdr/>
              </w:sdtPr>
              <w:sdtEndPr/>
              <w:sdtContent>
                <w:r w:rsidR="00632229" w:rsidRPr="00867D41">
                  <w:rPr>
                    <w:rStyle w:val="PlaceholderText"/>
                    <w:color w:val="1C355E" w:themeColor="accent1"/>
                  </w:rPr>
                  <w:t>Click here to enter text</w:t>
                </w:r>
              </w:sdtContent>
            </w:sdt>
          </w:p>
        </w:tc>
      </w:tr>
      <w:tr w:rsidR="00632229" w14:paraId="6D782BDA" w14:textId="77777777" w:rsidTr="00C75F9A">
        <w:trPr>
          <w:cantSplit/>
        </w:trPr>
        <w:tc>
          <w:tcPr>
            <w:tcW w:w="3119" w:type="dxa"/>
            <w:tcBorders>
              <w:right w:val="single" w:sz="24" w:space="0" w:color="ECE9E7" w:themeColor="background2"/>
            </w:tcBorders>
            <w:shd w:val="clear" w:color="auto" w:fill="E2EAF6"/>
          </w:tcPr>
          <w:p w14:paraId="1B2A7A81" w14:textId="01A96BBC" w:rsidR="00632229" w:rsidRPr="00B11F27" w:rsidRDefault="00632229" w:rsidP="00632229">
            <w:pPr>
              <w:pStyle w:val="TableTextEntries"/>
              <w:rPr>
                <w:b/>
              </w:rPr>
            </w:pPr>
            <w:r w:rsidRPr="00B21BF1">
              <w:t>Full name:</w:t>
            </w:r>
          </w:p>
        </w:tc>
        <w:tc>
          <w:tcPr>
            <w:tcW w:w="5954" w:type="dxa"/>
            <w:tcBorders>
              <w:left w:val="single" w:sz="24" w:space="0" w:color="ECE9E7" w:themeColor="background2"/>
            </w:tcBorders>
          </w:tcPr>
          <w:p w14:paraId="47AA5B2A" w14:textId="77777777" w:rsidR="00632229" w:rsidRPr="00867D41" w:rsidRDefault="0009421E" w:rsidP="00867D41">
            <w:pPr>
              <w:pStyle w:val="TableTextEntries"/>
            </w:pPr>
            <w:sdt>
              <w:sdtPr>
                <w:id w:val="23073917"/>
                <w:placeholder>
                  <w:docPart w:val="D3BB148601F24D20948E1D5260F6455D"/>
                </w:placeholder>
                <w:showingPlcHdr/>
              </w:sdtPr>
              <w:sdtEndPr/>
              <w:sdtContent>
                <w:r w:rsidR="00632229" w:rsidRPr="00867D41">
                  <w:rPr>
                    <w:rStyle w:val="PlaceholderText"/>
                    <w:color w:val="1C355E" w:themeColor="accent1"/>
                  </w:rPr>
                  <w:t>Click here to enter text</w:t>
                </w:r>
              </w:sdtContent>
            </w:sdt>
          </w:p>
        </w:tc>
      </w:tr>
      <w:tr w:rsidR="00632229" w14:paraId="424FACEF" w14:textId="77777777" w:rsidTr="00C75F9A">
        <w:trPr>
          <w:cantSplit/>
        </w:trPr>
        <w:tc>
          <w:tcPr>
            <w:tcW w:w="3119" w:type="dxa"/>
            <w:tcBorders>
              <w:right w:val="single" w:sz="24" w:space="0" w:color="ECE9E7" w:themeColor="background2"/>
            </w:tcBorders>
            <w:shd w:val="clear" w:color="auto" w:fill="E2EAF6"/>
          </w:tcPr>
          <w:p w14:paraId="2E0C6417" w14:textId="5B96BB06" w:rsidR="00632229" w:rsidRPr="002E2F91" w:rsidRDefault="00632229" w:rsidP="002E2F91">
            <w:pPr>
              <w:pStyle w:val="TableTextEntries"/>
            </w:pPr>
            <w:r w:rsidRPr="00B21BF1">
              <w:t>Job title:</w:t>
            </w:r>
          </w:p>
        </w:tc>
        <w:tc>
          <w:tcPr>
            <w:tcW w:w="5954" w:type="dxa"/>
            <w:tcBorders>
              <w:left w:val="single" w:sz="24" w:space="0" w:color="ECE9E7" w:themeColor="background2"/>
            </w:tcBorders>
          </w:tcPr>
          <w:p w14:paraId="2C688F56" w14:textId="77777777" w:rsidR="00632229" w:rsidRPr="00867D41" w:rsidRDefault="0009421E" w:rsidP="00867D41">
            <w:pPr>
              <w:pStyle w:val="TableTextEntries"/>
            </w:pPr>
            <w:sdt>
              <w:sdtPr>
                <w:id w:val="575947075"/>
                <w:placeholder>
                  <w:docPart w:val="6A543346CFAC496DA1C96D2FC3C64BDF"/>
                </w:placeholder>
                <w:showingPlcHdr/>
              </w:sdtPr>
              <w:sdtEndPr/>
              <w:sdtContent>
                <w:r w:rsidR="00632229" w:rsidRPr="00867D41">
                  <w:rPr>
                    <w:rStyle w:val="PlaceholderText"/>
                    <w:color w:val="1C355E" w:themeColor="accent1"/>
                  </w:rPr>
                  <w:t>Click here to enter text</w:t>
                </w:r>
              </w:sdtContent>
            </w:sdt>
          </w:p>
        </w:tc>
      </w:tr>
      <w:tr w:rsidR="00632229" w14:paraId="7615EB7E" w14:textId="77777777" w:rsidTr="00C75F9A">
        <w:trPr>
          <w:cantSplit/>
        </w:trPr>
        <w:tc>
          <w:tcPr>
            <w:tcW w:w="3119" w:type="dxa"/>
            <w:tcBorders>
              <w:right w:val="single" w:sz="24" w:space="0" w:color="ECE9E7" w:themeColor="background2"/>
            </w:tcBorders>
            <w:shd w:val="clear" w:color="auto" w:fill="E2EAF6"/>
          </w:tcPr>
          <w:p w14:paraId="05AA2CBC" w14:textId="4091CA12" w:rsidR="00632229" w:rsidRPr="006C6021" w:rsidRDefault="00632229" w:rsidP="00632229">
            <w:pPr>
              <w:pStyle w:val="TableTextEntries"/>
            </w:pPr>
            <w:r w:rsidRPr="00B21BF1">
              <w:t>Organisation name:</w:t>
            </w:r>
          </w:p>
        </w:tc>
        <w:tc>
          <w:tcPr>
            <w:tcW w:w="5954" w:type="dxa"/>
            <w:tcBorders>
              <w:left w:val="single" w:sz="24" w:space="0" w:color="ECE9E7" w:themeColor="background2"/>
            </w:tcBorders>
          </w:tcPr>
          <w:p w14:paraId="6C82EEF4" w14:textId="77777777" w:rsidR="00632229" w:rsidRPr="00867D41" w:rsidRDefault="0009421E" w:rsidP="00867D41">
            <w:pPr>
              <w:pStyle w:val="TableTextEntries"/>
            </w:pPr>
            <w:sdt>
              <w:sdtPr>
                <w:id w:val="-168019890"/>
                <w:placeholder>
                  <w:docPart w:val="5F5EDAB59751411CA31395E2EA99798C"/>
                </w:placeholder>
                <w:showingPlcHdr/>
              </w:sdtPr>
              <w:sdtEndPr/>
              <w:sdtContent>
                <w:r w:rsidR="00632229" w:rsidRPr="00867D41">
                  <w:rPr>
                    <w:rStyle w:val="PlaceholderText"/>
                    <w:color w:val="1C355E" w:themeColor="accent1"/>
                  </w:rPr>
                  <w:t>Click here to enter text</w:t>
                </w:r>
              </w:sdtContent>
            </w:sdt>
          </w:p>
        </w:tc>
      </w:tr>
      <w:tr w:rsidR="00632229" w14:paraId="189E3713" w14:textId="77777777" w:rsidTr="00C75F9A">
        <w:trPr>
          <w:cantSplit/>
        </w:trPr>
        <w:tc>
          <w:tcPr>
            <w:tcW w:w="3119" w:type="dxa"/>
            <w:tcBorders>
              <w:right w:val="single" w:sz="24" w:space="0" w:color="ECE9E7" w:themeColor="background2"/>
            </w:tcBorders>
            <w:shd w:val="clear" w:color="auto" w:fill="E2EAF6"/>
          </w:tcPr>
          <w:p w14:paraId="237564B9" w14:textId="3401E144" w:rsidR="00632229" w:rsidRPr="006C6021" w:rsidRDefault="00632229" w:rsidP="00632229">
            <w:pPr>
              <w:pStyle w:val="TableTextEntries"/>
            </w:pPr>
            <w:r w:rsidRPr="00B21BF1">
              <w:t>Contact number:</w:t>
            </w:r>
          </w:p>
        </w:tc>
        <w:tc>
          <w:tcPr>
            <w:tcW w:w="5954" w:type="dxa"/>
            <w:tcBorders>
              <w:left w:val="single" w:sz="24" w:space="0" w:color="ECE9E7" w:themeColor="background2"/>
            </w:tcBorders>
          </w:tcPr>
          <w:p w14:paraId="69A5CC5F" w14:textId="264F0DFF" w:rsidR="00632229" w:rsidRPr="00867D41" w:rsidRDefault="0009421E" w:rsidP="00867D41">
            <w:pPr>
              <w:pStyle w:val="TableTextEntries"/>
            </w:pPr>
            <w:sdt>
              <w:sdtPr>
                <w:id w:val="-919872519"/>
                <w:placeholder>
                  <w:docPart w:val="23C99BDD05F64047822CA604E7C15347"/>
                </w:placeholder>
                <w:showingPlcHdr/>
              </w:sdtPr>
              <w:sdtEndPr/>
              <w:sdtContent>
                <w:r w:rsidR="00632229" w:rsidRPr="00867D41">
                  <w:rPr>
                    <w:rStyle w:val="PlaceholderText"/>
                    <w:color w:val="1C355E" w:themeColor="accent1"/>
                  </w:rPr>
                  <w:t>Click here to enter text</w:t>
                </w:r>
              </w:sdtContent>
            </w:sdt>
          </w:p>
        </w:tc>
      </w:tr>
      <w:tr w:rsidR="00632229" w14:paraId="39240161" w14:textId="77777777" w:rsidTr="00C75F9A">
        <w:trPr>
          <w:cantSplit/>
        </w:trPr>
        <w:tc>
          <w:tcPr>
            <w:tcW w:w="3119" w:type="dxa"/>
            <w:tcBorders>
              <w:right w:val="single" w:sz="24" w:space="0" w:color="ECE9E7" w:themeColor="background2"/>
            </w:tcBorders>
            <w:shd w:val="clear" w:color="auto" w:fill="E2EAF6"/>
          </w:tcPr>
          <w:p w14:paraId="70904421" w14:textId="472BC78B" w:rsidR="00632229" w:rsidRPr="006C6021" w:rsidRDefault="00632229" w:rsidP="00632229">
            <w:pPr>
              <w:pStyle w:val="TableTextEntries"/>
            </w:pPr>
            <w:r w:rsidRPr="00B21BF1">
              <w:t>Email address:</w:t>
            </w:r>
          </w:p>
        </w:tc>
        <w:tc>
          <w:tcPr>
            <w:tcW w:w="5954" w:type="dxa"/>
            <w:tcBorders>
              <w:left w:val="single" w:sz="24" w:space="0" w:color="ECE9E7" w:themeColor="background2"/>
            </w:tcBorders>
          </w:tcPr>
          <w:p w14:paraId="6992A07E" w14:textId="6E0E7F53" w:rsidR="00632229" w:rsidRPr="00867D41" w:rsidRDefault="0009421E" w:rsidP="00867D41">
            <w:pPr>
              <w:pStyle w:val="TableTextEntries"/>
            </w:pPr>
            <w:sdt>
              <w:sdtPr>
                <w:id w:val="-1593395296"/>
                <w:placeholder>
                  <w:docPart w:val="77AF73CF576D4E0B9E9572CFEA0E1DC7"/>
                </w:placeholder>
                <w:showingPlcHdr/>
              </w:sdtPr>
              <w:sdtEndPr/>
              <w:sdtContent>
                <w:r w:rsidR="00632229" w:rsidRPr="00867D41">
                  <w:rPr>
                    <w:rStyle w:val="PlaceholderText"/>
                    <w:color w:val="1C355E" w:themeColor="accent1"/>
                  </w:rPr>
                  <w:t>Click here to enter text</w:t>
                </w:r>
              </w:sdtContent>
            </w:sdt>
          </w:p>
        </w:tc>
      </w:tr>
      <w:tr w:rsidR="00632229" w14:paraId="43DF4A33" w14:textId="77777777" w:rsidTr="00C75F9A">
        <w:trPr>
          <w:cantSplit/>
        </w:trPr>
        <w:tc>
          <w:tcPr>
            <w:tcW w:w="3119" w:type="dxa"/>
            <w:tcBorders>
              <w:right w:val="single" w:sz="24" w:space="0" w:color="ECE9E7" w:themeColor="background2"/>
            </w:tcBorders>
            <w:shd w:val="clear" w:color="auto" w:fill="E2EAF6"/>
          </w:tcPr>
          <w:p w14:paraId="541813DC" w14:textId="7592F12A" w:rsidR="00632229" w:rsidRPr="006C6021" w:rsidRDefault="00632229" w:rsidP="00632229">
            <w:pPr>
              <w:pStyle w:val="TableTextEntries"/>
            </w:pPr>
            <w:r w:rsidRPr="00B21BF1">
              <w:t>Describe how your consultant is involved:</w:t>
            </w:r>
          </w:p>
        </w:tc>
        <w:tc>
          <w:tcPr>
            <w:tcW w:w="5954" w:type="dxa"/>
            <w:tcBorders>
              <w:left w:val="single" w:sz="24" w:space="0" w:color="ECE9E7" w:themeColor="background2"/>
            </w:tcBorders>
          </w:tcPr>
          <w:p w14:paraId="3ABEC6D9" w14:textId="6DCBCCB7" w:rsidR="00632229" w:rsidRPr="00867D41" w:rsidRDefault="0009421E" w:rsidP="00867D41">
            <w:pPr>
              <w:pStyle w:val="TableTextEntries"/>
            </w:pPr>
            <w:sdt>
              <w:sdtPr>
                <w:id w:val="-1976358411"/>
                <w:placeholder>
                  <w:docPart w:val="EBF524F747DA46F08AAFFA9A30C04B43"/>
                </w:placeholder>
                <w:showingPlcHdr/>
              </w:sdtPr>
              <w:sdtEndPr/>
              <w:sdtContent>
                <w:r w:rsidR="00632229" w:rsidRPr="00867D41">
                  <w:rPr>
                    <w:rStyle w:val="PlaceholderText"/>
                    <w:color w:val="1C355E" w:themeColor="accent1"/>
                  </w:rPr>
                  <w:t>Click here to enter text</w:t>
                </w:r>
              </w:sdtContent>
            </w:sdt>
          </w:p>
        </w:tc>
      </w:tr>
    </w:tbl>
    <w:p w14:paraId="67D60086" w14:textId="083C79BD" w:rsidR="00632229" w:rsidRDefault="00632229" w:rsidP="00632229">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32229" w:rsidRPr="00FF34AC" w14:paraId="139BC960" w14:textId="77777777" w:rsidTr="00BB3BA4">
        <w:tc>
          <w:tcPr>
            <w:tcW w:w="426" w:type="dxa"/>
          </w:tcPr>
          <w:p w14:paraId="4C473B64" w14:textId="4E59D891" w:rsidR="00632229" w:rsidRPr="009335F5" w:rsidRDefault="00632229" w:rsidP="00BB3BA4">
            <w:pPr>
              <w:pStyle w:val="Icon"/>
            </w:pPr>
            <w:r w:rsidRPr="00856E9E">
              <w:rPr>
                <w:lang w:eastAsia="zh-TW"/>
              </w:rPr>
              <mc:AlternateContent>
                <mc:Choice Requires="wps">
                  <w:drawing>
                    <wp:inline distT="0" distB="0" distL="0" distR="0" wp14:anchorId="5A892E75" wp14:editId="5BC81C63">
                      <wp:extent cx="180000" cy="180000"/>
                      <wp:effectExtent l="0" t="0" r="0" b="0"/>
                      <wp:docPr id="446" name="Freeform: Shape 44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09A3AAF" id="Freeform: Shape 44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3BE38F4" w14:textId="70D4B7B7" w:rsidR="00632229" w:rsidRPr="00FF34AC" w:rsidRDefault="00632229" w:rsidP="00BB3BA4">
            <w:pPr>
              <w:pStyle w:val="Infobullet"/>
            </w:pPr>
            <w:r w:rsidRPr="00632229">
              <w:rPr>
                <w:lang w:val="en-US"/>
              </w:rPr>
              <w:t>We require a letter of authority for us to liaise directly with your consultant(s).</w:t>
            </w:r>
            <w:r w:rsidR="00F879EC">
              <w:rPr>
                <w:lang w:val="en-US"/>
              </w:rPr>
              <w:t xml:space="preserve"> </w:t>
            </w:r>
            <w:r w:rsidR="00F879EC" w:rsidRPr="00F879EC">
              <w:rPr>
                <w:lang w:val="en-US"/>
              </w:rPr>
              <w:t>The letter of authority must detail whether your consultant is authorised to liaise with us regarding both your application, and if successful, your ongoing accreditation.</w:t>
            </w:r>
          </w:p>
        </w:tc>
      </w:tr>
      <w:tr w:rsidR="00632229" w:rsidRPr="009C5700" w14:paraId="66BCEE41" w14:textId="77777777" w:rsidTr="00BB3BA4">
        <w:tc>
          <w:tcPr>
            <w:tcW w:w="426" w:type="dxa"/>
          </w:tcPr>
          <w:p w14:paraId="034A7859" w14:textId="77777777" w:rsidR="00632229" w:rsidRPr="0078558E" w:rsidRDefault="00632229" w:rsidP="00BB3BA4">
            <w:pPr>
              <w:pStyle w:val="Icon"/>
              <w:spacing w:before="80"/>
            </w:pPr>
            <w:r w:rsidRPr="004A60FC">
              <w:rPr>
                <w:lang w:eastAsia="zh-TW"/>
              </w:rPr>
              <mc:AlternateContent>
                <mc:Choice Requires="wps">
                  <w:drawing>
                    <wp:inline distT="0" distB="0" distL="0" distR="0" wp14:anchorId="3C2C82D9" wp14:editId="12A49620">
                      <wp:extent cx="144000" cy="180000"/>
                      <wp:effectExtent l="0" t="0" r="8890" b="0"/>
                      <wp:docPr id="447" name="Freeform: Shape 447"/>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0A9EA5C7" w14:textId="77777777" w:rsidR="004B5687" w:rsidRDefault="004B5687" w:rsidP="00632229">
                                  <w:pPr>
                                    <w:jc w:val="center"/>
                                  </w:pPr>
                                  <w:r>
                                    <w:t>0.</w:t>
                                  </w:r>
                                </w:p>
                              </w:txbxContent>
                            </wps:txbx>
                            <wps:bodyPr rtlCol="0" anchor="ctr"/>
                          </wps:wsp>
                        </a:graphicData>
                      </a:graphic>
                    </wp:inline>
                  </w:drawing>
                </mc:Choice>
                <mc:Fallback>
                  <w:pict>
                    <v:shape w14:anchorId="3C2C82D9" id="Freeform: Shape 447" o:spid="_x0000_s1033"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ke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K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m2wpHk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0A9EA5C7" w14:textId="77777777" w:rsidR="004B5687" w:rsidRDefault="004B5687" w:rsidP="00632229">
                            <w:pPr>
                              <w:jc w:val="center"/>
                            </w:pPr>
                            <w:r>
                              <w:t>0.</w:t>
                            </w:r>
                          </w:p>
                        </w:txbxContent>
                      </v:textbox>
                      <w10:anchorlock/>
                    </v:shape>
                  </w:pict>
                </mc:Fallback>
              </mc:AlternateContent>
            </w:r>
          </w:p>
        </w:tc>
        <w:tc>
          <w:tcPr>
            <w:tcW w:w="8646" w:type="dxa"/>
          </w:tcPr>
          <w:p w14:paraId="6266A379" w14:textId="66457B43" w:rsidR="00B72C64" w:rsidRPr="009C5700" w:rsidRDefault="00632229" w:rsidP="00B72C64">
            <w:pPr>
              <w:pStyle w:val="Attachmentbullet"/>
            </w:pPr>
            <w:r w:rsidRPr="009C5700">
              <w:t>Attach a letter of authority that</w:t>
            </w:r>
            <w:r w:rsidR="00842CBF">
              <w:t xml:space="preserve"> is</w:t>
            </w:r>
            <w:r w:rsidR="00B72C64" w:rsidRPr="009C5700">
              <w:t>:</w:t>
            </w:r>
          </w:p>
          <w:p w14:paraId="169A32E0" w14:textId="0A008DB9" w:rsidR="00B72C64" w:rsidRPr="009C5700" w:rsidRDefault="00B72C64" w:rsidP="00B72C64">
            <w:pPr>
              <w:pStyle w:val="Attachmentbullet"/>
              <w:numPr>
                <w:ilvl w:val="6"/>
                <w:numId w:val="23"/>
              </w:numPr>
              <w:spacing w:before="0" w:after="0"/>
              <w:ind w:left="714" w:hanging="357"/>
            </w:pPr>
            <w:r w:rsidRPr="009C5700">
              <w:t>signed by people who have the authority to bind the company applying for accreditation, and</w:t>
            </w:r>
          </w:p>
          <w:p w14:paraId="349E6DA7" w14:textId="5249A396" w:rsidR="00B72C64" w:rsidRPr="009C5700" w:rsidRDefault="00B72C64" w:rsidP="00B72C64">
            <w:pPr>
              <w:pStyle w:val="Attachmentbullet"/>
              <w:numPr>
                <w:ilvl w:val="6"/>
                <w:numId w:val="23"/>
              </w:numPr>
              <w:spacing w:before="0"/>
              <w:ind w:left="714" w:hanging="357"/>
            </w:pPr>
            <w:r w:rsidRPr="009C5700">
              <w:t xml:space="preserve">dated no more than 4 weeks before the date that your application is submitted. </w:t>
            </w:r>
          </w:p>
          <w:p w14:paraId="30754C00" w14:textId="1DBC23FF" w:rsidR="00632229" w:rsidRPr="009C5700" w:rsidRDefault="00B72C64">
            <w:pPr>
              <w:keepLines w:val="0"/>
              <w:spacing w:before="0" w:after="0" w:line="240" w:lineRule="auto"/>
            </w:pPr>
            <w:r w:rsidRPr="009C5700">
              <w:t xml:space="preserve">A letter of authority is signed by people who have authority to bind the company if it is signed </w:t>
            </w:r>
            <w:r w:rsidR="00F879EC" w:rsidRPr="009C5700">
              <w:t>by, for example, two of your directors, your director and your company secretary, or your sole director who is also your sole company secretary.</w:t>
            </w:r>
          </w:p>
          <w:p w14:paraId="5AF79285" w14:textId="65EC2C88" w:rsidR="00545967" w:rsidRPr="009C5700" w:rsidRDefault="00545967" w:rsidP="00CA3B5C">
            <w:pPr>
              <w:keepLines w:val="0"/>
              <w:spacing w:before="0" w:after="0" w:line="240" w:lineRule="auto"/>
              <w:rPr>
                <w:rFonts w:ascii="Times New Roman" w:hAnsi="Times New Roman"/>
                <w:color w:val="auto"/>
                <w:sz w:val="24"/>
                <w:szCs w:val="24"/>
              </w:rPr>
            </w:pP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632229" w14:paraId="063F0EEE" w14:textId="77777777" w:rsidTr="00C75F9A">
        <w:trPr>
          <w:cantSplit/>
        </w:trPr>
        <w:tc>
          <w:tcPr>
            <w:tcW w:w="3119" w:type="dxa"/>
            <w:tcBorders>
              <w:right w:val="single" w:sz="24" w:space="0" w:color="ECE9E7" w:themeColor="background2"/>
            </w:tcBorders>
            <w:shd w:val="clear" w:color="auto" w:fill="E2EAF6"/>
          </w:tcPr>
          <w:p w14:paraId="790D20B5" w14:textId="3EB55A66" w:rsidR="00632229" w:rsidRPr="00680C7F" w:rsidRDefault="00632229" w:rsidP="00BB3BA4">
            <w:pPr>
              <w:pStyle w:val="TableTextEntries"/>
            </w:pPr>
            <w:r w:rsidRPr="005354C6">
              <w:t xml:space="preserve">File name – </w:t>
            </w:r>
            <w:r>
              <w:t>Letter of authority</w:t>
            </w:r>
            <w:r w:rsidRPr="009A23F3">
              <w:t>:</w:t>
            </w:r>
          </w:p>
        </w:tc>
        <w:tc>
          <w:tcPr>
            <w:tcW w:w="5954" w:type="dxa"/>
            <w:tcBorders>
              <w:left w:val="single" w:sz="24" w:space="0" w:color="ECE9E7" w:themeColor="background2"/>
            </w:tcBorders>
          </w:tcPr>
          <w:p w14:paraId="07ACAB94" w14:textId="77777777" w:rsidR="00632229" w:rsidRDefault="0009421E" w:rsidP="00BB3BA4">
            <w:pPr>
              <w:pStyle w:val="TableTextEntries"/>
            </w:pPr>
            <w:sdt>
              <w:sdtPr>
                <w:rPr>
                  <w:rFonts w:cs="Arial"/>
                  <w:color w:val="auto"/>
                  <w:sz w:val="18"/>
                  <w:szCs w:val="18"/>
                </w:rPr>
                <w:id w:val="-1965960864"/>
                <w:placeholder>
                  <w:docPart w:val="2BE46D819C004EAEA9B6CF45D4637DEF"/>
                </w:placeholder>
              </w:sdtPr>
              <w:sdtEndPr/>
              <w:sdtContent>
                <w:sdt>
                  <w:sdtPr>
                    <w:id w:val="-1332907551"/>
                    <w:placeholder>
                      <w:docPart w:val="CAB0723539AC4BC5898A1692AEA647EF"/>
                    </w:placeholder>
                    <w:showingPlcHdr/>
                  </w:sdtPr>
                  <w:sdtEndPr/>
                  <w:sdtContent>
                    <w:r w:rsidR="00632229" w:rsidRPr="00867D41">
                      <w:t>Click here to enter text</w:t>
                    </w:r>
                  </w:sdtContent>
                </w:sdt>
              </w:sdtContent>
            </w:sdt>
          </w:p>
        </w:tc>
      </w:tr>
    </w:tbl>
    <w:p w14:paraId="6D221342" w14:textId="50F41633" w:rsidR="0041294B" w:rsidRDefault="0041294B" w:rsidP="0041294B">
      <w:pPr>
        <w:pStyle w:val="Heading1nonumber"/>
      </w:pPr>
      <w:bookmarkStart w:id="10" w:name="_Toc82432009"/>
      <w:r>
        <w:lastRenderedPageBreak/>
        <w:t>Declaration</w:t>
      </w:r>
      <w:bookmarkEnd w:id="10"/>
    </w:p>
    <w:p w14:paraId="2EFFD04A" w14:textId="052E9558" w:rsidR="002D06AF" w:rsidRPr="00006E0C" w:rsidRDefault="002D06AF" w:rsidP="00006E0C">
      <w:pPr>
        <w:pStyle w:val="Sectionintro"/>
      </w:pPr>
      <w:bookmarkStart w:id="11" w:name="_Hlk111020339"/>
      <w:r w:rsidRPr="009C5700">
        <w:t>The declaration and authorisation below must be made by the signatory set up in your TESSA account.</w:t>
      </w:r>
      <w:r w:rsidR="00B72C64" w:rsidRPr="00006E0C">
        <w:t xml:space="preserve"> </w:t>
      </w:r>
      <w:r w:rsidR="00E66B4A" w:rsidRPr="00684F2C">
        <w:t xml:space="preserve">Only an authorised signatory may submit the application </w:t>
      </w:r>
      <w:r w:rsidR="00E66B4A">
        <w:t>in</w:t>
      </w:r>
      <w:r w:rsidR="00E66B4A" w:rsidRPr="00684F2C">
        <w:t xml:space="preserve"> TESSA.</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2D06AF" w14:paraId="5833423D" w14:textId="77777777" w:rsidTr="00CA3B5C">
        <w:trPr>
          <w:divId w:val="1899782829"/>
        </w:trPr>
        <w:tc>
          <w:tcPr>
            <w:tcW w:w="426" w:type="dxa"/>
            <w:hideMark/>
          </w:tcPr>
          <w:bookmarkEnd w:id="11"/>
          <w:p w14:paraId="26E68572" w14:textId="6AF81C70" w:rsidR="002D06AF" w:rsidRDefault="002D06AF" w:rsidP="002D06AF">
            <w:pPr>
              <w:pStyle w:val="Icon"/>
            </w:pPr>
            <w:r>
              <mc:AlternateContent>
                <mc:Choice Requires="wps">
                  <w:drawing>
                    <wp:inline distT="0" distB="0" distL="0" distR="0" wp14:anchorId="0B230BCA" wp14:editId="5282475A">
                      <wp:extent cx="179705" cy="179705"/>
                      <wp:effectExtent l="0" t="0" r="1270" b="1270"/>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54423 w 297179"/>
                                  <a:gd name="T1" fmla="*/ 108846 h 297180"/>
                                  <a:gd name="T2" fmla="*/ 0 w 297179"/>
                                  <a:gd name="T3" fmla="*/ 54423 h 297180"/>
                                  <a:gd name="T4" fmla="*/ 54423 w 297179"/>
                                  <a:gd name="T5" fmla="*/ 0 h 297180"/>
                                  <a:gd name="T6" fmla="*/ 108847 w 297179"/>
                                  <a:gd name="T7" fmla="*/ 54423 h 297180"/>
                                  <a:gd name="T8" fmla="*/ 54423 w 297179"/>
                                  <a:gd name="T9" fmla="*/ 108846 h 297180"/>
                                  <a:gd name="T10" fmla="*/ 72564 w 297179"/>
                                  <a:gd name="T11" fmla="*/ 77099 h 297180"/>
                                  <a:gd name="T12" fmla="*/ 70123 w 297179"/>
                                  <a:gd name="T13" fmla="*/ 74658 h 297180"/>
                                  <a:gd name="T14" fmla="*/ 63145 w 297179"/>
                                  <a:gd name="T15" fmla="*/ 74658 h 297180"/>
                                  <a:gd name="T16" fmla="*/ 63145 w 297179"/>
                                  <a:gd name="T17" fmla="*/ 38724 h 297180"/>
                                  <a:gd name="T18" fmla="*/ 60703 w 297179"/>
                                  <a:gd name="T19" fmla="*/ 36282 h 297180"/>
                                  <a:gd name="T20" fmla="*/ 38027 w 297179"/>
                                  <a:gd name="T21" fmla="*/ 36282 h 297180"/>
                                  <a:gd name="T22" fmla="*/ 35584 w 297179"/>
                                  <a:gd name="T23" fmla="*/ 38724 h 297180"/>
                                  <a:gd name="T24" fmla="*/ 35584 w 297179"/>
                                  <a:gd name="T25" fmla="*/ 50237 h 297180"/>
                                  <a:gd name="T26" fmla="*/ 38027 w 297179"/>
                                  <a:gd name="T27" fmla="*/ 52679 h 297180"/>
                                  <a:gd name="T28" fmla="*/ 45004 w 297179"/>
                                  <a:gd name="T29" fmla="*/ 52679 h 297180"/>
                                  <a:gd name="T30" fmla="*/ 45004 w 297179"/>
                                  <a:gd name="T31" fmla="*/ 75355 h 297180"/>
                                  <a:gd name="T32" fmla="*/ 38027 w 297179"/>
                                  <a:gd name="T33" fmla="*/ 75355 h 297180"/>
                                  <a:gd name="T34" fmla="*/ 35584 w 297179"/>
                                  <a:gd name="T35" fmla="*/ 77797 h 297180"/>
                                  <a:gd name="T36" fmla="*/ 35584 w 297179"/>
                                  <a:gd name="T37" fmla="*/ 89309 h 297180"/>
                                  <a:gd name="T38" fmla="*/ 38027 w 297179"/>
                                  <a:gd name="T39" fmla="*/ 91752 h 297180"/>
                                  <a:gd name="T40" fmla="*/ 69774 w 297179"/>
                                  <a:gd name="T41" fmla="*/ 91752 h 297180"/>
                                  <a:gd name="T42" fmla="*/ 72215 w 297179"/>
                                  <a:gd name="T43" fmla="*/ 89309 h 297180"/>
                                  <a:gd name="T44" fmla="*/ 72215 w 297179"/>
                                  <a:gd name="T45" fmla="*/ 77099 h 297180"/>
                                  <a:gd name="T46" fmla="*/ 63494 w 297179"/>
                                  <a:gd name="T47" fmla="*/ 13606 h 297180"/>
                                  <a:gd name="T48" fmla="*/ 61052 w 297179"/>
                                  <a:gd name="T49" fmla="*/ 11164 h 297180"/>
                                  <a:gd name="T50" fmla="*/ 47446 w 297179"/>
                                  <a:gd name="T51" fmla="*/ 11164 h 297180"/>
                                  <a:gd name="T52" fmla="*/ 45004 w 297179"/>
                                  <a:gd name="T53" fmla="*/ 13606 h 297180"/>
                                  <a:gd name="T54" fmla="*/ 45004 w 297179"/>
                                  <a:gd name="T55" fmla="*/ 25118 h 297180"/>
                                  <a:gd name="T56" fmla="*/ 47446 w 297179"/>
                                  <a:gd name="T57" fmla="*/ 27560 h 297180"/>
                                  <a:gd name="T58" fmla="*/ 61401 w 297179"/>
                                  <a:gd name="T59" fmla="*/ 27560 h 297180"/>
                                  <a:gd name="T60" fmla="*/ 63843 w 297179"/>
                                  <a:gd name="T61" fmla="*/ 25118 h 297180"/>
                                  <a:gd name="T62" fmla="*/ 63843 w 297179"/>
                                  <a:gd name="T63" fmla="*/ 13606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5443F03C" id="Freeform: Shape 3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32910,65819;0,32910;32910,0;65820,32910;32910,65819;43880,46622;42404,45146;38184,45146;38184,23416;36707,21940;22995,21940;21518,23416;21518,30378;22995,31855;27214,31855;27214,45567;22995,45567;21518,47044;21518,54005;22995,55483;42193,55483;43669,54005;43669,46622;38395,8228;36918,6751;28691,6751;27214,8228;27214,15189;28691,16666;37129,16666;38606,15189;38606,8228" o:connectangles="0,0,0,0,0,0,0,0,0,0,0,0,0,0,0,0,0,0,0,0,0,0,0,0,0,0,0,0,0,0,0,0"/>
                      <w10:anchorlock/>
                    </v:shape>
                  </w:pict>
                </mc:Fallback>
              </mc:AlternateContent>
            </w:r>
          </w:p>
        </w:tc>
        <w:tc>
          <w:tcPr>
            <w:tcW w:w="8649" w:type="dxa"/>
            <w:hideMark/>
          </w:tcPr>
          <w:p w14:paraId="749A22BA" w14:textId="7B02BFE5" w:rsidR="002D06AF" w:rsidRDefault="002D06AF" w:rsidP="002D06AF">
            <w:pPr>
              <w:pStyle w:val="Infobullet"/>
              <w:rPr>
                <w:color w:val="auto"/>
              </w:rPr>
            </w:pPr>
            <w:hyperlink r:id="rId51" w:anchor="sch.4A-sec.61" w:history="1">
              <w:r w:rsidRPr="006F4713">
                <w:rPr>
                  <w:rStyle w:val="Hyperlink"/>
                </w:rPr>
                <w:t>Clause 61</w:t>
              </w:r>
            </w:hyperlink>
            <w:r>
              <w:rPr>
                <w:color w:val="auto"/>
              </w:rPr>
              <w:t xml:space="preserve"> </w:t>
            </w:r>
            <w:r w:rsidR="005A5E45">
              <w:rPr>
                <w:color w:val="auto"/>
              </w:rPr>
              <w:t xml:space="preserve">and </w:t>
            </w:r>
            <w:hyperlink r:id="rId52" w:anchor="sch.4A-sec.130" w:history="1">
              <w:r w:rsidR="005A5E45" w:rsidRPr="00596D20">
                <w:rPr>
                  <w:rStyle w:val="Hyperlink"/>
                </w:rPr>
                <w:t>clause 130</w:t>
              </w:r>
            </w:hyperlink>
            <w:r w:rsidR="005A5E45">
              <w:rPr>
                <w:color w:val="auto"/>
              </w:rPr>
              <w:t xml:space="preserve"> </w:t>
            </w:r>
            <w:r>
              <w:rPr>
                <w:color w:val="auto"/>
              </w:rPr>
              <w:t xml:space="preserve">of </w:t>
            </w:r>
            <w:r w:rsidR="006F4713" w:rsidRPr="001D28D1">
              <w:t>Schedule 4A to the Electricity Supply Act 1995</w:t>
            </w:r>
            <w:r>
              <w:rPr>
                <w:color w:val="auto"/>
              </w:rPr>
              <w:t xml:space="preserve"> impose a maximum penalty of $11,000 </w:t>
            </w:r>
            <w:r w:rsidR="005A5E45">
              <w:rPr>
                <w:color w:val="auto"/>
              </w:rPr>
              <w:t>(</w:t>
            </w:r>
            <w:r>
              <w:rPr>
                <w:color w:val="auto"/>
              </w:rPr>
              <w:t>and/or 6 months imprisonment</w:t>
            </w:r>
            <w:r w:rsidR="005A5E45">
              <w:rPr>
                <w:color w:val="auto"/>
              </w:rPr>
              <w:t xml:space="preserve"> under cl. 61)</w:t>
            </w:r>
            <w:r>
              <w:rPr>
                <w:color w:val="auto"/>
              </w:rPr>
              <w:t xml:space="preserve"> for knowingly providing false or misleading information to us, as the Scheme Administrator.</w:t>
            </w:r>
          </w:p>
        </w:tc>
      </w:tr>
    </w:tbl>
    <w:p w14:paraId="5724340B" w14:textId="77777777" w:rsidR="002D06AF" w:rsidRDefault="002D06AF" w:rsidP="002D06AF">
      <w:pPr>
        <w:pStyle w:val="Heading4"/>
      </w:pPr>
      <w:r>
        <w:t xml:space="preserve">Declaration </w:t>
      </w:r>
    </w:p>
    <w:p w14:paraId="22ED61BD" w14:textId="135AB510" w:rsidR="002D06AF" w:rsidRPr="009C5700" w:rsidRDefault="002D06AF" w:rsidP="002D06AF">
      <w:pPr>
        <w:keepLines w:val="0"/>
        <w:spacing w:before="0" w:after="0" w:line="240" w:lineRule="auto"/>
        <w:rPr>
          <w:rFonts w:ascii="Times New Roman" w:hAnsi="Times New Roman"/>
          <w:color w:val="auto"/>
          <w:sz w:val="24"/>
          <w:szCs w:val="24"/>
        </w:rPr>
      </w:pPr>
      <w:r w:rsidRPr="009C5700">
        <w:t>By ticking the box below, I declare that:</w:t>
      </w:r>
    </w:p>
    <w:p w14:paraId="07CB5E0A" w14:textId="77777777" w:rsidR="002D06AF" w:rsidRPr="009C5700" w:rsidRDefault="002D06AF" w:rsidP="002D06AF">
      <w:pPr>
        <w:pStyle w:val="ListBullet"/>
      </w:pPr>
      <w:r w:rsidRPr="009C5700">
        <w:sym w:font="Raleway" w:char="F071"/>
      </w:r>
      <w:r w:rsidRPr="009C5700">
        <w:t>I have completed Application for Accreditation - Part A (General Details) and Application for Accreditation - Part B (Method Details).</w:t>
      </w:r>
    </w:p>
    <w:p w14:paraId="1FE358F6" w14:textId="28B8A3DF" w:rsidR="002D06AF" w:rsidRDefault="002D06AF" w:rsidP="002D06AF">
      <w:pPr>
        <w:pStyle w:val="ListBullet"/>
      </w:pPr>
      <w:r w:rsidRPr="009C5700">
        <w:sym w:font="Raleway" w:char="F071"/>
      </w:r>
      <w:r w:rsidRPr="009C5700">
        <w:t xml:space="preserve">I have read and understood the information and requirements set out in Application for Accreditation - Part A (General Details), Application for Accreditation - Part B (Method Details), the Application for Accreditation Guide – ACPs, </w:t>
      </w:r>
      <w:r w:rsidR="003F7FFB">
        <w:t xml:space="preserve">and </w:t>
      </w:r>
      <w:r w:rsidRPr="009C5700">
        <w:t>the relevant Method Guide.</w:t>
      </w:r>
    </w:p>
    <w:p w14:paraId="14BF0961" w14:textId="054305EB" w:rsidR="00BE5EC2" w:rsidRPr="009C5700" w:rsidRDefault="00BE5EC2" w:rsidP="002D06AF">
      <w:pPr>
        <w:pStyle w:val="ListBullet"/>
      </w:pPr>
      <w:r>
        <w:t xml:space="preserve">For ESS applications, I have read and understood the information and requirements set out in </w:t>
      </w:r>
      <w:r w:rsidRPr="009C5700">
        <w:t>the Record Keeping Guide</w:t>
      </w:r>
      <w:r w:rsidR="00636112">
        <w:t xml:space="preserve"> and </w:t>
      </w:r>
      <w:r w:rsidRPr="00634724">
        <w:t>the General Requirements Guide</w:t>
      </w:r>
      <w:r w:rsidR="00636112">
        <w:t>.</w:t>
      </w:r>
    </w:p>
    <w:p w14:paraId="6FD8991A" w14:textId="4E736BAA" w:rsidR="002D06AF" w:rsidRPr="006C71AA" w:rsidRDefault="002D06AF" w:rsidP="002D06AF">
      <w:pPr>
        <w:pStyle w:val="ListBullet"/>
        <w:ind w:left="360" w:hanging="360"/>
      </w:pPr>
      <w:r w:rsidRPr="009C5700">
        <w:sym w:font="Raleway" w:char="F071"/>
      </w:r>
      <w:r w:rsidR="00422279" w:rsidRPr="009C5700">
        <w:t>The applicant is</w:t>
      </w:r>
      <w:r w:rsidRPr="009C5700">
        <w:t xml:space="preserve"> not engaged in an industry, and do</w:t>
      </w:r>
      <w:r w:rsidR="00335C0B">
        <w:t>es</w:t>
      </w:r>
      <w:r w:rsidRPr="009C5700">
        <w:t xml:space="preserve"> not carry out an activity, that benefits from </w:t>
      </w:r>
      <w:r w:rsidRPr="006C71AA">
        <w:t>a full exemption from the ESS</w:t>
      </w:r>
      <w:r w:rsidR="00522867">
        <w:t xml:space="preserve"> or PDRS</w:t>
      </w:r>
      <w:r w:rsidRPr="006C71AA">
        <w:t>.</w:t>
      </w:r>
    </w:p>
    <w:p w14:paraId="63765C13" w14:textId="54865787" w:rsidR="002D06AF" w:rsidRPr="006C71AA" w:rsidRDefault="00CA6120" w:rsidP="002D06AF">
      <w:pPr>
        <w:pStyle w:val="ListBullet"/>
        <w:ind w:left="360" w:hanging="360"/>
      </w:pPr>
      <w:r w:rsidRPr="006C71AA">
        <w:t xml:space="preserve">The applicant is </w:t>
      </w:r>
      <w:r w:rsidR="002D06AF" w:rsidRPr="006C71AA">
        <w:t>not a related body corporate of a person who is engaged in an industry, or does carry out an activity, that benefits from a full exemption from the ESS</w:t>
      </w:r>
      <w:r w:rsidR="00522867">
        <w:t xml:space="preserve"> or PDRS</w:t>
      </w:r>
      <w:r w:rsidR="002D06AF" w:rsidRPr="006C71AA">
        <w:t>.</w:t>
      </w:r>
    </w:p>
    <w:p w14:paraId="4EB738D1" w14:textId="4F2D64A7" w:rsidR="002D06AF" w:rsidRPr="006C71AA" w:rsidRDefault="002D06AF" w:rsidP="002D06AF">
      <w:pPr>
        <w:pStyle w:val="ListBullet"/>
        <w:ind w:left="360" w:hanging="360"/>
      </w:pPr>
      <w:r w:rsidRPr="006C71AA">
        <w:t xml:space="preserve">Where this is the Application Form Part A that I submit in support of simultaneous applications for accreditation under both the ESS and the PDRS, I </w:t>
      </w:r>
      <w:r w:rsidR="002B6791">
        <w:t>request</w:t>
      </w:r>
      <w:r w:rsidRPr="006C71AA">
        <w:t xml:space="preserve"> that </w:t>
      </w:r>
      <w:r w:rsidR="009E3F6C">
        <w:t>IPART</w:t>
      </w:r>
      <w:r w:rsidRPr="006C71AA">
        <w:t>:</w:t>
      </w:r>
    </w:p>
    <w:p w14:paraId="660B83B0" w14:textId="039DF7E1" w:rsidR="002D06AF" w:rsidRPr="00634724" w:rsidRDefault="002D06AF" w:rsidP="002D06AF">
      <w:pPr>
        <w:pStyle w:val="ListBullet2"/>
      </w:pPr>
      <w:r w:rsidRPr="00634724">
        <w:t>treat this completed Application Form Part A as part of both applications, and</w:t>
      </w:r>
    </w:p>
    <w:p w14:paraId="62C7E801" w14:textId="616C25F7" w:rsidR="002D06AF" w:rsidRPr="006C71AA" w:rsidRDefault="00483F74" w:rsidP="002D06AF">
      <w:pPr>
        <w:pStyle w:val="ListBullet2"/>
      </w:pPr>
      <w:r w:rsidRPr="00643D55">
        <w:t>where this completed Application Form Part A refers to documents that relate to the ESS, read those references as references to the equivalent documents that relate to the PDRS, and vice versa</w:t>
      </w:r>
      <w:r w:rsidR="002D06AF" w:rsidRPr="006C71AA">
        <w:t>.</w:t>
      </w:r>
    </w:p>
    <w:p w14:paraId="2A1C4BE0" w14:textId="77777777" w:rsidR="002D06AF" w:rsidRPr="006C71AA" w:rsidRDefault="002D06AF" w:rsidP="002D06AF">
      <w:pPr>
        <w:pStyle w:val="ListBullet"/>
      </w:pPr>
      <w:r w:rsidRPr="006C71AA">
        <w:t xml:space="preserve">Where estimates or indicative values have been provided in this application these are based on the best available data and methods. </w:t>
      </w:r>
    </w:p>
    <w:p w14:paraId="1A979E3A" w14:textId="77777777" w:rsidR="002D06AF" w:rsidRPr="006C71AA" w:rsidRDefault="002D06AF" w:rsidP="002D06AF">
      <w:pPr>
        <w:pStyle w:val="ListBullet"/>
      </w:pPr>
      <w:r w:rsidRPr="006C71AA">
        <w:sym w:font="Raleway" w:char="F071"/>
      </w:r>
      <w:r w:rsidRPr="006C71AA">
        <w:t>The information in this application, including any attachments, is complete, true and correct and not misleading by inclusion or omission.</w:t>
      </w:r>
    </w:p>
    <w:p w14:paraId="559A9E8D" w14:textId="1B7B4B10" w:rsidR="002D06AF" w:rsidRPr="006C71AA" w:rsidRDefault="002D06AF" w:rsidP="00FA79BE">
      <w:pPr>
        <w:pStyle w:val="ListBullet"/>
      </w:pPr>
      <w:r w:rsidRPr="006C71AA">
        <w:sym w:font="Raleway" w:char="F071"/>
      </w:r>
      <w:r w:rsidRPr="006C71AA">
        <w:t xml:space="preserve">I understand and accept the obligations placed on </w:t>
      </w:r>
      <w:r w:rsidR="009E3F6C">
        <w:t>ACPs</w:t>
      </w:r>
      <w:r w:rsidRPr="006C71AA">
        <w:t xml:space="preserve"> and their </w:t>
      </w:r>
      <w:r w:rsidR="00367F04" w:rsidRPr="006C71AA">
        <w:t xml:space="preserve">directors and </w:t>
      </w:r>
      <w:r w:rsidR="007F4969" w:rsidRPr="006C71AA">
        <w:t>managers</w:t>
      </w:r>
      <w:r w:rsidRPr="006C71AA">
        <w:t xml:space="preserve">. </w:t>
      </w:r>
    </w:p>
    <w:p w14:paraId="27C1663C" w14:textId="77777777" w:rsidR="002D06AF" w:rsidRDefault="002D06AF" w:rsidP="002D06AF">
      <w:pPr>
        <w:pStyle w:val="ListBullet"/>
      </w:pPr>
      <w:r w:rsidRPr="006C71AA">
        <w:sym w:font="Raleway" w:char="F071"/>
      </w:r>
      <w:r w:rsidRPr="006C71AA">
        <w:t>I am authorised to make this application and</w:t>
      </w:r>
      <w:r>
        <w:t xml:space="preserve"> the authorisations below on behalf of the applicant.</w:t>
      </w:r>
    </w:p>
    <w:p w14:paraId="417BCB90" w14:textId="74B0CBCB" w:rsidR="002D06AF" w:rsidRDefault="002D06AF" w:rsidP="002D06AF">
      <w:pPr>
        <w:pStyle w:val="ListBullet"/>
      </w:pPr>
      <w:r>
        <w:sym w:font="Raleway" w:char="F071"/>
      </w:r>
      <w:r>
        <w:t>I am aware that there are penalties for providing false or misleading information to IPART in this application and when operating under the accreditation.</w:t>
      </w:r>
    </w:p>
    <w:tbl>
      <w:tblPr>
        <w:tblStyle w:val="TableGrid"/>
        <w:tblW w:w="8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8"/>
        <w:gridCol w:w="2552"/>
      </w:tblGrid>
      <w:tr w:rsidR="002D06AF" w14:paraId="569C0938" w14:textId="77777777" w:rsidTr="001E6F2D">
        <w:trPr>
          <w:divId w:val="1899782829"/>
          <w:cantSplit/>
        </w:trPr>
        <w:tc>
          <w:tcPr>
            <w:tcW w:w="6237" w:type="dxa"/>
            <w:shd w:val="clear" w:color="auto" w:fill="E2EAF6"/>
            <w:vAlign w:val="center"/>
            <w:hideMark/>
          </w:tcPr>
          <w:p w14:paraId="453D1CE4" w14:textId="74A0BAF9" w:rsidR="002D06AF" w:rsidRPr="009C5700" w:rsidRDefault="002D06AF" w:rsidP="00006E0C">
            <w:pPr>
              <w:pStyle w:val="TableTextEntries"/>
              <w:rPr>
                <w:rFonts w:ascii="Times New Roman" w:hAnsi="Times New Roman"/>
                <w:color w:val="auto"/>
                <w:sz w:val="24"/>
                <w:szCs w:val="24"/>
              </w:rPr>
            </w:pPr>
            <w:r w:rsidRPr="009C5700">
              <w:t>By ticking this box you declare the matters listed above</w:t>
            </w:r>
          </w:p>
        </w:tc>
        <w:tc>
          <w:tcPr>
            <w:tcW w:w="2552" w:type="dxa"/>
            <w:vAlign w:val="center"/>
            <w:hideMark/>
          </w:tcPr>
          <w:p w14:paraId="548A3EE7" w14:textId="643A4AAB" w:rsidR="002D06AF" w:rsidRDefault="0009421E" w:rsidP="002D06AF">
            <w:pPr>
              <w:pStyle w:val="TableTextEntries"/>
              <w:keepNext/>
              <w:jc w:val="center"/>
            </w:pPr>
            <w:sdt>
              <w:sdtPr>
                <w:id w:val="134994375"/>
                <w14:checkbox>
                  <w14:checked w14:val="0"/>
                  <w14:checkedState w14:val="2612" w14:font="MS Gothic"/>
                  <w14:uncheckedState w14:val="2610" w14:font="MS Gothic"/>
                </w14:checkbox>
              </w:sdtPr>
              <w:sdtEndPr/>
              <w:sdtContent>
                <w:r w:rsidR="007628C4">
                  <w:rPr>
                    <w:rFonts w:ascii="MS Gothic" w:eastAsia="MS Gothic" w:hAnsi="MS Gothic" w:hint="eastAsia"/>
                  </w:rPr>
                  <w:t>☐</w:t>
                </w:r>
              </w:sdtContent>
            </w:sdt>
          </w:p>
        </w:tc>
      </w:tr>
    </w:tbl>
    <w:p w14:paraId="3B1A995D" w14:textId="13D3523E" w:rsidR="002D06AF" w:rsidRPr="006C71AA" w:rsidRDefault="002D06AF" w:rsidP="002D06AF">
      <w:pPr>
        <w:pStyle w:val="Heading4nonumber"/>
      </w:pPr>
      <w:r w:rsidRPr="009C5700">
        <w:lastRenderedPageBreak/>
        <w:t xml:space="preserve">By </w:t>
      </w:r>
      <w:r w:rsidRPr="006C71AA">
        <w:t xml:space="preserve">ticking the box below, </w:t>
      </w:r>
      <w:r w:rsidR="00CA6120" w:rsidRPr="006C71AA">
        <w:t>I</w:t>
      </w:r>
      <w:r w:rsidRPr="006C71AA">
        <w:t xml:space="preserve"> authorise:</w:t>
      </w:r>
    </w:p>
    <w:p w14:paraId="067A4D78" w14:textId="3530B9A4" w:rsidR="002D06AF" w:rsidRPr="006C71AA" w:rsidRDefault="002D06AF" w:rsidP="002D06AF">
      <w:pPr>
        <w:pStyle w:val="ListBullet"/>
      </w:pPr>
      <w:r w:rsidRPr="006C71AA">
        <w:sym w:font="Raleway" w:char="F071"/>
      </w:r>
      <w:r w:rsidR="00654FBA" w:rsidRPr="006C71AA">
        <w:t>IPART to c</w:t>
      </w:r>
      <w:r w:rsidRPr="006C71AA">
        <w:t>opy, record, use or disclose any of the information provided in this application</w:t>
      </w:r>
      <w:r w:rsidR="009E3F6C">
        <w:t>.</w:t>
      </w:r>
    </w:p>
    <w:p w14:paraId="1865F784" w14:textId="0245E388" w:rsidR="00654FBA" w:rsidRPr="006C71AA" w:rsidRDefault="002D06AF" w:rsidP="002D06AF">
      <w:pPr>
        <w:pStyle w:val="ListBullet"/>
      </w:pPr>
      <w:r w:rsidRPr="006C71AA">
        <w:sym w:font="Raleway" w:char="F071"/>
      </w:r>
      <w:r w:rsidR="00654FBA" w:rsidRPr="006C71AA">
        <w:t>IPART to c</w:t>
      </w:r>
      <w:r w:rsidRPr="006C71AA">
        <w:t>ontact the administrator of any government scheme or program to obtain information on the applicant’s performance in that scheme or program</w:t>
      </w:r>
      <w:r w:rsidR="009E3F6C">
        <w:t>.</w:t>
      </w:r>
      <w:r w:rsidRPr="006C71AA">
        <w:t xml:space="preserve"> </w:t>
      </w:r>
    </w:p>
    <w:p w14:paraId="1CFAAF6A" w14:textId="4E36983F" w:rsidR="002D06AF" w:rsidRPr="006C71AA" w:rsidRDefault="009E3F6C" w:rsidP="002D06AF">
      <w:pPr>
        <w:pStyle w:val="ListBullet"/>
      </w:pPr>
      <w:r>
        <w:t>T</w:t>
      </w:r>
      <w:r w:rsidR="00654FBA" w:rsidRPr="006C71AA">
        <w:t xml:space="preserve">hat administrator to disclose that information </w:t>
      </w:r>
      <w:bookmarkStart w:id="12" w:name="_Hlk114652095"/>
      <w:r w:rsidR="00654FBA" w:rsidRPr="006C71AA">
        <w:t>from time to time, for the purpose of assessing and making a decision on the application, and in addition for auditing, compliance, enforcement of laws, regulations and legislative rules, the performance of IPART’s statutory functions and for related purposes, subject to requirements of relevant laws</w:t>
      </w:r>
      <w:bookmarkEnd w:id="12"/>
      <w:r w:rsidR="002D06AF" w:rsidRPr="006C71AA">
        <w:t>.</w:t>
      </w:r>
    </w:p>
    <w:tbl>
      <w:tblPr>
        <w:tblStyle w:val="TableGrid"/>
        <w:tblW w:w="8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8"/>
        <w:gridCol w:w="2552"/>
      </w:tblGrid>
      <w:tr w:rsidR="002D06AF" w14:paraId="5C6D47D2" w14:textId="77777777" w:rsidTr="001E6F2D">
        <w:trPr>
          <w:divId w:val="1899782829"/>
          <w:cantSplit/>
        </w:trPr>
        <w:tc>
          <w:tcPr>
            <w:tcW w:w="6237" w:type="dxa"/>
            <w:shd w:val="clear" w:color="auto" w:fill="E2EAF6"/>
            <w:vAlign w:val="center"/>
            <w:hideMark/>
          </w:tcPr>
          <w:p w14:paraId="58283F89" w14:textId="011FC762" w:rsidR="002D06AF" w:rsidRPr="006C71AA" w:rsidRDefault="002D06AF" w:rsidP="00006E0C">
            <w:pPr>
              <w:pStyle w:val="TableTextEntries"/>
            </w:pPr>
            <w:r w:rsidRPr="006C71AA">
              <w:t>By ticking this box you authorise the things listed above</w:t>
            </w:r>
          </w:p>
        </w:tc>
        <w:tc>
          <w:tcPr>
            <w:tcW w:w="2552" w:type="dxa"/>
            <w:vAlign w:val="center"/>
            <w:hideMark/>
          </w:tcPr>
          <w:p w14:paraId="1B1A564B" w14:textId="636A5199" w:rsidR="002D06AF" w:rsidRDefault="0009421E" w:rsidP="002D06AF">
            <w:pPr>
              <w:pStyle w:val="TableTextEntries"/>
              <w:keepNext/>
              <w:jc w:val="center"/>
            </w:pPr>
            <w:sdt>
              <w:sdtPr>
                <w:id w:val="-2094081083"/>
                <w14:checkbox>
                  <w14:checked w14:val="0"/>
                  <w14:checkedState w14:val="2612" w14:font="MS Gothic"/>
                  <w14:uncheckedState w14:val="2610" w14:font="MS Gothic"/>
                </w14:checkbox>
              </w:sdtPr>
              <w:sdtEndPr/>
              <w:sdtContent>
                <w:r w:rsidR="00676E0C">
                  <w:rPr>
                    <w:rFonts w:ascii="MS Gothic" w:eastAsia="MS Gothic" w:hAnsi="MS Gothic" w:hint="eastAsia"/>
                  </w:rPr>
                  <w:t>☐</w:t>
                </w:r>
              </w:sdtContent>
            </w:sdt>
          </w:p>
        </w:tc>
      </w:tr>
    </w:tbl>
    <w:p w14:paraId="400F38B7" w14:textId="55B0E4D6" w:rsidR="001B1E59" w:rsidRDefault="001B1E59" w:rsidP="001B1E59">
      <w:pPr>
        <w:pStyle w:val="Heading1nonumber"/>
        <w:pageBreakBefore/>
      </w:pPr>
      <w:r>
        <w:lastRenderedPageBreak/>
        <w:t>Application checklist</w:t>
      </w:r>
    </w:p>
    <w:p w14:paraId="209EF389" w14:textId="77777777" w:rsidR="001B1E59" w:rsidRDefault="001B1E59" w:rsidP="001B1E59">
      <w:pPr>
        <w:pStyle w:val="Sectionintro"/>
      </w:pPr>
      <w:r w:rsidRPr="00E4039B">
        <w:t>You may use this checklist to ensure that you have attached your documentation</w:t>
      </w:r>
      <w:r>
        <w:t>.</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1B1E59" w:rsidRPr="00292DEB" w14:paraId="56C9636E" w14:textId="77777777" w:rsidTr="00336873">
        <w:trPr>
          <w:cantSplit/>
        </w:trPr>
        <w:tc>
          <w:tcPr>
            <w:tcW w:w="8222" w:type="dxa"/>
            <w:tcBorders>
              <w:right w:val="single" w:sz="24" w:space="0" w:color="ECE9E7" w:themeColor="background2"/>
            </w:tcBorders>
            <w:shd w:val="clear" w:color="auto" w:fill="E2EAF6"/>
          </w:tcPr>
          <w:p w14:paraId="08E14722" w14:textId="6E157FDD" w:rsidR="001B1E59" w:rsidRDefault="001B1E59" w:rsidP="00336873">
            <w:pPr>
              <w:pStyle w:val="TableTextEntries"/>
            </w:pPr>
            <w:r>
              <w:t xml:space="preserve">Customer engagement documentation (if applicable) (question </w:t>
            </w:r>
            <w:r w:rsidR="00881E2C">
              <w:t>2</w:t>
            </w:r>
            <w:r>
              <w:t>)</w:t>
            </w:r>
          </w:p>
        </w:tc>
        <w:tc>
          <w:tcPr>
            <w:tcW w:w="850" w:type="dxa"/>
            <w:tcBorders>
              <w:left w:val="single" w:sz="24" w:space="0" w:color="ECE9E7" w:themeColor="background2"/>
            </w:tcBorders>
            <w:vAlign w:val="center"/>
          </w:tcPr>
          <w:p w14:paraId="45728E49" w14:textId="77777777" w:rsidR="001B1E59" w:rsidRDefault="0009421E" w:rsidP="00336873">
            <w:pPr>
              <w:pStyle w:val="TableTextEntries"/>
              <w:jc w:val="center"/>
              <w:rPr>
                <w:rFonts w:ascii="MS Gothic" w:eastAsia="MS Gothic" w:hAnsi="MS Gothic"/>
              </w:rPr>
            </w:pPr>
            <w:sdt>
              <w:sdtPr>
                <w:id w:val="728653262"/>
                <w14:checkbox>
                  <w14:checked w14:val="0"/>
                  <w14:checkedState w14:val="2612" w14:font="MS Gothic"/>
                  <w14:uncheckedState w14:val="2610" w14:font="MS Gothic"/>
                </w14:checkbox>
              </w:sdtPr>
              <w:sdtEndPr/>
              <w:sdtContent>
                <w:r w:rsidR="001B1E59">
                  <w:rPr>
                    <w:rFonts w:ascii="MS Gothic" w:eastAsia="MS Gothic" w:hAnsi="MS Gothic" w:hint="eastAsia"/>
                  </w:rPr>
                  <w:t>☐</w:t>
                </w:r>
              </w:sdtContent>
            </w:sdt>
          </w:p>
        </w:tc>
      </w:tr>
      <w:tr w:rsidR="001B1E59" w:rsidRPr="00292DEB" w14:paraId="1E70D5B6" w14:textId="77777777" w:rsidTr="00336873">
        <w:trPr>
          <w:cantSplit/>
        </w:trPr>
        <w:tc>
          <w:tcPr>
            <w:tcW w:w="8222" w:type="dxa"/>
            <w:tcBorders>
              <w:right w:val="single" w:sz="24" w:space="0" w:color="ECE9E7" w:themeColor="background2"/>
            </w:tcBorders>
            <w:shd w:val="clear" w:color="auto" w:fill="E2EAF6"/>
          </w:tcPr>
          <w:p w14:paraId="06F855CC" w14:textId="49D74156" w:rsidR="001B1E59" w:rsidRDefault="001B1E59" w:rsidP="00336873">
            <w:pPr>
              <w:pStyle w:val="TableTextEntries"/>
            </w:pPr>
            <w:r>
              <w:t>N</w:t>
            </w:r>
            <w:r w:rsidRPr="003208E9">
              <w:t>omination form</w:t>
            </w:r>
            <w:r>
              <w:t xml:space="preserve"> (if applicable) (question </w:t>
            </w:r>
            <w:r w:rsidR="00881E2C">
              <w:t>3</w:t>
            </w:r>
            <w:r>
              <w:t>)</w:t>
            </w:r>
          </w:p>
        </w:tc>
        <w:tc>
          <w:tcPr>
            <w:tcW w:w="850" w:type="dxa"/>
            <w:tcBorders>
              <w:left w:val="single" w:sz="24" w:space="0" w:color="ECE9E7" w:themeColor="background2"/>
            </w:tcBorders>
            <w:vAlign w:val="center"/>
          </w:tcPr>
          <w:p w14:paraId="000016A1" w14:textId="77777777" w:rsidR="001B1E59" w:rsidRDefault="0009421E" w:rsidP="00336873">
            <w:pPr>
              <w:pStyle w:val="TableTextEntries"/>
              <w:jc w:val="center"/>
              <w:rPr>
                <w:rFonts w:ascii="MS Gothic" w:eastAsia="MS Gothic" w:hAnsi="MS Gothic"/>
              </w:rPr>
            </w:pPr>
            <w:sdt>
              <w:sdtPr>
                <w:id w:val="1649870314"/>
                <w14:checkbox>
                  <w14:checked w14:val="0"/>
                  <w14:checkedState w14:val="2612" w14:font="MS Gothic"/>
                  <w14:uncheckedState w14:val="2610" w14:font="MS Gothic"/>
                </w14:checkbox>
              </w:sdtPr>
              <w:sdtEndPr/>
              <w:sdtContent>
                <w:r w:rsidR="001B1E59">
                  <w:rPr>
                    <w:rFonts w:ascii="MS Gothic" w:eastAsia="MS Gothic" w:hAnsi="MS Gothic" w:hint="eastAsia"/>
                  </w:rPr>
                  <w:t>☐</w:t>
                </w:r>
              </w:sdtContent>
            </w:sdt>
          </w:p>
        </w:tc>
      </w:tr>
      <w:tr w:rsidR="001B1E59" w:rsidRPr="00292DEB" w14:paraId="5BF7DFC4" w14:textId="77777777" w:rsidTr="00336873">
        <w:trPr>
          <w:cantSplit/>
        </w:trPr>
        <w:tc>
          <w:tcPr>
            <w:tcW w:w="8222" w:type="dxa"/>
            <w:tcBorders>
              <w:right w:val="single" w:sz="24" w:space="0" w:color="ECE9E7" w:themeColor="background2"/>
            </w:tcBorders>
            <w:shd w:val="clear" w:color="auto" w:fill="E2EAF6"/>
          </w:tcPr>
          <w:p w14:paraId="69C37BEF" w14:textId="61F26A6A" w:rsidR="001B1E59" w:rsidRDefault="0008727F" w:rsidP="00336873">
            <w:pPr>
              <w:pStyle w:val="TableTextEntries"/>
            </w:pPr>
            <w:r>
              <w:t>Evidence</w:t>
            </w:r>
            <w:r w:rsidR="001B1E59" w:rsidRPr="003208E9">
              <w:t xml:space="preserve"> of insurance</w:t>
            </w:r>
            <w:r w:rsidR="001B1E59">
              <w:t xml:space="preserve"> (if applicable) (question </w:t>
            </w:r>
            <w:r w:rsidR="00881E2C">
              <w:t>4</w:t>
            </w:r>
            <w:r w:rsidR="001B1E59">
              <w:t>)</w:t>
            </w:r>
          </w:p>
        </w:tc>
        <w:tc>
          <w:tcPr>
            <w:tcW w:w="850" w:type="dxa"/>
            <w:tcBorders>
              <w:left w:val="single" w:sz="24" w:space="0" w:color="ECE9E7" w:themeColor="background2"/>
            </w:tcBorders>
            <w:vAlign w:val="center"/>
          </w:tcPr>
          <w:p w14:paraId="0B767F22" w14:textId="77777777" w:rsidR="001B1E59" w:rsidRDefault="0009421E" w:rsidP="00336873">
            <w:pPr>
              <w:pStyle w:val="TableTextEntries"/>
              <w:jc w:val="center"/>
              <w:rPr>
                <w:rFonts w:ascii="MS Gothic" w:eastAsia="MS Gothic" w:hAnsi="MS Gothic"/>
              </w:rPr>
            </w:pPr>
            <w:sdt>
              <w:sdtPr>
                <w:id w:val="2052725863"/>
                <w14:checkbox>
                  <w14:checked w14:val="0"/>
                  <w14:checkedState w14:val="2612" w14:font="MS Gothic"/>
                  <w14:uncheckedState w14:val="2610" w14:font="MS Gothic"/>
                </w14:checkbox>
              </w:sdtPr>
              <w:sdtEndPr/>
              <w:sdtContent>
                <w:r w:rsidR="001B1E59">
                  <w:rPr>
                    <w:rFonts w:ascii="MS Gothic" w:eastAsia="MS Gothic" w:hAnsi="MS Gothic" w:hint="eastAsia"/>
                  </w:rPr>
                  <w:t>☐</w:t>
                </w:r>
              </w:sdtContent>
            </w:sdt>
          </w:p>
        </w:tc>
      </w:tr>
      <w:tr w:rsidR="001B1E59" w:rsidRPr="00292DEB" w14:paraId="066B8CFD" w14:textId="77777777" w:rsidTr="00336873">
        <w:trPr>
          <w:cantSplit/>
        </w:trPr>
        <w:tc>
          <w:tcPr>
            <w:tcW w:w="8222" w:type="dxa"/>
            <w:tcBorders>
              <w:right w:val="single" w:sz="24" w:space="0" w:color="ECE9E7" w:themeColor="background2"/>
            </w:tcBorders>
            <w:shd w:val="clear" w:color="auto" w:fill="E2EAF6"/>
          </w:tcPr>
          <w:p w14:paraId="4F5046AE" w14:textId="2BE94D1C" w:rsidR="001B1E59" w:rsidRDefault="001B1E59" w:rsidP="00336873">
            <w:pPr>
              <w:pStyle w:val="TableTextEntries"/>
            </w:pPr>
            <w:r>
              <w:t xml:space="preserve">Training material (question </w:t>
            </w:r>
            <w:r w:rsidR="00881E2C">
              <w:t>6</w:t>
            </w:r>
            <w:r>
              <w:t>)</w:t>
            </w:r>
          </w:p>
        </w:tc>
        <w:tc>
          <w:tcPr>
            <w:tcW w:w="850" w:type="dxa"/>
            <w:tcBorders>
              <w:left w:val="single" w:sz="24" w:space="0" w:color="ECE9E7" w:themeColor="background2"/>
            </w:tcBorders>
            <w:vAlign w:val="center"/>
          </w:tcPr>
          <w:p w14:paraId="55B4714D" w14:textId="77777777" w:rsidR="001B1E59" w:rsidRDefault="0009421E" w:rsidP="00336873">
            <w:pPr>
              <w:pStyle w:val="TableTextEntries"/>
              <w:jc w:val="center"/>
              <w:rPr>
                <w:rFonts w:ascii="MS Gothic" w:eastAsia="MS Gothic" w:hAnsi="MS Gothic"/>
              </w:rPr>
            </w:pPr>
            <w:sdt>
              <w:sdtPr>
                <w:id w:val="1922670548"/>
                <w14:checkbox>
                  <w14:checked w14:val="0"/>
                  <w14:checkedState w14:val="2612" w14:font="MS Gothic"/>
                  <w14:uncheckedState w14:val="2610" w14:font="MS Gothic"/>
                </w14:checkbox>
              </w:sdtPr>
              <w:sdtEndPr/>
              <w:sdtContent>
                <w:r w:rsidR="001B1E59">
                  <w:rPr>
                    <w:rFonts w:ascii="MS Gothic" w:eastAsia="MS Gothic" w:hAnsi="MS Gothic" w:hint="eastAsia"/>
                  </w:rPr>
                  <w:t>☐</w:t>
                </w:r>
              </w:sdtContent>
            </w:sdt>
          </w:p>
        </w:tc>
      </w:tr>
      <w:tr w:rsidR="001B1E59" w:rsidRPr="00292DEB" w14:paraId="11F5145D" w14:textId="77777777" w:rsidTr="00336873">
        <w:trPr>
          <w:cantSplit/>
        </w:trPr>
        <w:tc>
          <w:tcPr>
            <w:tcW w:w="8222" w:type="dxa"/>
            <w:tcBorders>
              <w:right w:val="single" w:sz="24" w:space="0" w:color="ECE9E7" w:themeColor="background2"/>
            </w:tcBorders>
            <w:shd w:val="clear" w:color="auto" w:fill="E2EAF6"/>
          </w:tcPr>
          <w:p w14:paraId="6DDD0372" w14:textId="303FF487" w:rsidR="001B1E59" w:rsidRDefault="001B1E59" w:rsidP="00336873">
            <w:pPr>
              <w:pStyle w:val="TableTextEntries"/>
            </w:pPr>
            <w:r>
              <w:t xml:space="preserve">Record keeping processes and procedures (if applicable) (question </w:t>
            </w:r>
            <w:r w:rsidR="00881E2C">
              <w:t>7</w:t>
            </w:r>
            <w:r>
              <w:t>)</w:t>
            </w:r>
          </w:p>
        </w:tc>
        <w:tc>
          <w:tcPr>
            <w:tcW w:w="850" w:type="dxa"/>
            <w:tcBorders>
              <w:left w:val="single" w:sz="24" w:space="0" w:color="ECE9E7" w:themeColor="background2"/>
            </w:tcBorders>
            <w:vAlign w:val="center"/>
          </w:tcPr>
          <w:p w14:paraId="52DA0B6C" w14:textId="77777777" w:rsidR="001B1E59" w:rsidRDefault="0009421E" w:rsidP="00336873">
            <w:pPr>
              <w:pStyle w:val="TableTextEntries"/>
              <w:jc w:val="center"/>
              <w:rPr>
                <w:rFonts w:ascii="MS Gothic" w:eastAsia="MS Gothic" w:hAnsi="MS Gothic"/>
              </w:rPr>
            </w:pPr>
            <w:sdt>
              <w:sdtPr>
                <w:id w:val="-692463557"/>
                <w14:checkbox>
                  <w14:checked w14:val="0"/>
                  <w14:checkedState w14:val="2612" w14:font="MS Gothic"/>
                  <w14:uncheckedState w14:val="2610" w14:font="MS Gothic"/>
                </w14:checkbox>
              </w:sdtPr>
              <w:sdtEndPr/>
              <w:sdtContent>
                <w:r w:rsidR="001B1E59">
                  <w:rPr>
                    <w:rFonts w:ascii="MS Gothic" w:eastAsia="MS Gothic" w:hAnsi="MS Gothic" w:hint="eastAsia"/>
                  </w:rPr>
                  <w:t>☐</w:t>
                </w:r>
              </w:sdtContent>
            </w:sdt>
          </w:p>
        </w:tc>
      </w:tr>
      <w:tr w:rsidR="001B1E59" w:rsidRPr="00292DEB" w14:paraId="46D19D3A" w14:textId="77777777" w:rsidTr="00336873">
        <w:trPr>
          <w:cantSplit/>
        </w:trPr>
        <w:tc>
          <w:tcPr>
            <w:tcW w:w="8222" w:type="dxa"/>
            <w:tcBorders>
              <w:right w:val="single" w:sz="24" w:space="0" w:color="ECE9E7" w:themeColor="background2"/>
            </w:tcBorders>
            <w:shd w:val="clear" w:color="auto" w:fill="E2EAF6"/>
          </w:tcPr>
          <w:p w14:paraId="021AFD5E" w14:textId="2094B237" w:rsidR="001B1E59" w:rsidRDefault="001B1E59" w:rsidP="00336873">
            <w:pPr>
              <w:pStyle w:val="TableTextEntries"/>
            </w:pPr>
            <w:r>
              <w:t>Quality assurance processes and procedures (if applicable) (question </w:t>
            </w:r>
            <w:r w:rsidR="00881E2C">
              <w:t>7</w:t>
            </w:r>
            <w:r>
              <w:t>)</w:t>
            </w:r>
          </w:p>
        </w:tc>
        <w:tc>
          <w:tcPr>
            <w:tcW w:w="850" w:type="dxa"/>
            <w:tcBorders>
              <w:left w:val="single" w:sz="24" w:space="0" w:color="ECE9E7" w:themeColor="background2"/>
            </w:tcBorders>
            <w:vAlign w:val="center"/>
          </w:tcPr>
          <w:p w14:paraId="6076C0DC" w14:textId="6D4D977D" w:rsidR="001B1E59" w:rsidRDefault="0009421E" w:rsidP="00336873">
            <w:pPr>
              <w:pStyle w:val="TableTextEntries"/>
              <w:jc w:val="center"/>
              <w:rPr>
                <w:rFonts w:ascii="MS Gothic" w:eastAsia="MS Gothic" w:hAnsi="MS Gothic"/>
              </w:rPr>
            </w:pPr>
            <w:sdt>
              <w:sdtPr>
                <w:id w:val="1039626139"/>
                <w14:checkbox>
                  <w14:checked w14:val="0"/>
                  <w14:checkedState w14:val="2612" w14:font="MS Gothic"/>
                  <w14:uncheckedState w14:val="2610" w14:font="MS Gothic"/>
                </w14:checkbox>
              </w:sdtPr>
              <w:sdtEndPr/>
              <w:sdtContent>
                <w:r w:rsidR="00456B78">
                  <w:rPr>
                    <w:rFonts w:ascii="MS Gothic" w:eastAsia="MS Gothic" w:hAnsi="MS Gothic" w:hint="eastAsia"/>
                  </w:rPr>
                  <w:t>☐</w:t>
                </w:r>
              </w:sdtContent>
            </w:sdt>
          </w:p>
        </w:tc>
      </w:tr>
      <w:tr w:rsidR="00456B78" w:rsidRPr="00292DEB" w14:paraId="6589B897" w14:textId="77777777" w:rsidTr="00336873">
        <w:trPr>
          <w:cantSplit/>
        </w:trPr>
        <w:tc>
          <w:tcPr>
            <w:tcW w:w="8222" w:type="dxa"/>
            <w:tcBorders>
              <w:right w:val="single" w:sz="24" w:space="0" w:color="ECE9E7" w:themeColor="background2"/>
            </w:tcBorders>
            <w:shd w:val="clear" w:color="auto" w:fill="E2EAF6"/>
          </w:tcPr>
          <w:p w14:paraId="691F79DE" w14:textId="1D31A876" w:rsidR="00456B78" w:rsidRDefault="00456B78" w:rsidP="00336873">
            <w:pPr>
              <w:pStyle w:val="TableTextEntries"/>
            </w:pPr>
            <w:r>
              <w:t>Document register (if applicable) (question 8)</w:t>
            </w:r>
          </w:p>
        </w:tc>
        <w:tc>
          <w:tcPr>
            <w:tcW w:w="850" w:type="dxa"/>
            <w:tcBorders>
              <w:left w:val="single" w:sz="24" w:space="0" w:color="ECE9E7" w:themeColor="background2"/>
            </w:tcBorders>
            <w:vAlign w:val="center"/>
          </w:tcPr>
          <w:p w14:paraId="779335F4" w14:textId="72511015" w:rsidR="00456B78" w:rsidRDefault="0009421E" w:rsidP="00336873">
            <w:pPr>
              <w:pStyle w:val="TableTextEntries"/>
              <w:jc w:val="center"/>
            </w:pPr>
            <w:sdt>
              <w:sdtPr>
                <w:id w:val="-1797054426"/>
                <w14:checkbox>
                  <w14:checked w14:val="0"/>
                  <w14:checkedState w14:val="2612" w14:font="MS Gothic"/>
                  <w14:uncheckedState w14:val="2610" w14:font="MS Gothic"/>
                </w14:checkbox>
              </w:sdtPr>
              <w:sdtEndPr/>
              <w:sdtContent>
                <w:r w:rsidR="00456B78">
                  <w:rPr>
                    <w:rFonts w:ascii="MS Gothic" w:eastAsia="MS Gothic" w:hAnsi="MS Gothic" w:hint="eastAsia"/>
                  </w:rPr>
                  <w:t>☐</w:t>
                </w:r>
              </w:sdtContent>
            </w:sdt>
          </w:p>
        </w:tc>
      </w:tr>
      <w:tr w:rsidR="001B1E59" w:rsidRPr="00292DEB" w14:paraId="70EB57F0" w14:textId="77777777" w:rsidTr="00336873">
        <w:trPr>
          <w:cantSplit/>
        </w:trPr>
        <w:tc>
          <w:tcPr>
            <w:tcW w:w="8222" w:type="dxa"/>
            <w:tcBorders>
              <w:right w:val="single" w:sz="24" w:space="0" w:color="ECE9E7" w:themeColor="background2"/>
            </w:tcBorders>
            <w:shd w:val="clear" w:color="auto" w:fill="E2EAF6"/>
          </w:tcPr>
          <w:p w14:paraId="72899ABA" w14:textId="0385B34A" w:rsidR="001B1E59" w:rsidRDefault="001B1E59" w:rsidP="00336873">
            <w:pPr>
              <w:pStyle w:val="TableTextEntries"/>
            </w:pPr>
            <w:r>
              <w:t xml:space="preserve">Letter of authority – consultant (if applicable) (question </w:t>
            </w:r>
            <w:r w:rsidR="00456B78">
              <w:t>10</w:t>
            </w:r>
            <w:r>
              <w:t>)</w:t>
            </w:r>
          </w:p>
        </w:tc>
        <w:tc>
          <w:tcPr>
            <w:tcW w:w="850" w:type="dxa"/>
            <w:tcBorders>
              <w:left w:val="single" w:sz="24" w:space="0" w:color="ECE9E7" w:themeColor="background2"/>
            </w:tcBorders>
            <w:vAlign w:val="center"/>
          </w:tcPr>
          <w:p w14:paraId="2401B78D" w14:textId="03BF354E" w:rsidR="001B1E59" w:rsidRDefault="0009421E" w:rsidP="00336873">
            <w:pPr>
              <w:pStyle w:val="TableTextEntries"/>
              <w:jc w:val="center"/>
              <w:rPr>
                <w:rFonts w:ascii="MS Gothic" w:eastAsia="MS Gothic" w:hAnsi="MS Gothic"/>
              </w:rPr>
            </w:pPr>
            <w:sdt>
              <w:sdtPr>
                <w:id w:val="-1663922867"/>
                <w14:checkbox>
                  <w14:checked w14:val="0"/>
                  <w14:checkedState w14:val="2612" w14:font="MS Gothic"/>
                  <w14:uncheckedState w14:val="2610" w14:font="MS Gothic"/>
                </w14:checkbox>
              </w:sdtPr>
              <w:sdtEndPr/>
              <w:sdtContent>
                <w:r w:rsidR="00676E0C">
                  <w:rPr>
                    <w:rFonts w:ascii="MS Gothic" w:eastAsia="MS Gothic" w:hAnsi="MS Gothic" w:hint="eastAsia"/>
                  </w:rPr>
                  <w:t>☐</w:t>
                </w:r>
              </w:sdtContent>
            </w:sdt>
          </w:p>
        </w:tc>
      </w:tr>
      <w:tr w:rsidR="00AB4622" w:rsidRPr="00292DEB" w14:paraId="041C27C0" w14:textId="77777777" w:rsidTr="00336873">
        <w:trPr>
          <w:cantSplit/>
        </w:trPr>
        <w:tc>
          <w:tcPr>
            <w:tcW w:w="8222" w:type="dxa"/>
            <w:tcBorders>
              <w:right w:val="single" w:sz="24" w:space="0" w:color="ECE9E7" w:themeColor="background2"/>
            </w:tcBorders>
            <w:shd w:val="clear" w:color="auto" w:fill="E2EAF6"/>
          </w:tcPr>
          <w:p w14:paraId="0998B85F" w14:textId="41F24C9D" w:rsidR="00AB4622" w:rsidRDefault="00AB4622" w:rsidP="00AB4622">
            <w:pPr>
              <w:pStyle w:val="TableTextEntries"/>
            </w:pPr>
            <w:r>
              <w:t xml:space="preserve">Application for Accreditation Form Part B </w:t>
            </w:r>
            <w:r w:rsidRPr="00097753">
              <w:t>for</w:t>
            </w:r>
            <w:r w:rsidRPr="002D2264">
              <w:t xml:space="preserve"> the </w:t>
            </w:r>
            <w:r w:rsidRPr="00A01CA7">
              <w:t xml:space="preserve">calculation method(s) </w:t>
            </w:r>
            <w:r>
              <w:t xml:space="preserve">that </w:t>
            </w:r>
            <w:r w:rsidRPr="002D2264">
              <w:t>you intend to use</w:t>
            </w:r>
          </w:p>
        </w:tc>
        <w:tc>
          <w:tcPr>
            <w:tcW w:w="850" w:type="dxa"/>
            <w:tcBorders>
              <w:left w:val="single" w:sz="24" w:space="0" w:color="ECE9E7" w:themeColor="background2"/>
            </w:tcBorders>
            <w:vAlign w:val="center"/>
          </w:tcPr>
          <w:p w14:paraId="42E5C750" w14:textId="077203EC" w:rsidR="00AB4622" w:rsidRDefault="0009421E" w:rsidP="00AB4622">
            <w:pPr>
              <w:pStyle w:val="TableTextEntries"/>
              <w:jc w:val="center"/>
            </w:pPr>
            <w:sdt>
              <w:sdtPr>
                <w:id w:val="-1392265656"/>
                <w14:checkbox>
                  <w14:checked w14:val="0"/>
                  <w14:checkedState w14:val="2612" w14:font="MS Gothic"/>
                  <w14:uncheckedState w14:val="2610" w14:font="MS Gothic"/>
                </w14:checkbox>
              </w:sdtPr>
              <w:sdtEndPr/>
              <w:sdtContent>
                <w:r w:rsidR="00AB4622">
                  <w:rPr>
                    <w:rFonts w:ascii="MS Gothic" w:eastAsia="MS Gothic" w:hAnsi="MS Gothic" w:hint="eastAsia"/>
                  </w:rPr>
                  <w:t>☐</w:t>
                </w:r>
              </w:sdtContent>
            </w:sdt>
          </w:p>
        </w:tc>
      </w:tr>
    </w:tbl>
    <w:p w14:paraId="7B05BA61" w14:textId="61EB3395" w:rsidR="008056DC" w:rsidRPr="008056DC" w:rsidRDefault="008056DC" w:rsidP="00F70A0E">
      <w:pPr>
        <w:pStyle w:val="BodyText"/>
        <w:spacing w:before="0" w:after="0" w:line="240" w:lineRule="auto"/>
      </w:pPr>
    </w:p>
    <w:sectPr w:rsidR="008056DC" w:rsidRPr="008056DC" w:rsidSect="00420017">
      <w:headerReference w:type="default" r:id="rId53"/>
      <w:footerReference w:type="default" r:id="rId54"/>
      <w:headerReference w:type="first" r:id="rId55"/>
      <w:footerReference w:type="first" r:id="rId56"/>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3C477" w14:textId="77777777" w:rsidR="0009421E" w:rsidRDefault="0009421E">
      <w:r>
        <w:separator/>
      </w:r>
    </w:p>
  </w:endnote>
  <w:endnote w:type="continuationSeparator" w:id="0">
    <w:p w14:paraId="649742C4" w14:textId="77777777" w:rsidR="0009421E" w:rsidRDefault="0009421E" w:rsidP="00856DDC">
      <w:r>
        <w:continuationSeparator/>
      </w:r>
    </w:p>
    <w:p w14:paraId="19E94D58" w14:textId="77777777" w:rsidR="0009421E" w:rsidRDefault="0009421E"/>
    <w:p w14:paraId="2648F147" w14:textId="77777777" w:rsidR="0009421E" w:rsidRDefault="0009421E"/>
    <w:p w14:paraId="575CEF22" w14:textId="77777777" w:rsidR="0009421E" w:rsidRDefault="0009421E"/>
  </w:endnote>
  <w:endnote w:type="continuationNotice" w:id="1">
    <w:p w14:paraId="20A7B233" w14:textId="77777777" w:rsidR="0009421E" w:rsidRDefault="0009421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Raleway Thin">
    <w:panose1 w:val="020B0203030101060003"/>
    <w:charset w:val="00"/>
    <w:family w:val="swiss"/>
    <w:pitch w:val="variable"/>
    <w:sig w:usb0="A00002FF" w:usb1="5000205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4B5687" w:rsidRPr="004076BC" w:rsidRDefault="004B5687" w:rsidP="004076BC">
    <w:pPr>
      <w:pStyle w:val="Footer"/>
      <w:tabs>
        <w:tab w:val="clear" w:pos="9639"/>
        <w:tab w:val="right" w:pos="9752"/>
      </w:tabs>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A757A1">
      <w:rPr>
        <w:noProof/>
      </w:rPr>
      <w:t>2</w:t>
    </w:r>
    <w:r w:rsidRPr="004076B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77777777" w:rsidR="004B5687" w:rsidRPr="00AB44BA" w:rsidRDefault="004B5687"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 past, present and emerging. We recognise the unique cultural and spiritual relationship and celebrate the contributions of First Nations peoples.</w:t>
    </w:r>
  </w:p>
  <w:p w14:paraId="22918451" w14:textId="77777777" w:rsidR="004B5687" w:rsidRDefault="004B5687" w:rsidP="00AB44BA">
    <w:pPr>
      <w:pStyle w:val="Footer"/>
      <w:tabs>
        <w:tab w:val="clear" w:pos="9639"/>
        <w:tab w:val="right" w:pos="9752"/>
      </w:tabs>
      <w:rPr>
        <w:noProof/>
      </w:rPr>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A757A1">
      <w:rPr>
        <w:noProof/>
      </w:rPr>
      <w:t>1</w:t>
    </w:r>
    <w:r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76627" w14:textId="77777777" w:rsidR="0009421E" w:rsidRDefault="0009421E" w:rsidP="00E11686">
      <w:r>
        <w:separator/>
      </w:r>
    </w:p>
  </w:footnote>
  <w:footnote w:type="continuationSeparator" w:id="0">
    <w:p w14:paraId="143CBF4F" w14:textId="77777777" w:rsidR="0009421E" w:rsidRDefault="0009421E" w:rsidP="00856DDC">
      <w:r>
        <w:continuationSeparator/>
      </w:r>
    </w:p>
    <w:p w14:paraId="7983E335" w14:textId="77777777" w:rsidR="0009421E" w:rsidRDefault="0009421E"/>
    <w:p w14:paraId="53B05A38" w14:textId="77777777" w:rsidR="0009421E" w:rsidRDefault="0009421E"/>
    <w:p w14:paraId="2F81FAD3" w14:textId="77777777" w:rsidR="0009421E" w:rsidRDefault="0009421E"/>
  </w:footnote>
  <w:footnote w:type="continuationNotice" w:id="1">
    <w:p w14:paraId="5A4C9140" w14:textId="77777777" w:rsidR="0009421E" w:rsidRDefault="0009421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4DC8A646" w:rsidR="004B5687" w:rsidRDefault="004B5687" w:rsidP="003810D6">
    <w:pPr>
      <w:pStyle w:val="Header"/>
      <w:tabs>
        <w:tab w:val="clear" w:pos="4513"/>
      </w:tabs>
      <w:jc w:val="left"/>
    </w:pPr>
    <w:r>
      <w:rPr>
        <w:noProof/>
      </w:rPr>
      <w:t>Application form</w:t>
    </w:r>
    <w:r>
      <w:rPr>
        <w:noProof/>
      </w:rPr>
      <w:tab/>
      <w:t>Application for Accreditation Part A – Current ACPs</w:t>
    </w:r>
  </w:p>
  <w:p w14:paraId="530585AA" w14:textId="77777777" w:rsidR="004B5687" w:rsidRDefault="004B5687"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9B32FA" id="Rectangle 29" o:spid="_x0000_s1026" alt="&quot;&quot;"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4B5687" w:rsidRDefault="004B5687" w:rsidP="00285E66">
    <w:pPr>
      <w:pStyle w:val="Header"/>
    </w:pPr>
  </w:p>
  <w:p w14:paraId="25C01511" w14:textId="77777777" w:rsidR="004B5687" w:rsidRDefault="004B5687" w:rsidP="00285E66">
    <w:pPr>
      <w:pStyle w:val="Header"/>
    </w:pPr>
  </w:p>
  <w:p w14:paraId="54F4F388" w14:textId="77777777" w:rsidR="004B5687" w:rsidRDefault="004B5687"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4B5687" w:rsidRPr="00483BD4" w14:paraId="56E5A2AE" w14:textId="77777777" w:rsidTr="004B5687">
      <w:trPr>
        <w:cantSplit/>
        <w:trHeight w:val="794"/>
      </w:trPr>
      <w:tc>
        <w:tcPr>
          <w:tcW w:w="4513" w:type="dxa"/>
        </w:tcPr>
        <w:p w14:paraId="5B1DD2A4" w14:textId="6547DE3E" w:rsidR="004B5687" w:rsidRPr="00483BD4" w:rsidRDefault="00CA3B5C" w:rsidP="005477C0">
          <w:pPr>
            <w:pStyle w:val="CoverHeading1"/>
          </w:pPr>
          <w:r>
            <w:rPr>
              <w:noProof/>
            </w:rPr>
            <w:drawing>
              <wp:inline distT="0" distB="0" distL="0" distR="0" wp14:anchorId="6CF25B18" wp14:editId="289DA9B9">
                <wp:extent cx="2166620" cy="442595"/>
                <wp:effectExtent l="0" t="0" r="5080" b="0"/>
                <wp:docPr id="504645915" name="Graphic 504645915">
                  <a:extLst xmlns:a="http://schemas.openxmlformats.org/drawingml/2006/main">
                    <a:ext uri="{FF2B5EF4-FFF2-40B4-BE49-F238E27FC236}">
                      <a16:creationId xmlns:a16="http://schemas.microsoft.com/office/drawing/2014/main" id="{AC305800-85E1-4D09-AE52-7A3AE1D3830F}"/>
                    </a:ext>
                  </a:extLst>
                </wp:docPr>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AC305800-85E1-4D09-AE52-7A3AE1D3830F}"/>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66620" cy="442595"/>
                        </a:xfrm>
                        <a:prstGeom prst="rect">
                          <a:avLst/>
                        </a:prstGeom>
                      </pic:spPr>
                    </pic:pic>
                  </a:graphicData>
                </a:graphic>
              </wp:inline>
            </w:drawing>
          </w:r>
        </w:p>
      </w:tc>
      <w:tc>
        <w:tcPr>
          <w:tcW w:w="4514" w:type="dxa"/>
        </w:tcPr>
        <w:p w14:paraId="2226B373" w14:textId="77777777" w:rsidR="004B5687" w:rsidRPr="00C8293B" w:rsidRDefault="004B5687" w:rsidP="005477C0">
          <w:pPr>
            <w:pStyle w:val="CoverHeading1"/>
            <w:spacing w:before="0"/>
            <w:ind w:right="85"/>
            <w:jc w:val="right"/>
          </w:pPr>
          <w:r w:rsidRPr="00C8293B">
            <w:t>Application Form</w:t>
          </w:r>
        </w:p>
        <w:p w14:paraId="41BEFC66" w14:textId="3B305D2F" w:rsidR="004B5687" w:rsidRPr="00483BD4" w:rsidRDefault="0009421E" w:rsidP="005477C0">
          <w:pPr>
            <w:pStyle w:val="BodyText"/>
            <w:spacing w:before="60" w:after="0" w:line="240" w:lineRule="auto"/>
            <w:ind w:right="28"/>
            <w:jc w:val="right"/>
          </w:pPr>
          <w:sdt>
            <w:sdtPr>
              <w:id w:val="-1044746298"/>
              <w:placeholder>
                <w:docPart w:val="261A5AD7750742AD922E6A1844F6A65E"/>
              </w:placeholder>
              <w:showingPlcHdr/>
              <w:docPartList>
                <w:docPartGallery w:val="AutoText"/>
                <w:docPartCategory w:val="9 Banners - Short"/>
              </w:docPartList>
            </w:sdtPr>
            <w:sdtEndPr/>
            <w:sdtContent>
              <w:r w:rsidR="00BF1880">
                <w:t xml:space="preserve">     </w:t>
              </w:r>
            </w:sdtContent>
          </w:sdt>
          <w:r w:rsidR="00D86372">
            <w:t xml:space="preserve"> </w:t>
          </w:r>
          <w:sdt>
            <w:sdtPr>
              <w:id w:val="1401476162"/>
              <w:placeholder>
                <w:docPart w:val="615B0AFCAD624DDF92ED260CE0C895B4"/>
              </w:placeholder>
              <w:showingPlcHdr/>
              <w:docPartList>
                <w:docPartGallery w:val="AutoText"/>
                <w:docPartCategory w:val="9 Banners - Short"/>
              </w:docPartList>
            </w:sdtPr>
            <w:sdtEndPr/>
            <w:sdtContent>
              <w:r w:rsidR="001F69CD">
                <w:t xml:space="preserve">     </w:t>
              </w:r>
            </w:sdtContent>
          </w:sdt>
        </w:p>
      </w:tc>
    </w:tr>
  </w:tbl>
  <w:p w14:paraId="429ECDF2" w14:textId="77777777" w:rsidR="004B5687" w:rsidRDefault="004B5687" w:rsidP="005477C0">
    <w:pPr>
      <w:pStyle w:val="Header"/>
    </w:pPr>
    <w:r w:rsidRPr="002A20CF">
      <w:rPr>
        <w:noProof/>
        <w:lang w:eastAsia="zh-TW"/>
      </w:rPr>
      <mc:AlternateContent>
        <mc:Choice Requires="wps">
          <w:drawing>
            <wp:inline distT="0" distB="0" distL="0" distR="0" wp14:anchorId="304516BA" wp14:editId="6585A965">
              <wp:extent cx="5760000" cy="35466"/>
              <wp:effectExtent l="0" t="0" r="0" b="3175"/>
              <wp:docPr id="21" name="Rectangle 21"/>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3A7594" id="Rectangle 21"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614F837F" w14:textId="77777777" w:rsidR="004B5687" w:rsidRDefault="004B5687" w:rsidP="00547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329"/>
    <w:multiLevelType w:val="hybridMultilevel"/>
    <w:tmpl w:val="105E3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EB526C"/>
    <w:multiLevelType w:val="multilevel"/>
    <w:tmpl w:val="4FE6B84A"/>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2" w15:restartNumberingAfterBreak="0">
    <w:nsid w:val="04B12AA7"/>
    <w:multiLevelType w:val="multilevel"/>
    <w:tmpl w:val="A24A580E"/>
    <w:lvl w:ilvl="0">
      <w:start w:val="1"/>
      <w:numFmt w:val="bullet"/>
      <w:lvlText w:val=""/>
      <w:lvlJc w:val="left"/>
      <w:pPr>
        <w:ind w:left="360" w:hanging="360"/>
      </w:pPr>
      <w:rPr>
        <w:rFonts w:ascii="Symbol" w:hAnsi="Symbol" w:hint="default"/>
        <w:color w:val="011D4B" w:themeColor="text2"/>
        <w:sz w:val="18"/>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bullet"/>
      <w:lvlText w:val=""/>
      <w:lvlJc w:val="left"/>
      <w:pPr>
        <w:ind w:left="1080" w:hanging="360"/>
      </w:pPr>
      <w:rPr>
        <w:rFonts w:ascii="Symbol" w:hAnsi="Symbol" w:hint="default"/>
        <w:color w:val="A0A09A"/>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B54FA8"/>
    <w:multiLevelType w:val="multilevel"/>
    <w:tmpl w:val="CEE81D44"/>
    <w:numStyleLink w:val="AppendixHeadings"/>
  </w:abstractNum>
  <w:abstractNum w:abstractNumId="4" w15:restartNumberingAfterBreak="0">
    <w:nsid w:val="082C1ED3"/>
    <w:multiLevelType w:val="hybridMultilevel"/>
    <w:tmpl w:val="669E2C36"/>
    <w:lvl w:ilvl="0" w:tplc="6824B58A">
      <w:start w:val="1"/>
      <w:numFmt w:val="bullet"/>
      <w:lvlText w:val=""/>
      <w:lvlJc w:val="left"/>
      <w:pPr>
        <w:ind w:left="720" w:hanging="360"/>
      </w:pPr>
      <w:rPr>
        <w:rFonts w:ascii="Symbol" w:hAnsi="Symbol"/>
      </w:rPr>
    </w:lvl>
    <w:lvl w:ilvl="1" w:tplc="0D84E31C">
      <w:start w:val="1"/>
      <w:numFmt w:val="bullet"/>
      <w:lvlText w:val=""/>
      <w:lvlJc w:val="left"/>
      <w:pPr>
        <w:ind w:left="720" w:hanging="360"/>
      </w:pPr>
      <w:rPr>
        <w:rFonts w:ascii="Symbol" w:hAnsi="Symbol"/>
      </w:rPr>
    </w:lvl>
    <w:lvl w:ilvl="2" w:tplc="4B8A5FD2">
      <w:start w:val="1"/>
      <w:numFmt w:val="bullet"/>
      <w:lvlText w:val=""/>
      <w:lvlJc w:val="left"/>
      <w:pPr>
        <w:ind w:left="720" w:hanging="360"/>
      </w:pPr>
      <w:rPr>
        <w:rFonts w:ascii="Symbol" w:hAnsi="Symbol"/>
      </w:rPr>
    </w:lvl>
    <w:lvl w:ilvl="3" w:tplc="5A3C13F4">
      <w:start w:val="1"/>
      <w:numFmt w:val="bullet"/>
      <w:lvlText w:val=""/>
      <w:lvlJc w:val="left"/>
      <w:pPr>
        <w:ind w:left="720" w:hanging="360"/>
      </w:pPr>
      <w:rPr>
        <w:rFonts w:ascii="Symbol" w:hAnsi="Symbol"/>
      </w:rPr>
    </w:lvl>
    <w:lvl w:ilvl="4" w:tplc="E34ECA06">
      <w:start w:val="1"/>
      <w:numFmt w:val="bullet"/>
      <w:lvlText w:val=""/>
      <w:lvlJc w:val="left"/>
      <w:pPr>
        <w:ind w:left="720" w:hanging="360"/>
      </w:pPr>
      <w:rPr>
        <w:rFonts w:ascii="Symbol" w:hAnsi="Symbol"/>
      </w:rPr>
    </w:lvl>
    <w:lvl w:ilvl="5" w:tplc="D44AC960">
      <w:start w:val="1"/>
      <w:numFmt w:val="bullet"/>
      <w:lvlText w:val=""/>
      <w:lvlJc w:val="left"/>
      <w:pPr>
        <w:ind w:left="720" w:hanging="360"/>
      </w:pPr>
      <w:rPr>
        <w:rFonts w:ascii="Symbol" w:hAnsi="Symbol"/>
      </w:rPr>
    </w:lvl>
    <w:lvl w:ilvl="6" w:tplc="0B144362">
      <w:start w:val="1"/>
      <w:numFmt w:val="bullet"/>
      <w:lvlText w:val=""/>
      <w:lvlJc w:val="left"/>
      <w:pPr>
        <w:ind w:left="720" w:hanging="360"/>
      </w:pPr>
      <w:rPr>
        <w:rFonts w:ascii="Symbol" w:hAnsi="Symbol"/>
      </w:rPr>
    </w:lvl>
    <w:lvl w:ilvl="7" w:tplc="63180038">
      <w:start w:val="1"/>
      <w:numFmt w:val="bullet"/>
      <w:lvlText w:val=""/>
      <w:lvlJc w:val="left"/>
      <w:pPr>
        <w:ind w:left="720" w:hanging="360"/>
      </w:pPr>
      <w:rPr>
        <w:rFonts w:ascii="Symbol" w:hAnsi="Symbol"/>
      </w:rPr>
    </w:lvl>
    <w:lvl w:ilvl="8" w:tplc="AE3E27F8">
      <w:start w:val="1"/>
      <w:numFmt w:val="bullet"/>
      <w:lvlText w:val=""/>
      <w:lvlJc w:val="left"/>
      <w:pPr>
        <w:ind w:left="720" w:hanging="360"/>
      </w:pPr>
      <w:rPr>
        <w:rFonts w:ascii="Symbol" w:hAnsi="Symbol"/>
      </w:rPr>
    </w:lvl>
  </w:abstractNum>
  <w:abstractNum w:abstractNumId="5"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6"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D64D21"/>
    <w:multiLevelType w:val="multilevel"/>
    <w:tmpl w:val="E7CE6DFE"/>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pStyle w:val="Heading2"/>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9" w15:restartNumberingAfterBreak="0">
    <w:nsid w:val="298E71A0"/>
    <w:multiLevelType w:val="hybridMultilevel"/>
    <w:tmpl w:val="8BB4EAA2"/>
    <w:lvl w:ilvl="0" w:tplc="0E6EFBB6">
      <w:start w:val="1"/>
      <w:numFmt w:val="bullet"/>
      <w:lvlText w:val=""/>
      <w:lvlJc w:val="left"/>
      <w:pPr>
        <w:ind w:left="720" w:hanging="360"/>
      </w:pPr>
      <w:rPr>
        <w:rFonts w:ascii="Symbol" w:hAnsi="Symbol"/>
      </w:rPr>
    </w:lvl>
    <w:lvl w:ilvl="1" w:tplc="052CC810">
      <w:start w:val="1"/>
      <w:numFmt w:val="bullet"/>
      <w:lvlText w:val=""/>
      <w:lvlJc w:val="left"/>
      <w:pPr>
        <w:ind w:left="720" w:hanging="360"/>
      </w:pPr>
      <w:rPr>
        <w:rFonts w:ascii="Symbol" w:hAnsi="Symbol"/>
      </w:rPr>
    </w:lvl>
    <w:lvl w:ilvl="2" w:tplc="C6D42836">
      <w:start w:val="1"/>
      <w:numFmt w:val="bullet"/>
      <w:lvlText w:val=""/>
      <w:lvlJc w:val="left"/>
      <w:pPr>
        <w:ind w:left="720" w:hanging="360"/>
      </w:pPr>
      <w:rPr>
        <w:rFonts w:ascii="Symbol" w:hAnsi="Symbol"/>
      </w:rPr>
    </w:lvl>
    <w:lvl w:ilvl="3" w:tplc="F4C6DE54">
      <w:start w:val="1"/>
      <w:numFmt w:val="bullet"/>
      <w:lvlText w:val=""/>
      <w:lvlJc w:val="left"/>
      <w:pPr>
        <w:ind w:left="720" w:hanging="360"/>
      </w:pPr>
      <w:rPr>
        <w:rFonts w:ascii="Symbol" w:hAnsi="Symbol"/>
      </w:rPr>
    </w:lvl>
    <w:lvl w:ilvl="4" w:tplc="D5F82542">
      <w:start w:val="1"/>
      <w:numFmt w:val="bullet"/>
      <w:lvlText w:val=""/>
      <w:lvlJc w:val="left"/>
      <w:pPr>
        <w:ind w:left="720" w:hanging="360"/>
      </w:pPr>
      <w:rPr>
        <w:rFonts w:ascii="Symbol" w:hAnsi="Symbol"/>
      </w:rPr>
    </w:lvl>
    <w:lvl w:ilvl="5" w:tplc="CE90F0BA">
      <w:start w:val="1"/>
      <w:numFmt w:val="bullet"/>
      <w:lvlText w:val=""/>
      <w:lvlJc w:val="left"/>
      <w:pPr>
        <w:ind w:left="720" w:hanging="360"/>
      </w:pPr>
      <w:rPr>
        <w:rFonts w:ascii="Symbol" w:hAnsi="Symbol"/>
      </w:rPr>
    </w:lvl>
    <w:lvl w:ilvl="6" w:tplc="C4E88620">
      <w:start w:val="1"/>
      <w:numFmt w:val="bullet"/>
      <w:lvlText w:val=""/>
      <w:lvlJc w:val="left"/>
      <w:pPr>
        <w:ind w:left="720" w:hanging="360"/>
      </w:pPr>
      <w:rPr>
        <w:rFonts w:ascii="Symbol" w:hAnsi="Symbol"/>
      </w:rPr>
    </w:lvl>
    <w:lvl w:ilvl="7" w:tplc="EF5C5AEA">
      <w:start w:val="1"/>
      <w:numFmt w:val="bullet"/>
      <w:lvlText w:val=""/>
      <w:lvlJc w:val="left"/>
      <w:pPr>
        <w:ind w:left="720" w:hanging="360"/>
      </w:pPr>
      <w:rPr>
        <w:rFonts w:ascii="Symbol" w:hAnsi="Symbol"/>
      </w:rPr>
    </w:lvl>
    <w:lvl w:ilvl="8" w:tplc="543AC268">
      <w:start w:val="1"/>
      <w:numFmt w:val="bullet"/>
      <w:lvlText w:val=""/>
      <w:lvlJc w:val="left"/>
      <w:pPr>
        <w:ind w:left="720" w:hanging="360"/>
      </w:pPr>
      <w:rPr>
        <w:rFonts w:ascii="Symbol" w:hAnsi="Symbol"/>
      </w:rPr>
    </w:lvl>
  </w:abstractNum>
  <w:abstractNum w:abstractNumId="10"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E7132F"/>
    <w:multiLevelType w:val="multilevel"/>
    <w:tmpl w:val="9C8C2400"/>
    <w:numStyleLink w:val="TableBullets"/>
  </w:abstractNum>
  <w:abstractNum w:abstractNumId="12"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DC4A7E"/>
    <w:multiLevelType w:val="multilevel"/>
    <w:tmpl w:val="CEE81D44"/>
    <w:styleLink w:val="AppendixHeadings"/>
    <w:lvl w:ilvl="0">
      <w:start w:val="1"/>
      <w:numFmt w:val="upperLetter"/>
      <w:pStyle w:val="Heading6"/>
      <w:lvlText w:val="%1"/>
      <w:lvlJc w:val="left"/>
      <w:pPr>
        <w:tabs>
          <w:tab w:val="num" w:pos="720"/>
        </w:tabs>
        <w:ind w:left="720" w:hanging="720"/>
      </w:pPr>
      <w:rPr>
        <w:rFonts w:hint="default"/>
      </w:rPr>
    </w:lvl>
    <w:lvl w:ilvl="1">
      <w:start w:val="1"/>
      <w:numFmt w:val="decimal"/>
      <w:pStyle w:val="Heading7"/>
      <w:lvlText w:val="%1.%2"/>
      <w:lvlJc w:val="left"/>
      <w:pPr>
        <w:tabs>
          <w:tab w:val="num" w:pos="720"/>
        </w:tabs>
        <w:ind w:left="720" w:hanging="720"/>
      </w:pPr>
      <w:rPr>
        <w:rFonts w:hint="default"/>
      </w:rPr>
    </w:lvl>
    <w:lvl w:ilvl="2">
      <w:start w:val="1"/>
      <w:numFmt w:val="decimal"/>
      <w:lvlRestart w:val="1"/>
      <w:pStyle w:val="Heading8"/>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4"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9CB706B"/>
    <w:multiLevelType w:val="hybridMultilevel"/>
    <w:tmpl w:val="C1789C30"/>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16"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A86AAF"/>
    <w:multiLevelType w:val="hybridMultilevel"/>
    <w:tmpl w:val="380CB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647166"/>
    <w:multiLevelType w:val="multilevel"/>
    <w:tmpl w:val="9C8C2400"/>
    <w:styleLink w:val="TableBullets"/>
    <w:lvl w:ilvl="0">
      <w:start w:val="1"/>
      <w:numFmt w:val="bullet"/>
      <w:pStyle w:val="TableListBullet"/>
      <w:lvlText w:val=""/>
      <w:lvlJc w:val="left"/>
      <w:pPr>
        <w:tabs>
          <w:tab w:val="num" w:pos="227"/>
        </w:tabs>
        <w:ind w:left="227" w:hanging="227"/>
      </w:pPr>
      <w:rPr>
        <w:rFonts w:ascii="Symbol" w:hAnsi="Symbol" w:hint="default"/>
        <w:color w:val="1C355E" w:themeColor="accent1"/>
        <w:sz w:val="14"/>
      </w:rPr>
    </w:lvl>
    <w:lvl w:ilvl="1">
      <w:start w:val="1"/>
      <w:numFmt w:val="bullet"/>
      <w:pStyle w:val="TableListBullet2"/>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F895F7B"/>
    <w:multiLevelType w:val="hybridMultilevel"/>
    <w:tmpl w:val="7070E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734D53"/>
    <w:multiLevelType w:val="hybridMultilevel"/>
    <w:tmpl w:val="7BC25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3479511">
    <w:abstractNumId w:val="13"/>
  </w:num>
  <w:num w:numId="2" w16cid:durableId="673070107">
    <w:abstractNumId w:val="7"/>
  </w:num>
  <w:num w:numId="3" w16cid:durableId="823931529">
    <w:abstractNumId w:val="17"/>
  </w:num>
  <w:num w:numId="4" w16cid:durableId="788279013">
    <w:abstractNumId w:val="1"/>
  </w:num>
  <w:num w:numId="5" w16cid:durableId="1672297220">
    <w:abstractNumId w:val="5"/>
  </w:num>
  <w:num w:numId="6" w16cid:durableId="1516069926">
    <w:abstractNumId w:val="12"/>
  </w:num>
  <w:num w:numId="7" w16cid:durableId="568198372">
    <w:abstractNumId w:val="19"/>
  </w:num>
  <w:num w:numId="8" w16cid:durableId="1247691252">
    <w:abstractNumId w:val="12"/>
  </w:num>
  <w:num w:numId="9" w16cid:durableId="509956472">
    <w:abstractNumId w:val="11"/>
  </w:num>
  <w:num w:numId="10" w16cid:durableId="491718149">
    <w:abstractNumId w:val="8"/>
  </w:num>
  <w:num w:numId="11" w16cid:durableId="629484108">
    <w:abstractNumId w:val="6"/>
  </w:num>
  <w:num w:numId="12" w16cid:durableId="519053292">
    <w:abstractNumId w:val="6"/>
  </w:num>
  <w:num w:numId="13" w16cid:durableId="1913588619">
    <w:abstractNumId w:val="14"/>
  </w:num>
  <w:num w:numId="14" w16cid:durableId="722487433">
    <w:abstractNumId w:val="14"/>
  </w:num>
  <w:num w:numId="15" w16cid:durableId="1239243700">
    <w:abstractNumId w:val="8"/>
  </w:num>
  <w:num w:numId="16" w16cid:durableId="172577264">
    <w:abstractNumId w:val="3"/>
  </w:num>
  <w:num w:numId="17" w16cid:durableId="1342509672">
    <w:abstractNumId w:val="15"/>
  </w:num>
  <w:num w:numId="18" w16cid:durableId="208686626">
    <w:abstractNumId w:val="0"/>
  </w:num>
  <w:num w:numId="19" w16cid:durableId="1431000129">
    <w:abstractNumId w:val="18"/>
  </w:num>
  <w:num w:numId="20" w16cid:durableId="602111783">
    <w:abstractNumId w:val="20"/>
  </w:num>
  <w:num w:numId="21" w16cid:durableId="727001649">
    <w:abstractNumId w:val="21"/>
  </w:num>
  <w:num w:numId="22" w16cid:durableId="2032875661">
    <w:abstractNumId w:val="10"/>
  </w:num>
  <w:num w:numId="23" w16cid:durableId="966276275">
    <w:abstractNumId w:val="2"/>
  </w:num>
  <w:num w:numId="24" w16cid:durableId="1580099300">
    <w:abstractNumId w:val="4"/>
  </w:num>
  <w:num w:numId="25" w16cid:durableId="1144197482">
    <w:abstractNumId w:val="9"/>
  </w:num>
  <w:num w:numId="26" w16cid:durableId="1585187138">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My2bU5rPdEmb0fNxWs/9aeVJXhbhxkjS6FvzfgQYN23Y/vgP2WTiiCI7MEBaFEB1+Q6YHQK22SN5AIfp6N93YA==" w:salt="7A6i34SD53sWTKXerzrTZw=="/>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70F"/>
    <w:rsid w:val="00000BDB"/>
    <w:rsid w:val="00000EF3"/>
    <w:rsid w:val="00001273"/>
    <w:rsid w:val="00001662"/>
    <w:rsid w:val="000029E9"/>
    <w:rsid w:val="00002AA9"/>
    <w:rsid w:val="00002BF5"/>
    <w:rsid w:val="0000307A"/>
    <w:rsid w:val="0000369E"/>
    <w:rsid w:val="000039BE"/>
    <w:rsid w:val="00003A48"/>
    <w:rsid w:val="00003B27"/>
    <w:rsid w:val="00003F4B"/>
    <w:rsid w:val="00005407"/>
    <w:rsid w:val="00005598"/>
    <w:rsid w:val="00005D9D"/>
    <w:rsid w:val="00005F0D"/>
    <w:rsid w:val="00006E0C"/>
    <w:rsid w:val="00006FE5"/>
    <w:rsid w:val="0001096F"/>
    <w:rsid w:val="00010DFB"/>
    <w:rsid w:val="00012AF9"/>
    <w:rsid w:val="00012DAC"/>
    <w:rsid w:val="000137B0"/>
    <w:rsid w:val="000137B6"/>
    <w:rsid w:val="0001393F"/>
    <w:rsid w:val="0001482D"/>
    <w:rsid w:val="00014854"/>
    <w:rsid w:val="000159F6"/>
    <w:rsid w:val="00015C1D"/>
    <w:rsid w:val="0001691C"/>
    <w:rsid w:val="000176A3"/>
    <w:rsid w:val="00020065"/>
    <w:rsid w:val="00021685"/>
    <w:rsid w:val="000217C3"/>
    <w:rsid w:val="000217CF"/>
    <w:rsid w:val="0002202A"/>
    <w:rsid w:val="00022210"/>
    <w:rsid w:val="00022BD0"/>
    <w:rsid w:val="00023544"/>
    <w:rsid w:val="00023A7F"/>
    <w:rsid w:val="000243C4"/>
    <w:rsid w:val="00025B09"/>
    <w:rsid w:val="00025BD5"/>
    <w:rsid w:val="00026168"/>
    <w:rsid w:val="0002662E"/>
    <w:rsid w:val="000267A5"/>
    <w:rsid w:val="00026B7E"/>
    <w:rsid w:val="00027A68"/>
    <w:rsid w:val="00027E0A"/>
    <w:rsid w:val="00027F8A"/>
    <w:rsid w:val="00030162"/>
    <w:rsid w:val="0003016C"/>
    <w:rsid w:val="0003034C"/>
    <w:rsid w:val="0003040E"/>
    <w:rsid w:val="000307EE"/>
    <w:rsid w:val="00030D91"/>
    <w:rsid w:val="00031876"/>
    <w:rsid w:val="00031FC4"/>
    <w:rsid w:val="00032B89"/>
    <w:rsid w:val="000333B5"/>
    <w:rsid w:val="000337DC"/>
    <w:rsid w:val="00033828"/>
    <w:rsid w:val="000339B1"/>
    <w:rsid w:val="00033CF5"/>
    <w:rsid w:val="00034430"/>
    <w:rsid w:val="00034510"/>
    <w:rsid w:val="00034813"/>
    <w:rsid w:val="00035205"/>
    <w:rsid w:val="000359E7"/>
    <w:rsid w:val="000360F6"/>
    <w:rsid w:val="0003638F"/>
    <w:rsid w:val="00036646"/>
    <w:rsid w:val="00036C35"/>
    <w:rsid w:val="00036F74"/>
    <w:rsid w:val="0003710A"/>
    <w:rsid w:val="00040067"/>
    <w:rsid w:val="00040161"/>
    <w:rsid w:val="0004182E"/>
    <w:rsid w:val="00042133"/>
    <w:rsid w:val="000426E4"/>
    <w:rsid w:val="00042F28"/>
    <w:rsid w:val="0004319E"/>
    <w:rsid w:val="00043470"/>
    <w:rsid w:val="00043C44"/>
    <w:rsid w:val="000441C5"/>
    <w:rsid w:val="00044531"/>
    <w:rsid w:val="0004466D"/>
    <w:rsid w:val="00044A35"/>
    <w:rsid w:val="00044A5D"/>
    <w:rsid w:val="00044AF7"/>
    <w:rsid w:val="00044D9D"/>
    <w:rsid w:val="00045034"/>
    <w:rsid w:val="000457E9"/>
    <w:rsid w:val="00045940"/>
    <w:rsid w:val="0004651B"/>
    <w:rsid w:val="000466A0"/>
    <w:rsid w:val="00046AA9"/>
    <w:rsid w:val="00047798"/>
    <w:rsid w:val="0005061F"/>
    <w:rsid w:val="00050A96"/>
    <w:rsid w:val="000520EC"/>
    <w:rsid w:val="00052547"/>
    <w:rsid w:val="0005255C"/>
    <w:rsid w:val="00052573"/>
    <w:rsid w:val="00052E3D"/>
    <w:rsid w:val="00052E8C"/>
    <w:rsid w:val="0005344D"/>
    <w:rsid w:val="0005452A"/>
    <w:rsid w:val="000545B7"/>
    <w:rsid w:val="00054E5C"/>
    <w:rsid w:val="00054E84"/>
    <w:rsid w:val="0005518C"/>
    <w:rsid w:val="0005615F"/>
    <w:rsid w:val="00056B51"/>
    <w:rsid w:val="00056E9F"/>
    <w:rsid w:val="0005753A"/>
    <w:rsid w:val="00060489"/>
    <w:rsid w:val="0006085C"/>
    <w:rsid w:val="00061640"/>
    <w:rsid w:val="00061FDE"/>
    <w:rsid w:val="00062F94"/>
    <w:rsid w:val="00063095"/>
    <w:rsid w:val="00063545"/>
    <w:rsid w:val="0006392E"/>
    <w:rsid w:val="00063962"/>
    <w:rsid w:val="000663B9"/>
    <w:rsid w:val="00066802"/>
    <w:rsid w:val="00066AF0"/>
    <w:rsid w:val="000673CC"/>
    <w:rsid w:val="00067996"/>
    <w:rsid w:val="00067D02"/>
    <w:rsid w:val="00070F98"/>
    <w:rsid w:val="0007115B"/>
    <w:rsid w:val="000719F5"/>
    <w:rsid w:val="00071EC7"/>
    <w:rsid w:val="00072055"/>
    <w:rsid w:val="000721D4"/>
    <w:rsid w:val="00072225"/>
    <w:rsid w:val="000724CE"/>
    <w:rsid w:val="000726AD"/>
    <w:rsid w:val="00072E6D"/>
    <w:rsid w:val="000740F6"/>
    <w:rsid w:val="0007412B"/>
    <w:rsid w:val="00074732"/>
    <w:rsid w:val="00074D26"/>
    <w:rsid w:val="00075FAE"/>
    <w:rsid w:val="00075FE2"/>
    <w:rsid w:val="000769BB"/>
    <w:rsid w:val="00080179"/>
    <w:rsid w:val="00080C0C"/>
    <w:rsid w:val="00080FAA"/>
    <w:rsid w:val="00082258"/>
    <w:rsid w:val="0008244E"/>
    <w:rsid w:val="00082B7D"/>
    <w:rsid w:val="00083649"/>
    <w:rsid w:val="000837B1"/>
    <w:rsid w:val="00083981"/>
    <w:rsid w:val="00083DFB"/>
    <w:rsid w:val="00084C27"/>
    <w:rsid w:val="0008607A"/>
    <w:rsid w:val="00087085"/>
    <w:rsid w:val="0008727F"/>
    <w:rsid w:val="00087B22"/>
    <w:rsid w:val="00087C3F"/>
    <w:rsid w:val="000900DD"/>
    <w:rsid w:val="00091B6D"/>
    <w:rsid w:val="00091E17"/>
    <w:rsid w:val="000921F5"/>
    <w:rsid w:val="00092202"/>
    <w:rsid w:val="000923B0"/>
    <w:rsid w:val="000927E8"/>
    <w:rsid w:val="000928F2"/>
    <w:rsid w:val="00093C09"/>
    <w:rsid w:val="00093D51"/>
    <w:rsid w:val="0009421E"/>
    <w:rsid w:val="000944DB"/>
    <w:rsid w:val="0009467F"/>
    <w:rsid w:val="00095136"/>
    <w:rsid w:val="0009581D"/>
    <w:rsid w:val="000959F9"/>
    <w:rsid w:val="00095AEE"/>
    <w:rsid w:val="00096059"/>
    <w:rsid w:val="00096446"/>
    <w:rsid w:val="00096641"/>
    <w:rsid w:val="000966E0"/>
    <w:rsid w:val="00097312"/>
    <w:rsid w:val="00097650"/>
    <w:rsid w:val="00097753"/>
    <w:rsid w:val="00097A01"/>
    <w:rsid w:val="00097BA8"/>
    <w:rsid w:val="000A098A"/>
    <w:rsid w:val="000A0C7F"/>
    <w:rsid w:val="000A1017"/>
    <w:rsid w:val="000A1A47"/>
    <w:rsid w:val="000A36BB"/>
    <w:rsid w:val="000A3CF8"/>
    <w:rsid w:val="000A5BB6"/>
    <w:rsid w:val="000A6066"/>
    <w:rsid w:val="000A61BC"/>
    <w:rsid w:val="000A7044"/>
    <w:rsid w:val="000A75CF"/>
    <w:rsid w:val="000A7617"/>
    <w:rsid w:val="000B02FC"/>
    <w:rsid w:val="000B0371"/>
    <w:rsid w:val="000B09AD"/>
    <w:rsid w:val="000B146D"/>
    <w:rsid w:val="000B15F6"/>
    <w:rsid w:val="000B1AE8"/>
    <w:rsid w:val="000B2432"/>
    <w:rsid w:val="000B2645"/>
    <w:rsid w:val="000B2906"/>
    <w:rsid w:val="000B3B42"/>
    <w:rsid w:val="000B3FA5"/>
    <w:rsid w:val="000B42C6"/>
    <w:rsid w:val="000B45E5"/>
    <w:rsid w:val="000B47CC"/>
    <w:rsid w:val="000B4B07"/>
    <w:rsid w:val="000B51B1"/>
    <w:rsid w:val="000B6167"/>
    <w:rsid w:val="000B7275"/>
    <w:rsid w:val="000C0040"/>
    <w:rsid w:val="000C007F"/>
    <w:rsid w:val="000C02FA"/>
    <w:rsid w:val="000C0D83"/>
    <w:rsid w:val="000C0E02"/>
    <w:rsid w:val="000C0F8D"/>
    <w:rsid w:val="000C1054"/>
    <w:rsid w:val="000C149B"/>
    <w:rsid w:val="000C160F"/>
    <w:rsid w:val="000C173E"/>
    <w:rsid w:val="000C177E"/>
    <w:rsid w:val="000C26B4"/>
    <w:rsid w:val="000C288E"/>
    <w:rsid w:val="000C2CFB"/>
    <w:rsid w:val="000C3F7D"/>
    <w:rsid w:val="000C49A5"/>
    <w:rsid w:val="000C5003"/>
    <w:rsid w:val="000C54D0"/>
    <w:rsid w:val="000C55B5"/>
    <w:rsid w:val="000C56D8"/>
    <w:rsid w:val="000C5A0A"/>
    <w:rsid w:val="000C5C5D"/>
    <w:rsid w:val="000C5F1D"/>
    <w:rsid w:val="000C6866"/>
    <w:rsid w:val="000C6947"/>
    <w:rsid w:val="000C6A86"/>
    <w:rsid w:val="000C6B85"/>
    <w:rsid w:val="000C6E1E"/>
    <w:rsid w:val="000C6F21"/>
    <w:rsid w:val="000C764F"/>
    <w:rsid w:val="000C7759"/>
    <w:rsid w:val="000D0F58"/>
    <w:rsid w:val="000D1CDA"/>
    <w:rsid w:val="000D2F4D"/>
    <w:rsid w:val="000D3037"/>
    <w:rsid w:val="000D3119"/>
    <w:rsid w:val="000D3C9D"/>
    <w:rsid w:val="000D3D60"/>
    <w:rsid w:val="000D4393"/>
    <w:rsid w:val="000D43A0"/>
    <w:rsid w:val="000D7631"/>
    <w:rsid w:val="000D7EAF"/>
    <w:rsid w:val="000E0537"/>
    <w:rsid w:val="000E177C"/>
    <w:rsid w:val="000E20ED"/>
    <w:rsid w:val="000E235A"/>
    <w:rsid w:val="000E239A"/>
    <w:rsid w:val="000E2842"/>
    <w:rsid w:val="000E2B50"/>
    <w:rsid w:val="000E2BFC"/>
    <w:rsid w:val="000E2D53"/>
    <w:rsid w:val="000E3170"/>
    <w:rsid w:val="000E3328"/>
    <w:rsid w:val="000E3415"/>
    <w:rsid w:val="000E403D"/>
    <w:rsid w:val="000E453F"/>
    <w:rsid w:val="000E4C2D"/>
    <w:rsid w:val="000E4F4A"/>
    <w:rsid w:val="000E505A"/>
    <w:rsid w:val="000E5193"/>
    <w:rsid w:val="000E54FD"/>
    <w:rsid w:val="000E574E"/>
    <w:rsid w:val="000E581A"/>
    <w:rsid w:val="000E58D5"/>
    <w:rsid w:val="000E5B2C"/>
    <w:rsid w:val="000E691E"/>
    <w:rsid w:val="000F0557"/>
    <w:rsid w:val="000F0620"/>
    <w:rsid w:val="000F1C3C"/>
    <w:rsid w:val="000F1C66"/>
    <w:rsid w:val="000F1CB2"/>
    <w:rsid w:val="000F1E7C"/>
    <w:rsid w:val="000F2672"/>
    <w:rsid w:val="000F2A9B"/>
    <w:rsid w:val="000F2B8B"/>
    <w:rsid w:val="000F314D"/>
    <w:rsid w:val="000F31CF"/>
    <w:rsid w:val="000F3C99"/>
    <w:rsid w:val="000F3FA6"/>
    <w:rsid w:val="000F56D6"/>
    <w:rsid w:val="000F5743"/>
    <w:rsid w:val="000F6371"/>
    <w:rsid w:val="000F6599"/>
    <w:rsid w:val="000F6734"/>
    <w:rsid w:val="000F682F"/>
    <w:rsid w:val="000F6D02"/>
    <w:rsid w:val="00101027"/>
    <w:rsid w:val="001010E6"/>
    <w:rsid w:val="001022D7"/>
    <w:rsid w:val="0010296A"/>
    <w:rsid w:val="00102ED1"/>
    <w:rsid w:val="0010373F"/>
    <w:rsid w:val="0010395A"/>
    <w:rsid w:val="00103BDC"/>
    <w:rsid w:val="001040E8"/>
    <w:rsid w:val="00104533"/>
    <w:rsid w:val="00104AC0"/>
    <w:rsid w:val="00105263"/>
    <w:rsid w:val="001076F1"/>
    <w:rsid w:val="0010798A"/>
    <w:rsid w:val="001106C5"/>
    <w:rsid w:val="00110C7A"/>
    <w:rsid w:val="00110F67"/>
    <w:rsid w:val="001112A9"/>
    <w:rsid w:val="0011160E"/>
    <w:rsid w:val="00111CE6"/>
    <w:rsid w:val="0011223C"/>
    <w:rsid w:val="0011235F"/>
    <w:rsid w:val="00112435"/>
    <w:rsid w:val="00112849"/>
    <w:rsid w:val="001129DE"/>
    <w:rsid w:val="00112F1D"/>
    <w:rsid w:val="001136B7"/>
    <w:rsid w:val="00113C3F"/>
    <w:rsid w:val="0011402A"/>
    <w:rsid w:val="00114A1A"/>
    <w:rsid w:val="0011591D"/>
    <w:rsid w:val="001161B3"/>
    <w:rsid w:val="001169C9"/>
    <w:rsid w:val="001175ED"/>
    <w:rsid w:val="00117BD0"/>
    <w:rsid w:val="0012034E"/>
    <w:rsid w:val="00120768"/>
    <w:rsid w:val="00120AFE"/>
    <w:rsid w:val="00120B80"/>
    <w:rsid w:val="00120B99"/>
    <w:rsid w:val="001217D5"/>
    <w:rsid w:val="0012250E"/>
    <w:rsid w:val="001227FE"/>
    <w:rsid w:val="00123634"/>
    <w:rsid w:val="001237BF"/>
    <w:rsid w:val="001239BB"/>
    <w:rsid w:val="001244D7"/>
    <w:rsid w:val="001254DC"/>
    <w:rsid w:val="0012560C"/>
    <w:rsid w:val="0012580D"/>
    <w:rsid w:val="00125E39"/>
    <w:rsid w:val="00126345"/>
    <w:rsid w:val="0012750E"/>
    <w:rsid w:val="00127D53"/>
    <w:rsid w:val="00130AD2"/>
    <w:rsid w:val="00130E2A"/>
    <w:rsid w:val="00131AD8"/>
    <w:rsid w:val="00131E56"/>
    <w:rsid w:val="00131FED"/>
    <w:rsid w:val="00132CB0"/>
    <w:rsid w:val="001331CE"/>
    <w:rsid w:val="00134738"/>
    <w:rsid w:val="00134D2F"/>
    <w:rsid w:val="00135D9A"/>
    <w:rsid w:val="001362A9"/>
    <w:rsid w:val="0013634A"/>
    <w:rsid w:val="0013770D"/>
    <w:rsid w:val="0014176A"/>
    <w:rsid w:val="00142611"/>
    <w:rsid w:val="001428F5"/>
    <w:rsid w:val="00143688"/>
    <w:rsid w:val="0014383C"/>
    <w:rsid w:val="00144BAD"/>
    <w:rsid w:val="00146021"/>
    <w:rsid w:val="00146479"/>
    <w:rsid w:val="00146C73"/>
    <w:rsid w:val="001476CB"/>
    <w:rsid w:val="00147A36"/>
    <w:rsid w:val="00147C04"/>
    <w:rsid w:val="00147EB0"/>
    <w:rsid w:val="001502B5"/>
    <w:rsid w:val="00150812"/>
    <w:rsid w:val="00150B7D"/>
    <w:rsid w:val="00150D48"/>
    <w:rsid w:val="001511E0"/>
    <w:rsid w:val="00151BAE"/>
    <w:rsid w:val="00151BBC"/>
    <w:rsid w:val="00151C8D"/>
    <w:rsid w:val="001521FD"/>
    <w:rsid w:val="001523AE"/>
    <w:rsid w:val="00152590"/>
    <w:rsid w:val="00152622"/>
    <w:rsid w:val="00152810"/>
    <w:rsid w:val="0015287E"/>
    <w:rsid w:val="00153B18"/>
    <w:rsid w:val="001543B9"/>
    <w:rsid w:val="00154665"/>
    <w:rsid w:val="00154881"/>
    <w:rsid w:val="00154B51"/>
    <w:rsid w:val="001550BF"/>
    <w:rsid w:val="001550E8"/>
    <w:rsid w:val="00155656"/>
    <w:rsid w:val="00155777"/>
    <w:rsid w:val="001557BE"/>
    <w:rsid w:val="00155AA2"/>
    <w:rsid w:val="00155EF8"/>
    <w:rsid w:val="00155F7D"/>
    <w:rsid w:val="00156DF5"/>
    <w:rsid w:val="001578B3"/>
    <w:rsid w:val="00160262"/>
    <w:rsid w:val="0016108D"/>
    <w:rsid w:val="001610FE"/>
    <w:rsid w:val="0016173D"/>
    <w:rsid w:val="0016175D"/>
    <w:rsid w:val="00161C30"/>
    <w:rsid w:val="001621CC"/>
    <w:rsid w:val="00162789"/>
    <w:rsid w:val="00162C78"/>
    <w:rsid w:val="00162D76"/>
    <w:rsid w:val="001649C2"/>
    <w:rsid w:val="00164B84"/>
    <w:rsid w:val="00164D09"/>
    <w:rsid w:val="00164F96"/>
    <w:rsid w:val="001653FF"/>
    <w:rsid w:val="00165820"/>
    <w:rsid w:val="0016657E"/>
    <w:rsid w:val="0016660E"/>
    <w:rsid w:val="001678C6"/>
    <w:rsid w:val="00167A3A"/>
    <w:rsid w:val="00167E12"/>
    <w:rsid w:val="00170669"/>
    <w:rsid w:val="00171A1B"/>
    <w:rsid w:val="00171B81"/>
    <w:rsid w:val="0017221F"/>
    <w:rsid w:val="0017264F"/>
    <w:rsid w:val="00172920"/>
    <w:rsid w:val="001737CC"/>
    <w:rsid w:val="00173981"/>
    <w:rsid w:val="00173ABD"/>
    <w:rsid w:val="00173FE7"/>
    <w:rsid w:val="001746C8"/>
    <w:rsid w:val="00175B91"/>
    <w:rsid w:val="00175BDF"/>
    <w:rsid w:val="0017654B"/>
    <w:rsid w:val="00176F6D"/>
    <w:rsid w:val="001773FC"/>
    <w:rsid w:val="001774EA"/>
    <w:rsid w:val="0017796D"/>
    <w:rsid w:val="001800BB"/>
    <w:rsid w:val="001802CA"/>
    <w:rsid w:val="00180ACE"/>
    <w:rsid w:val="0018167A"/>
    <w:rsid w:val="00181BB7"/>
    <w:rsid w:val="00181E1B"/>
    <w:rsid w:val="00182A5B"/>
    <w:rsid w:val="00182C9D"/>
    <w:rsid w:val="0018351C"/>
    <w:rsid w:val="001835C7"/>
    <w:rsid w:val="00183AFA"/>
    <w:rsid w:val="00184062"/>
    <w:rsid w:val="00184129"/>
    <w:rsid w:val="00185737"/>
    <w:rsid w:val="00185B52"/>
    <w:rsid w:val="00185B63"/>
    <w:rsid w:val="00185F0B"/>
    <w:rsid w:val="00185FA7"/>
    <w:rsid w:val="0018618A"/>
    <w:rsid w:val="001864B6"/>
    <w:rsid w:val="00186C8F"/>
    <w:rsid w:val="00186CAC"/>
    <w:rsid w:val="00187BBD"/>
    <w:rsid w:val="00187C50"/>
    <w:rsid w:val="00187D1D"/>
    <w:rsid w:val="00187D9F"/>
    <w:rsid w:val="0019002E"/>
    <w:rsid w:val="001912B7"/>
    <w:rsid w:val="001912C8"/>
    <w:rsid w:val="001913FD"/>
    <w:rsid w:val="00191619"/>
    <w:rsid w:val="00191F92"/>
    <w:rsid w:val="001924A7"/>
    <w:rsid w:val="00192C48"/>
    <w:rsid w:val="00192FA4"/>
    <w:rsid w:val="001932E1"/>
    <w:rsid w:val="00193756"/>
    <w:rsid w:val="00193C5E"/>
    <w:rsid w:val="00193F23"/>
    <w:rsid w:val="001941E1"/>
    <w:rsid w:val="00194349"/>
    <w:rsid w:val="0019447D"/>
    <w:rsid w:val="00194797"/>
    <w:rsid w:val="00195EFE"/>
    <w:rsid w:val="001963C2"/>
    <w:rsid w:val="0019644B"/>
    <w:rsid w:val="00197373"/>
    <w:rsid w:val="001976C9"/>
    <w:rsid w:val="00197BC0"/>
    <w:rsid w:val="001A07DF"/>
    <w:rsid w:val="001A0887"/>
    <w:rsid w:val="001A0CF0"/>
    <w:rsid w:val="001A1EA9"/>
    <w:rsid w:val="001A2B46"/>
    <w:rsid w:val="001A31A6"/>
    <w:rsid w:val="001A3673"/>
    <w:rsid w:val="001A3914"/>
    <w:rsid w:val="001A3A18"/>
    <w:rsid w:val="001A3A26"/>
    <w:rsid w:val="001A453B"/>
    <w:rsid w:val="001A45C6"/>
    <w:rsid w:val="001A4A38"/>
    <w:rsid w:val="001A4C26"/>
    <w:rsid w:val="001A5158"/>
    <w:rsid w:val="001A520A"/>
    <w:rsid w:val="001A5315"/>
    <w:rsid w:val="001A587E"/>
    <w:rsid w:val="001A5A28"/>
    <w:rsid w:val="001A615A"/>
    <w:rsid w:val="001A6C01"/>
    <w:rsid w:val="001A6DA0"/>
    <w:rsid w:val="001A722F"/>
    <w:rsid w:val="001B031F"/>
    <w:rsid w:val="001B0B8E"/>
    <w:rsid w:val="001B106B"/>
    <w:rsid w:val="001B16A6"/>
    <w:rsid w:val="001B172F"/>
    <w:rsid w:val="001B1E59"/>
    <w:rsid w:val="001B2935"/>
    <w:rsid w:val="001B47EF"/>
    <w:rsid w:val="001B4B35"/>
    <w:rsid w:val="001B4E0A"/>
    <w:rsid w:val="001B5050"/>
    <w:rsid w:val="001B51B5"/>
    <w:rsid w:val="001B5C66"/>
    <w:rsid w:val="001B5D7B"/>
    <w:rsid w:val="001B5EE9"/>
    <w:rsid w:val="001B67FE"/>
    <w:rsid w:val="001B6961"/>
    <w:rsid w:val="001B74AF"/>
    <w:rsid w:val="001C09ED"/>
    <w:rsid w:val="001C0F16"/>
    <w:rsid w:val="001C1A38"/>
    <w:rsid w:val="001C1FCC"/>
    <w:rsid w:val="001C228E"/>
    <w:rsid w:val="001C2502"/>
    <w:rsid w:val="001C2864"/>
    <w:rsid w:val="001C45D3"/>
    <w:rsid w:val="001C547C"/>
    <w:rsid w:val="001C6231"/>
    <w:rsid w:val="001C643A"/>
    <w:rsid w:val="001C7153"/>
    <w:rsid w:val="001C7359"/>
    <w:rsid w:val="001C7906"/>
    <w:rsid w:val="001C7929"/>
    <w:rsid w:val="001D029D"/>
    <w:rsid w:val="001D0B0A"/>
    <w:rsid w:val="001D231C"/>
    <w:rsid w:val="001D2775"/>
    <w:rsid w:val="001D28D1"/>
    <w:rsid w:val="001D2E35"/>
    <w:rsid w:val="001D30AC"/>
    <w:rsid w:val="001D30F1"/>
    <w:rsid w:val="001D4F67"/>
    <w:rsid w:val="001D61EA"/>
    <w:rsid w:val="001D7F01"/>
    <w:rsid w:val="001E0098"/>
    <w:rsid w:val="001E01CC"/>
    <w:rsid w:val="001E0BBF"/>
    <w:rsid w:val="001E0CD2"/>
    <w:rsid w:val="001E15A4"/>
    <w:rsid w:val="001E2071"/>
    <w:rsid w:val="001E3591"/>
    <w:rsid w:val="001E3DD1"/>
    <w:rsid w:val="001E4875"/>
    <w:rsid w:val="001E4F17"/>
    <w:rsid w:val="001E69DA"/>
    <w:rsid w:val="001E6BD1"/>
    <w:rsid w:val="001E6E99"/>
    <w:rsid w:val="001E6F2D"/>
    <w:rsid w:val="001E7AF5"/>
    <w:rsid w:val="001E7B44"/>
    <w:rsid w:val="001F149C"/>
    <w:rsid w:val="001F14CC"/>
    <w:rsid w:val="001F1531"/>
    <w:rsid w:val="001F1B2A"/>
    <w:rsid w:val="001F1F79"/>
    <w:rsid w:val="001F2184"/>
    <w:rsid w:val="001F23CC"/>
    <w:rsid w:val="001F26A7"/>
    <w:rsid w:val="001F276A"/>
    <w:rsid w:val="001F300B"/>
    <w:rsid w:val="001F304A"/>
    <w:rsid w:val="001F32F8"/>
    <w:rsid w:val="001F405C"/>
    <w:rsid w:val="001F42BB"/>
    <w:rsid w:val="001F45A1"/>
    <w:rsid w:val="001F45C1"/>
    <w:rsid w:val="001F49B3"/>
    <w:rsid w:val="001F4DB7"/>
    <w:rsid w:val="001F58EA"/>
    <w:rsid w:val="001F69CD"/>
    <w:rsid w:val="001F7163"/>
    <w:rsid w:val="001F7A4E"/>
    <w:rsid w:val="001F7FC1"/>
    <w:rsid w:val="002007AB"/>
    <w:rsid w:val="00200DBF"/>
    <w:rsid w:val="00201088"/>
    <w:rsid w:val="00201B70"/>
    <w:rsid w:val="00201F83"/>
    <w:rsid w:val="00202932"/>
    <w:rsid w:val="00202D84"/>
    <w:rsid w:val="00202FFD"/>
    <w:rsid w:val="00203747"/>
    <w:rsid w:val="002041C0"/>
    <w:rsid w:val="00204C41"/>
    <w:rsid w:val="00204E39"/>
    <w:rsid w:val="00205149"/>
    <w:rsid w:val="0020561B"/>
    <w:rsid w:val="00205A67"/>
    <w:rsid w:val="002067CC"/>
    <w:rsid w:val="0020682B"/>
    <w:rsid w:val="002073A5"/>
    <w:rsid w:val="00207B82"/>
    <w:rsid w:val="00210F2B"/>
    <w:rsid w:val="002111A6"/>
    <w:rsid w:val="00211568"/>
    <w:rsid w:val="00211F81"/>
    <w:rsid w:val="0021201D"/>
    <w:rsid w:val="00212233"/>
    <w:rsid w:val="00212414"/>
    <w:rsid w:val="002127CE"/>
    <w:rsid w:val="00212BA4"/>
    <w:rsid w:val="002131B1"/>
    <w:rsid w:val="00213684"/>
    <w:rsid w:val="00213FEA"/>
    <w:rsid w:val="00214C0A"/>
    <w:rsid w:val="00215940"/>
    <w:rsid w:val="00215A0B"/>
    <w:rsid w:val="002166AB"/>
    <w:rsid w:val="00217023"/>
    <w:rsid w:val="002179F2"/>
    <w:rsid w:val="002205B2"/>
    <w:rsid w:val="00220A51"/>
    <w:rsid w:val="002210AE"/>
    <w:rsid w:val="002225E8"/>
    <w:rsid w:val="002229F1"/>
    <w:rsid w:val="002231EC"/>
    <w:rsid w:val="0022335F"/>
    <w:rsid w:val="00223424"/>
    <w:rsid w:val="002238CC"/>
    <w:rsid w:val="002238CE"/>
    <w:rsid w:val="00223B63"/>
    <w:rsid w:val="00224732"/>
    <w:rsid w:val="00224BCF"/>
    <w:rsid w:val="00224C82"/>
    <w:rsid w:val="00224F41"/>
    <w:rsid w:val="002255E4"/>
    <w:rsid w:val="00225E9B"/>
    <w:rsid w:val="002262C3"/>
    <w:rsid w:val="00226B51"/>
    <w:rsid w:val="00227894"/>
    <w:rsid w:val="002303AC"/>
    <w:rsid w:val="00230407"/>
    <w:rsid w:val="00230489"/>
    <w:rsid w:val="002308E1"/>
    <w:rsid w:val="00230F45"/>
    <w:rsid w:val="002314EC"/>
    <w:rsid w:val="00231BC8"/>
    <w:rsid w:val="00231CF4"/>
    <w:rsid w:val="002323F0"/>
    <w:rsid w:val="002326A4"/>
    <w:rsid w:val="00232CF8"/>
    <w:rsid w:val="00232D08"/>
    <w:rsid w:val="00233CA2"/>
    <w:rsid w:val="00233E4C"/>
    <w:rsid w:val="00234DC4"/>
    <w:rsid w:val="00235873"/>
    <w:rsid w:val="002361BC"/>
    <w:rsid w:val="0023624C"/>
    <w:rsid w:val="00236CF1"/>
    <w:rsid w:val="00236D82"/>
    <w:rsid w:val="002373ED"/>
    <w:rsid w:val="00240571"/>
    <w:rsid w:val="0024067D"/>
    <w:rsid w:val="0024098C"/>
    <w:rsid w:val="0024122D"/>
    <w:rsid w:val="00241502"/>
    <w:rsid w:val="00241F8D"/>
    <w:rsid w:val="00242171"/>
    <w:rsid w:val="0024304C"/>
    <w:rsid w:val="00243662"/>
    <w:rsid w:val="002437BD"/>
    <w:rsid w:val="00243BF8"/>
    <w:rsid w:val="0024433A"/>
    <w:rsid w:val="00244942"/>
    <w:rsid w:val="00244B7F"/>
    <w:rsid w:val="00244E36"/>
    <w:rsid w:val="00245319"/>
    <w:rsid w:val="0024598B"/>
    <w:rsid w:val="00245E21"/>
    <w:rsid w:val="00245F79"/>
    <w:rsid w:val="00246F27"/>
    <w:rsid w:val="00247575"/>
    <w:rsid w:val="00247746"/>
    <w:rsid w:val="00247E84"/>
    <w:rsid w:val="002513F9"/>
    <w:rsid w:val="00251F10"/>
    <w:rsid w:val="00252406"/>
    <w:rsid w:val="00252B8E"/>
    <w:rsid w:val="00253317"/>
    <w:rsid w:val="002534C8"/>
    <w:rsid w:val="0025393E"/>
    <w:rsid w:val="00253AA4"/>
    <w:rsid w:val="00253AD8"/>
    <w:rsid w:val="00253D9F"/>
    <w:rsid w:val="00254041"/>
    <w:rsid w:val="00254C6D"/>
    <w:rsid w:val="00254E9D"/>
    <w:rsid w:val="00254F53"/>
    <w:rsid w:val="00254FB7"/>
    <w:rsid w:val="0025575F"/>
    <w:rsid w:val="00255801"/>
    <w:rsid w:val="00256B5B"/>
    <w:rsid w:val="00257CAB"/>
    <w:rsid w:val="00260285"/>
    <w:rsid w:val="00261612"/>
    <w:rsid w:val="00261909"/>
    <w:rsid w:val="00262CF5"/>
    <w:rsid w:val="00263288"/>
    <w:rsid w:val="0026349D"/>
    <w:rsid w:val="002640CF"/>
    <w:rsid w:val="002649B0"/>
    <w:rsid w:val="00265044"/>
    <w:rsid w:val="00265600"/>
    <w:rsid w:val="00265BC1"/>
    <w:rsid w:val="002661E4"/>
    <w:rsid w:val="0026621F"/>
    <w:rsid w:val="002663F7"/>
    <w:rsid w:val="002665E4"/>
    <w:rsid w:val="00266696"/>
    <w:rsid w:val="002666DC"/>
    <w:rsid w:val="00267123"/>
    <w:rsid w:val="00270C79"/>
    <w:rsid w:val="0027273A"/>
    <w:rsid w:val="002727B6"/>
    <w:rsid w:val="00272883"/>
    <w:rsid w:val="002729A6"/>
    <w:rsid w:val="00272B14"/>
    <w:rsid w:val="00272EA4"/>
    <w:rsid w:val="00273A77"/>
    <w:rsid w:val="00273A86"/>
    <w:rsid w:val="002743F3"/>
    <w:rsid w:val="0027534F"/>
    <w:rsid w:val="00275545"/>
    <w:rsid w:val="00276859"/>
    <w:rsid w:val="002769CE"/>
    <w:rsid w:val="002772F3"/>
    <w:rsid w:val="00277708"/>
    <w:rsid w:val="00280232"/>
    <w:rsid w:val="0028038A"/>
    <w:rsid w:val="00280BB5"/>
    <w:rsid w:val="00281AAA"/>
    <w:rsid w:val="00281B0D"/>
    <w:rsid w:val="00281DE5"/>
    <w:rsid w:val="0028219B"/>
    <w:rsid w:val="002823FB"/>
    <w:rsid w:val="002825BB"/>
    <w:rsid w:val="002827CE"/>
    <w:rsid w:val="00282A45"/>
    <w:rsid w:val="00282B17"/>
    <w:rsid w:val="00282E98"/>
    <w:rsid w:val="00283A9C"/>
    <w:rsid w:val="00283D57"/>
    <w:rsid w:val="00284597"/>
    <w:rsid w:val="00284950"/>
    <w:rsid w:val="00284A7E"/>
    <w:rsid w:val="002853C6"/>
    <w:rsid w:val="0028546C"/>
    <w:rsid w:val="002854ED"/>
    <w:rsid w:val="00285E66"/>
    <w:rsid w:val="00286031"/>
    <w:rsid w:val="002861FA"/>
    <w:rsid w:val="00286518"/>
    <w:rsid w:val="002865FA"/>
    <w:rsid w:val="0028670F"/>
    <w:rsid w:val="00286DB3"/>
    <w:rsid w:val="00286FF2"/>
    <w:rsid w:val="002871ED"/>
    <w:rsid w:val="002901B3"/>
    <w:rsid w:val="00290417"/>
    <w:rsid w:val="0029041A"/>
    <w:rsid w:val="00290665"/>
    <w:rsid w:val="002906EC"/>
    <w:rsid w:val="002908E2"/>
    <w:rsid w:val="002911D2"/>
    <w:rsid w:val="002912F9"/>
    <w:rsid w:val="002919C7"/>
    <w:rsid w:val="00291BE1"/>
    <w:rsid w:val="00291D6C"/>
    <w:rsid w:val="002925A6"/>
    <w:rsid w:val="00292732"/>
    <w:rsid w:val="00292CA9"/>
    <w:rsid w:val="0029333B"/>
    <w:rsid w:val="00293362"/>
    <w:rsid w:val="00293432"/>
    <w:rsid w:val="0029360C"/>
    <w:rsid w:val="00293955"/>
    <w:rsid w:val="00293DD5"/>
    <w:rsid w:val="00294294"/>
    <w:rsid w:val="00294371"/>
    <w:rsid w:val="00294530"/>
    <w:rsid w:val="00294951"/>
    <w:rsid w:val="00294A9A"/>
    <w:rsid w:val="00294C01"/>
    <w:rsid w:val="00294F3F"/>
    <w:rsid w:val="00295B2C"/>
    <w:rsid w:val="002960A0"/>
    <w:rsid w:val="002963B9"/>
    <w:rsid w:val="002964F2"/>
    <w:rsid w:val="002967E0"/>
    <w:rsid w:val="00297166"/>
    <w:rsid w:val="002973BF"/>
    <w:rsid w:val="002974A9"/>
    <w:rsid w:val="00297B3F"/>
    <w:rsid w:val="00297BE5"/>
    <w:rsid w:val="002A018E"/>
    <w:rsid w:val="002A0C19"/>
    <w:rsid w:val="002A1604"/>
    <w:rsid w:val="002A196A"/>
    <w:rsid w:val="002A197D"/>
    <w:rsid w:val="002A198A"/>
    <w:rsid w:val="002A1B18"/>
    <w:rsid w:val="002A20CF"/>
    <w:rsid w:val="002A22FE"/>
    <w:rsid w:val="002A2809"/>
    <w:rsid w:val="002A338F"/>
    <w:rsid w:val="002A3459"/>
    <w:rsid w:val="002A38B3"/>
    <w:rsid w:val="002A3FA2"/>
    <w:rsid w:val="002A4721"/>
    <w:rsid w:val="002A4AEB"/>
    <w:rsid w:val="002A4B4F"/>
    <w:rsid w:val="002A530F"/>
    <w:rsid w:val="002A53B6"/>
    <w:rsid w:val="002A56F2"/>
    <w:rsid w:val="002A626C"/>
    <w:rsid w:val="002A6563"/>
    <w:rsid w:val="002A6B31"/>
    <w:rsid w:val="002B02E5"/>
    <w:rsid w:val="002B0463"/>
    <w:rsid w:val="002B083A"/>
    <w:rsid w:val="002B10BB"/>
    <w:rsid w:val="002B133C"/>
    <w:rsid w:val="002B1B0F"/>
    <w:rsid w:val="002B2193"/>
    <w:rsid w:val="002B2390"/>
    <w:rsid w:val="002B2A66"/>
    <w:rsid w:val="002B2E2D"/>
    <w:rsid w:val="002B34D1"/>
    <w:rsid w:val="002B3715"/>
    <w:rsid w:val="002B3F25"/>
    <w:rsid w:val="002B4321"/>
    <w:rsid w:val="002B4A76"/>
    <w:rsid w:val="002B5772"/>
    <w:rsid w:val="002B5E3A"/>
    <w:rsid w:val="002B6791"/>
    <w:rsid w:val="002B6903"/>
    <w:rsid w:val="002B715A"/>
    <w:rsid w:val="002B7AF5"/>
    <w:rsid w:val="002B7DEE"/>
    <w:rsid w:val="002B7FB5"/>
    <w:rsid w:val="002C125D"/>
    <w:rsid w:val="002C16F0"/>
    <w:rsid w:val="002C27E0"/>
    <w:rsid w:val="002C3130"/>
    <w:rsid w:val="002C380F"/>
    <w:rsid w:val="002C3F78"/>
    <w:rsid w:val="002C4CF4"/>
    <w:rsid w:val="002C5093"/>
    <w:rsid w:val="002C591D"/>
    <w:rsid w:val="002C5AC1"/>
    <w:rsid w:val="002C5B81"/>
    <w:rsid w:val="002C5F8F"/>
    <w:rsid w:val="002C6409"/>
    <w:rsid w:val="002C769A"/>
    <w:rsid w:val="002C7A60"/>
    <w:rsid w:val="002C7DF3"/>
    <w:rsid w:val="002C7F00"/>
    <w:rsid w:val="002D06AF"/>
    <w:rsid w:val="002D10E0"/>
    <w:rsid w:val="002D1B1F"/>
    <w:rsid w:val="002D2774"/>
    <w:rsid w:val="002D4C12"/>
    <w:rsid w:val="002D5626"/>
    <w:rsid w:val="002D57D2"/>
    <w:rsid w:val="002D58D6"/>
    <w:rsid w:val="002D5AA1"/>
    <w:rsid w:val="002D6259"/>
    <w:rsid w:val="002D6263"/>
    <w:rsid w:val="002D6774"/>
    <w:rsid w:val="002D7899"/>
    <w:rsid w:val="002D7F7C"/>
    <w:rsid w:val="002E09D9"/>
    <w:rsid w:val="002E12D9"/>
    <w:rsid w:val="002E15F3"/>
    <w:rsid w:val="002E1B54"/>
    <w:rsid w:val="002E289D"/>
    <w:rsid w:val="002E2F91"/>
    <w:rsid w:val="002E376E"/>
    <w:rsid w:val="002E37F3"/>
    <w:rsid w:val="002E55A7"/>
    <w:rsid w:val="002E5D29"/>
    <w:rsid w:val="002E5F61"/>
    <w:rsid w:val="002E6155"/>
    <w:rsid w:val="002E6BD0"/>
    <w:rsid w:val="002E7EFC"/>
    <w:rsid w:val="002F0CA8"/>
    <w:rsid w:val="002F14C1"/>
    <w:rsid w:val="002F1BA5"/>
    <w:rsid w:val="002F213C"/>
    <w:rsid w:val="002F2367"/>
    <w:rsid w:val="002F2A66"/>
    <w:rsid w:val="002F37A5"/>
    <w:rsid w:val="002F48DB"/>
    <w:rsid w:val="002F4997"/>
    <w:rsid w:val="002F4B66"/>
    <w:rsid w:val="002F4D49"/>
    <w:rsid w:val="002F5841"/>
    <w:rsid w:val="002F58F4"/>
    <w:rsid w:val="002F58FC"/>
    <w:rsid w:val="002F5EB6"/>
    <w:rsid w:val="002F65E4"/>
    <w:rsid w:val="002F6757"/>
    <w:rsid w:val="002F6926"/>
    <w:rsid w:val="002F6D9B"/>
    <w:rsid w:val="002F7488"/>
    <w:rsid w:val="002F7633"/>
    <w:rsid w:val="002F7E32"/>
    <w:rsid w:val="00300002"/>
    <w:rsid w:val="00300C93"/>
    <w:rsid w:val="003016E1"/>
    <w:rsid w:val="00301EFD"/>
    <w:rsid w:val="00301F9E"/>
    <w:rsid w:val="00301FB6"/>
    <w:rsid w:val="00302C9C"/>
    <w:rsid w:val="00302FAB"/>
    <w:rsid w:val="00302FC7"/>
    <w:rsid w:val="003032A5"/>
    <w:rsid w:val="003034D6"/>
    <w:rsid w:val="003039F2"/>
    <w:rsid w:val="0030466C"/>
    <w:rsid w:val="00304A7F"/>
    <w:rsid w:val="00304FCA"/>
    <w:rsid w:val="0030514F"/>
    <w:rsid w:val="003058D3"/>
    <w:rsid w:val="00306538"/>
    <w:rsid w:val="00306A42"/>
    <w:rsid w:val="0031129C"/>
    <w:rsid w:val="003114FF"/>
    <w:rsid w:val="00311572"/>
    <w:rsid w:val="003127A4"/>
    <w:rsid w:val="00312E67"/>
    <w:rsid w:val="0031366A"/>
    <w:rsid w:val="003144D9"/>
    <w:rsid w:val="003148EC"/>
    <w:rsid w:val="00315396"/>
    <w:rsid w:val="003163E1"/>
    <w:rsid w:val="00316745"/>
    <w:rsid w:val="0031693E"/>
    <w:rsid w:val="003174ED"/>
    <w:rsid w:val="0031752A"/>
    <w:rsid w:val="0032025B"/>
    <w:rsid w:val="003202F0"/>
    <w:rsid w:val="0032039B"/>
    <w:rsid w:val="003206F0"/>
    <w:rsid w:val="0032108F"/>
    <w:rsid w:val="003213D8"/>
    <w:rsid w:val="0032160B"/>
    <w:rsid w:val="003217D2"/>
    <w:rsid w:val="003222F8"/>
    <w:rsid w:val="00322565"/>
    <w:rsid w:val="00323193"/>
    <w:rsid w:val="00324C3B"/>
    <w:rsid w:val="00324D55"/>
    <w:rsid w:val="00324DAB"/>
    <w:rsid w:val="00324F68"/>
    <w:rsid w:val="003256CB"/>
    <w:rsid w:val="003262EE"/>
    <w:rsid w:val="003264BC"/>
    <w:rsid w:val="00327DB8"/>
    <w:rsid w:val="00330399"/>
    <w:rsid w:val="003305C0"/>
    <w:rsid w:val="00330993"/>
    <w:rsid w:val="00330E88"/>
    <w:rsid w:val="00330EC0"/>
    <w:rsid w:val="00331BC7"/>
    <w:rsid w:val="003327C8"/>
    <w:rsid w:val="00333634"/>
    <w:rsid w:val="00333B0C"/>
    <w:rsid w:val="00333F82"/>
    <w:rsid w:val="003346E3"/>
    <w:rsid w:val="00334C6A"/>
    <w:rsid w:val="00334DFB"/>
    <w:rsid w:val="00334FA6"/>
    <w:rsid w:val="003350D3"/>
    <w:rsid w:val="00335B3C"/>
    <w:rsid w:val="00335C0B"/>
    <w:rsid w:val="00335E36"/>
    <w:rsid w:val="00336873"/>
    <w:rsid w:val="00336DB5"/>
    <w:rsid w:val="00337245"/>
    <w:rsid w:val="003400DD"/>
    <w:rsid w:val="0034021A"/>
    <w:rsid w:val="003403DD"/>
    <w:rsid w:val="003408A0"/>
    <w:rsid w:val="00340A33"/>
    <w:rsid w:val="003411D3"/>
    <w:rsid w:val="003413FF"/>
    <w:rsid w:val="00341642"/>
    <w:rsid w:val="0034198B"/>
    <w:rsid w:val="00342560"/>
    <w:rsid w:val="00343268"/>
    <w:rsid w:val="00343724"/>
    <w:rsid w:val="003438E6"/>
    <w:rsid w:val="00343907"/>
    <w:rsid w:val="00343FF9"/>
    <w:rsid w:val="00344783"/>
    <w:rsid w:val="0034496D"/>
    <w:rsid w:val="00344A38"/>
    <w:rsid w:val="00344C54"/>
    <w:rsid w:val="003456B6"/>
    <w:rsid w:val="003459F4"/>
    <w:rsid w:val="00346D06"/>
    <w:rsid w:val="00346FE9"/>
    <w:rsid w:val="0034744B"/>
    <w:rsid w:val="00347499"/>
    <w:rsid w:val="00347906"/>
    <w:rsid w:val="00350B13"/>
    <w:rsid w:val="00350F0F"/>
    <w:rsid w:val="00351226"/>
    <w:rsid w:val="0035255B"/>
    <w:rsid w:val="0035304E"/>
    <w:rsid w:val="003532BE"/>
    <w:rsid w:val="00353364"/>
    <w:rsid w:val="003539A2"/>
    <w:rsid w:val="00353E45"/>
    <w:rsid w:val="00354710"/>
    <w:rsid w:val="00354717"/>
    <w:rsid w:val="0035483F"/>
    <w:rsid w:val="00355BD8"/>
    <w:rsid w:val="00356021"/>
    <w:rsid w:val="00356315"/>
    <w:rsid w:val="003565BD"/>
    <w:rsid w:val="003566E4"/>
    <w:rsid w:val="00356AF6"/>
    <w:rsid w:val="003572DF"/>
    <w:rsid w:val="00357986"/>
    <w:rsid w:val="00357FA0"/>
    <w:rsid w:val="00360139"/>
    <w:rsid w:val="00360B62"/>
    <w:rsid w:val="00360CF6"/>
    <w:rsid w:val="0036222D"/>
    <w:rsid w:val="0036277A"/>
    <w:rsid w:val="00362C8F"/>
    <w:rsid w:val="00363521"/>
    <w:rsid w:val="00363FD4"/>
    <w:rsid w:val="0036450A"/>
    <w:rsid w:val="00364AC8"/>
    <w:rsid w:val="003653CD"/>
    <w:rsid w:val="0036603C"/>
    <w:rsid w:val="003662D1"/>
    <w:rsid w:val="00366CB7"/>
    <w:rsid w:val="00367F04"/>
    <w:rsid w:val="00370020"/>
    <w:rsid w:val="00370907"/>
    <w:rsid w:val="00370B07"/>
    <w:rsid w:val="00370E99"/>
    <w:rsid w:val="00371BE6"/>
    <w:rsid w:val="00373D3D"/>
    <w:rsid w:val="00373DA7"/>
    <w:rsid w:val="00374DCA"/>
    <w:rsid w:val="00375A1C"/>
    <w:rsid w:val="00375A33"/>
    <w:rsid w:val="00375D6E"/>
    <w:rsid w:val="00376402"/>
    <w:rsid w:val="00376738"/>
    <w:rsid w:val="00376C25"/>
    <w:rsid w:val="00376EB4"/>
    <w:rsid w:val="00377948"/>
    <w:rsid w:val="00377A65"/>
    <w:rsid w:val="00377ADB"/>
    <w:rsid w:val="0038003B"/>
    <w:rsid w:val="0038056C"/>
    <w:rsid w:val="003810D6"/>
    <w:rsid w:val="00381541"/>
    <w:rsid w:val="00381892"/>
    <w:rsid w:val="00381FBC"/>
    <w:rsid w:val="003831DC"/>
    <w:rsid w:val="0038397D"/>
    <w:rsid w:val="003839BF"/>
    <w:rsid w:val="00383C72"/>
    <w:rsid w:val="00383C90"/>
    <w:rsid w:val="00383F29"/>
    <w:rsid w:val="003849E4"/>
    <w:rsid w:val="00384AED"/>
    <w:rsid w:val="00385E19"/>
    <w:rsid w:val="00385E86"/>
    <w:rsid w:val="003866CD"/>
    <w:rsid w:val="00386709"/>
    <w:rsid w:val="003869C4"/>
    <w:rsid w:val="00386EF7"/>
    <w:rsid w:val="0038722B"/>
    <w:rsid w:val="0038740A"/>
    <w:rsid w:val="0038743D"/>
    <w:rsid w:val="00387BDE"/>
    <w:rsid w:val="00387FE2"/>
    <w:rsid w:val="003906BB"/>
    <w:rsid w:val="00390FA2"/>
    <w:rsid w:val="0039246A"/>
    <w:rsid w:val="0039252C"/>
    <w:rsid w:val="003927AE"/>
    <w:rsid w:val="003941AB"/>
    <w:rsid w:val="00394341"/>
    <w:rsid w:val="003943C9"/>
    <w:rsid w:val="003947D3"/>
    <w:rsid w:val="00395783"/>
    <w:rsid w:val="003978BF"/>
    <w:rsid w:val="003A074F"/>
    <w:rsid w:val="003A086B"/>
    <w:rsid w:val="003A0DD9"/>
    <w:rsid w:val="003A10F1"/>
    <w:rsid w:val="003A235A"/>
    <w:rsid w:val="003A2434"/>
    <w:rsid w:val="003A2F48"/>
    <w:rsid w:val="003A320A"/>
    <w:rsid w:val="003A353A"/>
    <w:rsid w:val="003A3CF8"/>
    <w:rsid w:val="003A3F16"/>
    <w:rsid w:val="003A3F99"/>
    <w:rsid w:val="003A4337"/>
    <w:rsid w:val="003A4CB5"/>
    <w:rsid w:val="003A4F2F"/>
    <w:rsid w:val="003A55BD"/>
    <w:rsid w:val="003A55FA"/>
    <w:rsid w:val="003A5CC9"/>
    <w:rsid w:val="003A6192"/>
    <w:rsid w:val="003A6C98"/>
    <w:rsid w:val="003A783B"/>
    <w:rsid w:val="003A795D"/>
    <w:rsid w:val="003A7C37"/>
    <w:rsid w:val="003B0F32"/>
    <w:rsid w:val="003B10AE"/>
    <w:rsid w:val="003B185F"/>
    <w:rsid w:val="003B2122"/>
    <w:rsid w:val="003B2580"/>
    <w:rsid w:val="003B25E5"/>
    <w:rsid w:val="003B3806"/>
    <w:rsid w:val="003B4013"/>
    <w:rsid w:val="003B4497"/>
    <w:rsid w:val="003B44FE"/>
    <w:rsid w:val="003B4BD5"/>
    <w:rsid w:val="003B5560"/>
    <w:rsid w:val="003B585F"/>
    <w:rsid w:val="003B5D52"/>
    <w:rsid w:val="003B5E34"/>
    <w:rsid w:val="003B5FEE"/>
    <w:rsid w:val="003B64F4"/>
    <w:rsid w:val="003B67C0"/>
    <w:rsid w:val="003B6AC2"/>
    <w:rsid w:val="003B7091"/>
    <w:rsid w:val="003B7655"/>
    <w:rsid w:val="003B7891"/>
    <w:rsid w:val="003C0503"/>
    <w:rsid w:val="003C1D10"/>
    <w:rsid w:val="003C23E4"/>
    <w:rsid w:val="003C24D6"/>
    <w:rsid w:val="003C26B6"/>
    <w:rsid w:val="003C2A66"/>
    <w:rsid w:val="003C2F20"/>
    <w:rsid w:val="003C3E3C"/>
    <w:rsid w:val="003C472E"/>
    <w:rsid w:val="003C4C20"/>
    <w:rsid w:val="003C4CF6"/>
    <w:rsid w:val="003C4D62"/>
    <w:rsid w:val="003C5DBB"/>
    <w:rsid w:val="003C6163"/>
    <w:rsid w:val="003C7726"/>
    <w:rsid w:val="003D05EA"/>
    <w:rsid w:val="003D0A9B"/>
    <w:rsid w:val="003D1299"/>
    <w:rsid w:val="003D1B3A"/>
    <w:rsid w:val="003D3FF8"/>
    <w:rsid w:val="003D434A"/>
    <w:rsid w:val="003D45F6"/>
    <w:rsid w:val="003D48D2"/>
    <w:rsid w:val="003D4DA0"/>
    <w:rsid w:val="003D4E11"/>
    <w:rsid w:val="003D596C"/>
    <w:rsid w:val="003D5D23"/>
    <w:rsid w:val="003D5E31"/>
    <w:rsid w:val="003D63A6"/>
    <w:rsid w:val="003D6E57"/>
    <w:rsid w:val="003D712A"/>
    <w:rsid w:val="003D72ED"/>
    <w:rsid w:val="003D7FAC"/>
    <w:rsid w:val="003D7FDB"/>
    <w:rsid w:val="003E021C"/>
    <w:rsid w:val="003E02D7"/>
    <w:rsid w:val="003E11EF"/>
    <w:rsid w:val="003E1621"/>
    <w:rsid w:val="003E17E2"/>
    <w:rsid w:val="003E18CF"/>
    <w:rsid w:val="003E1959"/>
    <w:rsid w:val="003E1ED2"/>
    <w:rsid w:val="003E2C76"/>
    <w:rsid w:val="003E3B99"/>
    <w:rsid w:val="003E3E9A"/>
    <w:rsid w:val="003E435D"/>
    <w:rsid w:val="003E44F0"/>
    <w:rsid w:val="003E5A2C"/>
    <w:rsid w:val="003E5FAA"/>
    <w:rsid w:val="003E686C"/>
    <w:rsid w:val="003E7352"/>
    <w:rsid w:val="003E7396"/>
    <w:rsid w:val="003E7B5F"/>
    <w:rsid w:val="003F0512"/>
    <w:rsid w:val="003F0946"/>
    <w:rsid w:val="003F0A13"/>
    <w:rsid w:val="003F1C84"/>
    <w:rsid w:val="003F1D1C"/>
    <w:rsid w:val="003F20BC"/>
    <w:rsid w:val="003F221B"/>
    <w:rsid w:val="003F2245"/>
    <w:rsid w:val="003F2462"/>
    <w:rsid w:val="003F2609"/>
    <w:rsid w:val="003F2747"/>
    <w:rsid w:val="003F33FE"/>
    <w:rsid w:val="003F3593"/>
    <w:rsid w:val="003F3C1F"/>
    <w:rsid w:val="003F3CE7"/>
    <w:rsid w:val="003F3D40"/>
    <w:rsid w:val="003F4826"/>
    <w:rsid w:val="003F4C30"/>
    <w:rsid w:val="003F536E"/>
    <w:rsid w:val="003F6220"/>
    <w:rsid w:val="003F62E4"/>
    <w:rsid w:val="003F6DD8"/>
    <w:rsid w:val="003F7FFB"/>
    <w:rsid w:val="0040028D"/>
    <w:rsid w:val="004002C5"/>
    <w:rsid w:val="00400941"/>
    <w:rsid w:val="00400948"/>
    <w:rsid w:val="00400CB8"/>
    <w:rsid w:val="004011BD"/>
    <w:rsid w:val="00401493"/>
    <w:rsid w:val="004016EC"/>
    <w:rsid w:val="00401A7F"/>
    <w:rsid w:val="00401E2B"/>
    <w:rsid w:val="0040261A"/>
    <w:rsid w:val="0040287E"/>
    <w:rsid w:val="00402E7D"/>
    <w:rsid w:val="004035C8"/>
    <w:rsid w:val="00403631"/>
    <w:rsid w:val="004039FA"/>
    <w:rsid w:val="00404F7A"/>
    <w:rsid w:val="004061A7"/>
    <w:rsid w:val="004065B1"/>
    <w:rsid w:val="0040670E"/>
    <w:rsid w:val="00406B19"/>
    <w:rsid w:val="00406DC4"/>
    <w:rsid w:val="00406E80"/>
    <w:rsid w:val="004074C0"/>
    <w:rsid w:val="004076BC"/>
    <w:rsid w:val="00407863"/>
    <w:rsid w:val="00407B5D"/>
    <w:rsid w:val="00407CA4"/>
    <w:rsid w:val="00407E7A"/>
    <w:rsid w:val="0041033E"/>
    <w:rsid w:val="00410A8B"/>
    <w:rsid w:val="00410E12"/>
    <w:rsid w:val="00411333"/>
    <w:rsid w:val="00411422"/>
    <w:rsid w:val="0041294B"/>
    <w:rsid w:val="00414329"/>
    <w:rsid w:val="0041469C"/>
    <w:rsid w:val="0041690F"/>
    <w:rsid w:val="00416928"/>
    <w:rsid w:val="00416A63"/>
    <w:rsid w:val="0041706B"/>
    <w:rsid w:val="0041725F"/>
    <w:rsid w:val="00420017"/>
    <w:rsid w:val="00420365"/>
    <w:rsid w:val="00420943"/>
    <w:rsid w:val="00422279"/>
    <w:rsid w:val="004225E0"/>
    <w:rsid w:val="004226DB"/>
    <w:rsid w:val="00422FCF"/>
    <w:rsid w:val="0042335A"/>
    <w:rsid w:val="0042349F"/>
    <w:rsid w:val="004237B8"/>
    <w:rsid w:val="0042406C"/>
    <w:rsid w:val="004243A1"/>
    <w:rsid w:val="00424548"/>
    <w:rsid w:val="004245A7"/>
    <w:rsid w:val="00424D9C"/>
    <w:rsid w:val="00424F2F"/>
    <w:rsid w:val="004251C0"/>
    <w:rsid w:val="004252E9"/>
    <w:rsid w:val="00425C6E"/>
    <w:rsid w:val="004261E0"/>
    <w:rsid w:val="004266BD"/>
    <w:rsid w:val="0042689C"/>
    <w:rsid w:val="00426981"/>
    <w:rsid w:val="00427885"/>
    <w:rsid w:val="00430A7F"/>
    <w:rsid w:val="004324CC"/>
    <w:rsid w:val="00432A0A"/>
    <w:rsid w:val="00432FC7"/>
    <w:rsid w:val="00433087"/>
    <w:rsid w:val="00433F9B"/>
    <w:rsid w:val="004344B6"/>
    <w:rsid w:val="00434CA6"/>
    <w:rsid w:val="00435B56"/>
    <w:rsid w:val="00435E6F"/>
    <w:rsid w:val="0043621E"/>
    <w:rsid w:val="00436751"/>
    <w:rsid w:val="00436E01"/>
    <w:rsid w:val="004373D3"/>
    <w:rsid w:val="0043763D"/>
    <w:rsid w:val="004376FF"/>
    <w:rsid w:val="00437D98"/>
    <w:rsid w:val="00437F57"/>
    <w:rsid w:val="00440082"/>
    <w:rsid w:val="004401AD"/>
    <w:rsid w:val="004418EE"/>
    <w:rsid w:val="0044223A"/>
    <w:rsid w:val="00442543"/>
    <w:rsid w:val="0044264D"/>
    <w:rsid w:val="004427FA"/>
    <w:rsid w:val="00442822"/>
    <w:rsid w:val="00442A9F"/>
    <w:rsid w:val="00442C6A"/>
    <w:rsid w:val="00442E3E"/>
    <w:rsid w:val="0044301B"/>
    <w:rsid w:val="00445838"/>
    <w:rsid w:val="00445CAC"/>
    <w:rsid w:val="0044603A"/>
    <w:rsid w:val="004465DB"/>
    <w:rsid w:val="00446DD8"/>
    <w:rsid w:val="00446E55"/>
    <w:rsid w:val="004478C8"/>
    <w:rsid w:val="004502E8"/>
    <w:rsid w:val="004505D7"/>
    <w:rsid w:val="004509BC"/>
    <w:rsid w:val="00451CB7"/>
    <w:rsid w:val="00451F9E"/>
    <w:rsid w:val="0045253C"/>
    <w:rsid w:val="004528BE"/>
    <w:rsid w:val="00452EC0"/>
    <w:rsid w:val="00453010"/>
    <w:rsid w:val="0045303B"/>
    <w:rsid w:val="00453264"/>
    <w:rsid w:val="004533B8"/>
    <w:rsid w:val="00453528"/>
    <w:rsid w:val="00453688"/>
    <w:rsid w:val="00453FD0"/>
    <w:rsid w:val="004548BA"/>
    <w:rsid w:val="004549EC"/>
    <w:rsid w:val="00454B84"/>
    <w:rsid w:val="00454C47"/>
    <w:rsid w:val="00455067"/>
    <w:rsid w:val="00455899"/>
    <w:rsid w:val="00455976"/>
    <w:rsid w:val="00455F82"/>
    <w:rsid w:val="004562BE"/>
    <w:rsid w:val="00456B78"/>
    <w:rsid w:val="00457181"/>
    <w:rsid w:val="00457F2D"/>
    <w:rsid w:val="00460948"/>
    <w:rsid w:val="00460FCC"/>
    <w:rsid w:val="00461301"/>
    <w:rsid w:val="004615B7"/>
    <w:rsid w:val="00461CAE"/>
    <w:rsid w:val="004622A6"/>
    <w:rsid w:val="00462348"/>
    <w:rsid w:val="00462431"/>
    <w:rsid w:val="0046275E"/>
    <w:rsid w:val="00462A3C"/>
    <w:rsid w:val="00462B63"/>
    <w:rsid w:val="00462CBD"/>
    <w:rsid w:val="004630D3"/>
    <w:rsid w:val="004631AB"/>
    <w:rsid w:val="00463482"/>
    <w:rsid w:val="00464C10"/>
    <w:rsid w:val="00465BF0"/>
    <w:rsid w:val="0046615A"/>
    <w:rsid w:val="00466861"/>
    <w:rsid w:val="00466904"/>
    <w:rsid w:val="00466FDA"/>
    <w:rsid w:val="00467881"/>
    <w:rsid w:val="00470E2E"/>
    <w:rsid w:val="0047161E"/>
    <w:rsid w:val="00472335"/>
    <w:rsid w:val="004727B6"/>
    <w:rsid w:val="0047291D"/>
    <w:rsid w:val="0047317E"/>
    <w:rsid w:val="00473511"/>
    <w:rsid w:val="00473783"/>
    <w:rsid w:val="004737F0"/>
    <w:rsid w:val="004746F3"/>
    <w:rsid w:val="00475180"/>
    <w:rsid w:val="00475936"/>
    <w:rsid w:val="004759D8"/>
    <w:rsid w:val="004766C8"/>
    <w:rsid w:val="0047683B"/>
    <w:rsid w:val="00477AE4"/>
    <w:rsid w:val="0048021D"/>
    <w:rsid w:val="0048070C"/>
    <w:rsid w:val="0048071C"/>
    <w:rsid w:val="00480F4C"/>
    <w:rsid w:val="004813E7"/>
    <w:rsid w:val="00481511"/>
    <w:rsid w:val="00481958"/>
    <w:rsid w:val="00482116"/>
    <w:rsid w:val="0048268A"/>
    <w:rsid w:val="00482EF2"/>
    <w:rsid w:val="0048324F"/>
    <w:rsid w:val="004836C6"/>
    <w:rsid w:val="00483F2F"/>
    <w:rsid w:val="00483F74"/>
    <w:rsid w:val="0048434A"/>
    <w:rsid w:val="00485216"/>
    <w:rsid w:val="004854BB"/>
    <w:rsid w:val="004856B2"/>
    <w:rsid w:val="00485712"/>
    <w:rsid w:val="00485748"/>
    <w:rsid w:val="004859C6"/>
    <w:rsid w:val="0048630B"/>
    <w:rsid w:val="0048659C"/>
    <w:rsid w:val="00486667"/>
    <w:rsid w:val="004869C5"/>
    <w:rsid w:val="00486A7E"/>
    <w:rsid w:val="00486AAD"/>
    <w:rsid w:val="004870CE"/>
    <w:rsid w:val="004871C5"/>
    <w:rsid w:val="00487A94"/>
    <w:rsid w:val="004901A6"/>
    <w:rsid w:val="004901FD"/>
    <w:rsid w:val="004902FC"/>
    <w:rsid w:val="004914B6"/>
    <w:rsid w:val="00492052"/>
    <w:rsid w:val="00492307"/>
    <w:rsid w:val="00493081"/>
    <w:rsid w:val="00493191"/>
    <w:rsid w:val="00493C48"/>
    <w:rsid w:val="00493F3C"/>
    <w:rsid w:val="00494155"/>
    <w:rsid w:val="004943DF"/>
    <w:rsid w:val="0049576A"/>
    <w:rsid w:val="0049632B"/>
    <w:rsid w:val="00496920"/>
    <w:rsid w:val="00496A08"/>
    <w:rsid w:val="00496AC3"/>
    <w:rsid w:val="00497795"/>
    <w:rsid w:val="00497D6D"/>
    <w:rsid w:val="00497D9B"/>
    <w:rsid w:val="004A07ED"/>
    <w:rsid w:val="004A1808"/>
    <w:rsid w:val="004A1C82"/>
    <w:rsid w:val="004A1F2A"/>
    <w:rsid w:val="004A22D2"/>
    <w:rsid w:val="004A2427"/>
    <w:rsid w:val="004A32E2"/>
    <w:rsid w:val="004A32E6"/>
    <w:rsid w:val="004A37F5"/>
    <w:rsid w:val="004A3A7C"/>
    <w:rsid w:val="004A3CAE"/>
    <w:rsid w:val="004A3E4B"/>
    <w:rsid w:val="004A4181"/>
    <w:rsid w:val="004A434C"/>
    <w:rsid w:val="004A4CA8"/>
    <w:rsid w:val="004A5434"/>
    <w:rsid w:val="004A5484"/>
    <w:rsid w:val="004A55A4"/>
    <w:rsid w:val="004A56B1"/>
    <w:rsid w:val="004A5F09"/>
    <w:rsid w:val="004A61AF"/>
    <w:rsid w:val="004A6BD3"/>
    <w:rsid w:val="004A7EAE"/>
    <w:rsid w:val="004B013F"/>
    <w:rsid w:val="004B03E8"/>
    <w:rsid w:val="004B058B"/>
    <w:rsid w:val="004B0772"/>
    <w:rsid w:val="004B0E0B"/>
    <w:rsid w:val="004B1D3F"/>
    <w:rsid w:val="004B2DCB"/>
    <w:rsid w:val="004B37C0"/>
    <w:rsid w:val="004B37D0"/>
    <w:rsid w:val="004B3897"/>
    <w:rsid w:val="004B3A04"/>
    <w:rsid w:val="004B3FC4"/>
    <w:rsid w:val="004B3FCB"/>
    <w:rsid w:val="004B408B"/>
    <w:rsid w:val="004B4232"/>
    <w:rsid w:val="004B4A98"/>
    <w:rsid w:val="004B4E54"/>
    <w:rsid w:val="004B5174"/>
    <w:rsid w:val="004B5687"/>
    <w:rsid w:val="004B6422"/>
    <w:rsid w:val="004B6431"/>
    <w:rsid w:val="004B666B"/>
    <w:rsid w:val="004B70DB"/>
    <w:rsid w:val="004B7541"/>
    <w:rsid w:val="004B75D2"/>
    <w:rsid w:val="004B75E8"/>
    <w:rsid w:val="004B76A7"/>
    <w:rsid w:val="004B76CF"/>
    <w:rsid w:val="004B7A7E"/>
    <w:rsid w:val="004B7E09"/>
    <w:rsid w:val="004C0029"/>
    <w:rsid w:val="004C08C0"/>
    <w:rsid w:val="004C0A7C"/>
    <w:rsid w:val="004C0D1D"/>
    <w:rsid w:val="004C1DB4"/>
    <w:rsid w:val="004C1F95"/>
    <w:rsid w:val="004C2353"/>
    <w:rsid w:val="004C2725"/>
    <w:rsid w:val="004C2B33"/>
    <w:rsid w:val="004C31B6"/>
    <w:rsid w:val="004C3AD8"/>
    <w:rsid w:val="004C3F7C"/>
    <w:rsid w:val="004C53D7"/>
    <w:rsid w:val="004C58DC"/>
    <w:rsid w:val="004C61D2"/>
    <w:rsid w:val="004C61E5"/>
    <w:rsid w:val="004C6A00"/>
    <w:rsid w:val="004C7BB6"/>
    <w:rsid w:val="004C7CAE"/>
    <w:rsid w:val="004D091E"/>
    <w:rsid w:val="004D1754"/>
    <w:rsid w:val="004D1D8E"/>
    <w:rsid w:val="004D268F"/>
    <w:rsid w:val="004D2B3B"/>
    <w:rsid w:val="004D3614"/>
    <w:rsid w:val="004D4983"/>
    <w:rsid w:val="004D4D97"/>
    <w:rsid w:val="004D5225"/>
    <w:rsid w:val="004D557E"/>
    <w:rsid w:val="004D5997"/>
    <w:rsid w:val="004D63B3"/>
    <w:rsid w:val="004D6DF0"/>
    <w:rsid w:val="004E0619"/>
    <w:rsid w:val="004E070B"/>
    <w:rsid w:val="004E0BED"/>
    <w:rsid w:val="004E0F36"/>
    <w:rsid w:val="004E16CF"/>
    <w:rsid w:val="004E17DF"/>
    <w:rsid w:val="004E1B82"/>
    <w:rsid w:val="004E2F9E"/>
    <w:rsid w:val="004E30F2"/>
    <w:rsid w:val="004E3373"/>
    <w:rsid w:val="004E348F"/>
    <w:rsid w:val="004E3A6B"/>
    <w:rsid w:val="004E3CC9"/>
    <w:rsid w:val="004E4163"/>
    <w:rsid w:val="004E435A"/>
    <w:rsid w:val="004E45A1"/>
    <w:rsid w:val="004E49CD"/>
    <w:rsid w:val="004E4C5B"/>
    <w:rsid w:val="004E4EF4"/>
    <w:rsid w:val="004E50A5"/>
    <w:rsid w:val="004E50CC"/>
    <w:rsid w:val="004E541D"/>
    <w:rsid w:val="004E56D6"/>
    <w:rsid w:val="004E5913"/>
    <w:rsid w:val="004E6072"/>
    <w:rsid w:val="004E6E36"/>
    <w:rsid w:val="004E7A22"/>
    <w:rsid w:val="004F07DC"/>
    <w:rsid w:val="004F157C"/>
    <w:rsid w:val="004F174C"/>
    <w:rsid w:val="004F18A6"/>
    <w:rsid w:val="004F1B39"/>
    <w:rsid w:val="004F203A"/>
    <w:rsid w:val="004F255F"/>
    <w:rsid w:val="004F2971"/>
    <w:rsid w:val="004F3067"/>
    <w:rsid w:val="004F34B3"/>
    <w:rsid w:val="004F407E"/>
    <w:rsid w:val="004F45B8"/>
    <w:rsid w:val="004F5475"/>
    <w:rsid w:val="004F54ED"/>
    <w:rsid w:val="004F5512"/>
    <w:rsid w:val="004F5CD2"/>
    <w:rsid w:val="004F6630"/>
    <w:rsid w:val="004F6B20"/>
    <w:rsid w:val="004F713F"/>
    <w:rsid w:val="004F72B7"/>
    <w:rsid w:val="004F7E47"/>
    <w:rsid w:val="00501765"/>
    <w:rsid w:val="00501C27"/>
    <w:rsid w:val="00501D5D"/>
    <w:rsid w:val="00501F24"/>
    <w:rsid w:val="005020BD"/>
    <w:rsid w:val="0050227C"/>
    <w:rsid w:val="00502577"/>
    <w:rsid w:val="005030BA"/>
    <w:rsid w:val="005032DA"/>
    <w:rsid w:val="00503BA7"/>
    <w:rsid w:val="00503D27"/>
    <w:rsid w:val="00504733"/>
    <w:rsid w:val="00504781"/>
    <w:rsid w:val="005049E7"/>
    <w:rsid w:val="00504B5B"/>
    <w:rsid w:val="00504E5E"/>
    <w:rsid w:val="00505782"/>
    <w:rsid w:val="00505813"/>
    <w:rsid w:val="0050659E"/>
    <w:rsid w:val="00507526"/>
    <w:rsid w:val="005076B8"/>
    <w:rsid w:val="00507FCD"/>
    <w:rsid w:val="00510293"/>
    <w:rsid w:val="0051049B"/>
    <w:rsid w:val="005107D1"/>
    <w:rsid w:val="00510DF6"/>
    <w:rsid w:val="00511335"/>
    <w:rsid w:val="0051249E"/>
    <w:rsid w:val="005131BB"/>
    <w:rsid w:val="005142AF"/>
    <w:rsid w:val="005151E5"/>
    <w:rsid w:val="005152E9"/>
    <w:rsid w:val="005156AC"/>
    <w:rsid w:val="0051575C"/>
    <w:rsid w:val="00515C4B"/>
    <w:rsid w:val="00516B4B"/>
    <w:rsid w:val="00517377"/>
    <w:rsid w:val="005173A7"/>
    <w:rsid w:val="00520006"/>
    <w:rsid w:val="0052095B"/>
    <w:rsid w:val="005212DB"/>
    <w:rsid w:val="00521411"/>
    <w:rsid w:val="005221F6"/>
    <w:rsid w:val="00522539"/>
    <w:rsid w:val="00522867"/>
    <w:rsid w:val="005233F4"/>
    <w:rsid w:val="00523CAB"/>
    <w:rsid w:val="00523FE4"/>
    <w:rsid w:val="005253A8"/>
    <w:rsid w:val="00525D3F"/>
    <w:rsid w:val="00526567"/>
    <w:rsid w:val="00526590"/>
    <w:rsid w:val="0052669C"/>
    <w:rsid w:val="00526F96"/>
    <w:rsid w:val="00527426"/>
    <w:rsid w:val="00527742"/>
    <w:rsid w:val="005277CA"/>
    <w:rsid w:val="00527C12"/>
    <w:rsid w:val="00527C3C"/>
    <w:rsid w:val="00527D2C"/>
    <w:rsid w:val="005301F8"/>
    <w:rsid w:val="00530E6B"/>
    <w:rsid w:val="005311D4"/>
    <w:rsid w:val="005319D9"/>
    <w:rsid w:val="00531C9A"/>
    <w:rsid w:val="00531E3B"/>
    <w:rsid w:val="00531F22"/>
    <w:rsid w:val="00532374"/>
    <w:rsid w:val="00532F9A"/>
    <w:rsid w:val="00533B0A"/>
    <w:rsid w:val="00533F7A"/>
    <w:rsid w:val="00534082"/>
    <w:rsid w:val="00534710"/>
    <w:rsid w:val="00534F03"/>
    <w:rsid w:val="00534FA5"/>
    <w:rsid w:val="005351BD"/>
    <w:rsid w:val="005351F4"/>
    <w:rsid w:val="005352AE"/>
    <w:rsid w:val="0053537C"/>
    <w:rsid w:val="005353ED"/>
    <w:rsid w:val="005354C6"/>
    <w:rsid w:val="00535ADF"/>
    <w:rsid w:val="005371CB"/>
    <w:rsid w:val="00537D42"/>
    <w:rsid w:val="005401E1"/>
    <w:rsid w:val="005409B5"/>
    <w:rsid w:val="00540BFF"/>
    <w:rsid w:val="00540E5D"/>
    <w:rsid w:val="005414BC"/>
    <w:rsid w:val="005415BF"/>
    <w:rsid w:val="00541E9A"/>
    <w:rsid w:val="00542154"/>
    <w:rsid w:val="0054274D"/>
    <w:rsid w:val="005430CC"/>
    <w:rsid w:val="005431FE"/>
    <w:rsid w:val="00544012"/>
    <w:rsid w:val="0054429B"/>
    <w:rsid w:val="00544957"/>
    <w:rsid w:val="005449C0"/>
    <w:rsid w:val="00544D2E"/>
    <w:rsid w:val="005455B7"/>
    <w:rsid w:val="00545967"/>
    <w:rsid w:val="00545DDF"/>
    <w:rsid w:val="00545F4E"/>
    <w:rsid w:val="00545FD5"/>
    <w:rsid w:val="005461F8"/>
    <w:rsid w:val="005466B3"/>
    <w:rsid w:val="00546967"/>
    <w:rsid w:val="0054703E"/>
    <w:rsid w:val="0054766F"/>
    <w:rsid w:val="005477C0"/>
    <w:rsid w:val="00547B70"/>
    <w:rsid w:val="00550308"/>
    <w:rsid w:val="00550C32"/>
    <w:rsid w:val="00550D42"/>
    <w:rsid w:val="005512F7"/>
    <w:rsid w:val="00551CD9"/>
    <w:rsid w:val="00552511"/>
    <w:rsid w:val="00552856"/>
    <w:rsid w:val="00552B7B"/>
    <w:rsid w:val="00552C86"/>
    <w:rsid w:val="00553B41"/>
    <w:rsid w:val="00554243"/>
    <w:rsid w:val="00554619"/>
    <w:rsid w:val="00554691"/>
    <w:rsid w:val="005547CD"/>
    <w:rsid w:val="00555541"/>
    <w:rsid w:val="00555B04"/>
    <w:rsid w:val="00555F22"/>
    <w:rsid w:val="00555FBE"/>
    <w:rsid w:val="0055720D"/>
    <w:rsid w:val="0056092E"/>
    <w:rsid w:val="005612CE"/>
    <w:rsid w:val="00561E58"/>
    <w:rsid w:val="0056310C"/>
    <w:rsid w:val="00563195"/>
    <w:rsid w:val="00563401"/>
    <w:rsid w:val="00563B93"/>
    <w:rsid w:val="00563BD7"/>
    <w:rsid w:val="005641BA"/>
    <w:rsid w:val="00564324"/>
    <w:rsid w:val="00565031"/>
    <w:rsid w:val="005652A9"/>
    <w:rsid w:val="00565437"/>
    <w:rsid w:val="00565677"/>
    <w:rsid w:val="00565D87"/>
    <w:rsid w:val="00565F51"/>
    <w:rsid w:val="0056675F"/>
    <w:rsid w:val="00567B4D"/>
    <w:rsid w:val="00567D51"/>
    <w:rsid w:val="00570465"/>
    <w:rsid w:val="005707A2"/>
    <w:rsid w:val="00571285"/>
    <w:rsid w:val="0057164B"/>
    <w:rsid w:val="00571AEB"/>
    <w:rsid w:val="005721F5"/>
    <w:rsid w:val="0057236E"/>
    <w:rsid w:val="005726C8"/>
    <w:rsid w:val="00572938"/>
    <w:rsid w:val="005733C8"/>
    <w:rsid w:val="005736C3"/>
    <w:rsid w:val="0057418B"/>
    <w:rsid w:val="00574236"/>
    <w:rsid w:val="00574C14"/>
    <w:rsid w:val="005757A4"/>
    <w:rsid w:val="00575953"/>
    <w:rsid w:val="005759E1"/>
    <w:rsid w:val="005765C8"/>
    <w:rsid w:val="00577788"/>
    <w:rsid w:val="0057781B"/>
    <w:rsid w:val="005779CE"/>
    <w:rsid w:val="00580B26"/>
    <w:rsid w:val="00581017"/>
    <w:rsid w:val="00581666"/>
    <w:rsid w:val="00581ACC"/>
    <w:rsid w:val="00581D11"/>
    <w:rsid w:val="00581D64"/>
    <w:rsid w:val="00581D89"/>
    <w:rsid w:val="00581D9B"/>
    <w:rsid w:val="00581FAD"/>
    <w:rsid w:val="00582102"/>
    <w:rsid w:val="00582E5B"/>
    <w:rsid w:val="00583762"/>
    <w:rsid w:val="0058419B"/>
    <w:rsid w:val="00584A9E"/>
    <w:rsid w:val="00584C4B"/>
    <w:rsid w:val="00584D0C"/>
    <w:rsid w:val="00584E58"/>
    <w:rsid w:val="00584E76"/>
    <w:rsid w:val="0058508F"/>
    <w:rsid w:val="00586639"/>
    <w:rsid w:val="005866DB"/>
    <w:rsid w:val="00586EA4"/>
    <w:rsid w:val="005873B3"/>
    <w:rsid w:val="005876EA"/>
    <w:rsid w:val="00590377"/>
    <w:rsid w:val="00590599"/>
    <w:rsid w:val="00590B1F"/>
    <w:rsid w:val="00590D14"/>
    <w:rsid w:val="00590E7E"/>
    <w:rsid w:val="00590EAC"/>
    <w:rsid w:val="00591A27"/>
    <w:rsid w:val="0059262C"/>
    <w:rsid w:val="00592A32"/>
    <w:rsid w:val="005933E9"/>
    <w:rsid w:val="00593887"/>
    <w:rsid w:val="00593FBA"/>
    <w:rsid w:val="00594B84"/>
    <w:rsid w:val="005952E4"/>
    <w:rsid w:val="005961F0"/>
    <w:rsid w:val="0059674A"/>
    <w:rsid w:val="00597421"/>
    <w:rsid w:val="00597573"/>
    <w:rsid w:val="005975C4"/>
    <w:rsid w:val="00597D97"/>
    <w:rsid w:val="005A0483"/>
    <w:rsid w:val="005A0EEA"/>
    <w:rsid w:val="005A1438"/>
    <w:rsid w:val="005A1B33"/>
    <w:rsid w:val="005A1CA6"/>
    <w:rsid w:val="005A22B9"/>
    <w:rsid w:val="005A24BA"/>
    <w:rsid w:val="005A2716"/>
    <w:rsid w:val="005A2EBB"/>
    <w:rsid w:val="005A3222"/>
    <w:rsid w:val="005A3237"/>
    <w:rsid w:val="005A36C9"/>
    <w:rsid w:val="005A3C6D"/>
    <w:rsid w:val="005A446C"/>
    <w:rsid w:val="005A44AE"/>
    <w:rsid w:val="005A4B8B"/>
    <w:rsid w:val="005A4C10"/>
    <w:rsid w:val="005A4ED3"/>
    <w:rsid w:val="005A54BD"/>
    <w:rsid w:val="005A5B5E"/>
    <w:rsid w:val="005A5E22"/>
    <w:rsid w:val="005A5E45"/>
    <w:rsid w:val="005A6A84"/>
    <w:rsid w:val="005A720A"/>
    <w:rsid w:val="005A7730"/>
    <w:rsid w:val="005A7A47"/>
    <w:rsid w:val="005B0225"/>
    <w:rsid w:val="005B0928"/>
    <w:rsid w:val="005B0B7C"/>
    <w:rsid w:val="005B0BC7"/>
    <w:rsid w:val="005B159F"/>
    <w:rsid w:val="005B1964"/>
    <w:rsid w:val="005B2B3D"/>
    <w:rsid w:val="005B2BB5"/>
    <w:rsid w:val="005B2D30"/>
    <w:rsid w:val="005B3116"/>
    <w:rsid w:val="005B4560"/>
    <w:rsid w:val="005B4678"/>
    <w:rsid w:val="005B524B"/>
    <w:rsid w:val="005B5436"/>
    <w:rsid w:val="005B55B2"/>
    <w:rsid w:val="005B5784"/>
    <w:rsid w:val="005B6A5E"/>
    <w:rsid w:val="005B7AD0"/>
    <w:rsid w:val="005C0C1C"/>
    <w:rsid w:val="005C0DEC"/>
    <w:rsid w:val="005C159D"/>
    <w:rsid w:val="005C1BB1"/>
    <w:rsid w:val="005C209B"/>
    <w:rsid w:val="005C20BC"/>
    <w:rsid w:val="005C26A9"/>
    <w:rsid w:val="005C2B14"/>
    <w:rsid w:val="005C2E40"/>
    <w:rsid w:val="005C361F"/>
    <w:rsid w:val="005C39DD"/>
    <w:rsid w:val="005C4139"/>
    <w:rsid w:val="005C497A"/>
    <w:rsid w:val="005C4A4C"/>
    <w:rsid w:val="005C5153"/>
    <w:rsid w:val="005C5B9A"/>
    <w:rsid w:val="005C5ED7"/>
    <w:rsid w:val="005C66CE"/>
    <w:rsid w:val="005C66E7"/>
    <w:rsid w:val="005C673E"/>
    <w:rsid w:val="005C6CDC"/>
    <w:rsid w:val="005C6E7A"/>
    <w:rsid w:val="005C6EDD"/>
    <w:rsid w:val="005C75E3"/>
    <w:rsid w:val="005C770A"/>
    <w:rsid w:val="005C7D72"/>
    <w:rsid w:val="005C7F36"/>
    <w:rsid w:val="005D001D"/>
    <w:rsid w:val="005D0561"/>
    <w:rsid w:val="005D1499"/>
    <w:rsid w:val="005D1896"/>
    <w:rsid w:val="005D18C2"/>
    <w:rsid w:val="005D1B37"/>
    <w:rsid w:val="005D2277"/>
    <w:rsid w:val="005D24AF"/>
    <w:rsid w:val="005D2822"/>
    <w:rsid w:val="005D2E82"/>
    <w:rsid w:val="005D30F6"/>
    <w:rsid w:val="005D35D1"/>
    <w:rsid w:val="005D46B5"/>
    <w:rsid w:val="005D53DF"/>
    <w:rsid w:val="005D59F3"/>
    <w:rsid w:val="005D5A0C"/>
    <w:rsid w:val="005D5AC0"/>
    <w:rsid w:val="005D7159"/>
    <w:rsid w:val="005D7488"/>
    <w:rsid w:val="005D77AB"/>
    <w:rsid w:val="005E0A52"/>
    <w:rsid w:val="005E0A62"/>
    <w:rsid w:val="005E1136"/>
    <w:rsid w:val="005E1485"/>
    <w:rsid w:val="005E1C61"/>
    <w:rsid w:val="005E1DC1"/>
    <w:rsid w:val="005E2BF1"/>
    <w:rsid w:val="005E2D24"/>
    <w:rsid w:val="005E38A6"/>
    <w:rsid w:val="005E4E6D"/>
    <w:rsid w:val="005E5082"/>
    <w:rsid w:val="005E5564"/>
    <w:rsid w:val="005E646C"/>
    <w:rsid w:val="005E70CB"/>
    <w:rsid w:val="005E79AA"/>
    <w:rsid w:val="005E7E7C"/>
    <w:rsid w:val="005E7ED6"/>
    <w:rsid w:val="005E7F76"/>
    <w:rsid w:val="005F0786"/>
    <w:rsid w:val="005F08BC"/>
    <w:rsid w:val="005F0B72"/>
    <w:rsid w:val="005F16A9"/>
    <w:rsid w:val="005F2AC2"/>
    <w:rsid w:val="005F3CB3"/>
    <w:rsid w:val="005F541B"/>
    <w:rsid w:val="005F5C81"/>
    <w:rsid w:val="005F5FB5"/>
    <w:rsid w:val="005F691D"/>
    <w:rsid w:val="005F74B1"/>
    <w:rsid w:val="005F7D21"/>
    <w:rsid w:val="005F7F2D"/>
    <w:rsid w:val="00600883"/>
    <w:rsid w:val="0060146D"/>
    <w:rsid w:val="00601D0A"/>
    <w:rsid w:val="00602036"/>
    <w:rsid w:val="006021E5"/>
    <w:rsid w:val="00603319"/>
    <w:rsid w:val="00603470"/>
    <w:rsid w:val="00603A3E"/>
    <w:rsid w:val="00603E55"/>
    <w:rsid w:val="006043FD"/>
    <w:rsid w:val="0060460A"/>
    <w:rsid w:val="00604F3F"/>
    <w:rsid w:val="006051AC"/>
    <w:rsid w:val="006060D9"/>
    <w:rsid w:val="006064F5"/>
    <w:rsid w:val="00606606"/>
    <w:rsid w:val="00606923"/>
    <w:rsid w:val="00607644"/>
    <w:rsid w:val="00607BD5"/>
    <w:rsid w:val="00607E44"/>
    <w:rsid w:val="0061001C"/>
    <w:rsid w:val="0061083E"/>
    <w:rsid w:val="00610CCA"/>
    <w:rsid w:val="00611196"/>
    <w:rsid w:val="00611FDB"/>
    <w:rsid w:val="00612248"/>
    <w:rsid w:val="00612A57"/>
    <w:rsid w:val="006135E9"/>
    <w:rsid w:val="00613898"/>
    <w:rsid w:val="00614461"/>
    <w:rsid w:val="00614779"/>
    <w:rsid w:val="00614796"/>
    <w:rsid w:val="00616931"/>
    <w:rsid w:val="006170A3"/>
    <w:rsid w:val="00617627"/>
    <w:rsid w:val="00617D4E"/>
    <w:rsid w:val="00620573"/>
    <w:rsid w:val="006208B9"/>
    <w:rsid w:val="00620C0F"/>
    <w:rsid w:val="006214F4"/>
    <w:rsid w:val="00621B19"/>
    <w:rsid w:val="006223A4"/>
    <w:rsid w:val="0062247B"/>
    <w:rsid w:val="0062264D"/>
    <w:rsid w:val="00623592"/>
    <w:rsid w:val="00623CF8"/>
    <w:rsid w:val="00624C94"/>
    <w:rsid w:val="0062623B"/>
    <w:rsid w:val="00627F3F"/>
    <w:rsid w:val="006304C5"/>
    <w:rsid w:val="006304CC"/>
    <w:rsid w:val="006308D2"/>
    <w:rsid w:val="006311D4"/>
    <w:rsid w:val="0063123E"/>
    <w:rsid w:val="00632229"/>
    <w:rsid w:val="006333E9"/>
    <w:rsid w:val="00634139"/>
    <w:rsid w:val="00634312"/>
    <w:rsid w:val="00634724"/>
    <w:rsid w:val="00634E4F"/>
    <w:rsid w:val="00635E88"/>
    <w:rsid w:val="00636112"/>
    <w:rsid w:val="00636294"/>
    <w:rsid w:val="006364CB"/>
    <w:rsid w:val="00636D94"/>
    <w:rsid w:val="00636E8A"/>
    <w:rsid w:val="00637305"/>
    <w:rsid w:val="006373A9"/>
    <w:rsid w:val="00637CFD"/>
    <w:rsid w:val="00637F11"/>
    <w:rsid w:val="006407C0"/>
    <w:rsid w:val="00641144"/>
    <w:rsid w:val="00641F1D"/>
    <w:rsid w:val="00642F00"/>
    <w:rsid w:val="0064384A"/>
    <w:rsid w:val="00643B92"/>
    <w:rsid w:val="0064417E"/>
    <w:rsid w:val="006446ED"/>
    <w:rsid w:val="006449E2"/>
    <w:rsid w:val="00644B4B"/>
    <w:rsid w:val="00645347"/>
    <w:rsid w:val="00645CDB"/>
    <w:rsid w:val="00646493"/>
    <w:rsid w:val="00647078"/>
    <w:rsid w:val="006477AD"/>
    <w:rsid w:val="00647D1B"/>
    <w:rsid w:val="00650742"/>
    <w:rsid w:val="00650DC2"/>
    <w:rsid w:val="00650E5D"/>
    <w:rsid w:val="00651C4C"/>
    <w:rsid w:val="00651EA8"/>
    <w:rsid w:val="006523E6"/>
    <w:rsid w:val="00652AA7"/>
    <w:rsid w:val="006533D3"/>
    <w:rsid w:val="00653564"/>
    <w:rsid w:val="006537EF"/>
    <w:rsid w:val="00653F2A"/>
    <w:rsid w:val="00654184"/>
    <w:rsid w:val="00654FBA"/>
    <w:rsid w:val="00654FEE"/>
    <w:rsid w:val="006550AB"/>
    <w:rsid w:val="00655987"/>
    <w:rsid w:val="006559BD"/>
    <w:rsid w:val="00656029"/>
    <w:rsid w:val="0065662A"/>
    <w:rsid w:val="00656DBB"/>
    <w:rsid w:val="006570C3"/>
    <w:rsid w:val="00660843"/>
    <w:rsid w:val="0066094F"/>
    <w:rsid w:val="00660B0A"/>
    <w:rsid w:val="00660D3F"/>
    <w:rsid w:val="006612F9"/>
    <w:rsid w:val="00661752"/>
    <w:rsid w:val="00663405"/>
    <w:rsid w:val="00663B4D"/>
    <w:rsid w:val="00663C7C"/>
    <w:rsid w:val="00663EA3"/>
    <w:rsid w:val="006646FA"/>
    <w:rsid w:val="006649F4"/>
    <w:rsid w:val="00665BE2"/>
    <w:rsid w:val="006672B8"/>
    <w:rsid w:val="00667396"/>
    <w:rsid w:val="006675CE"/>
    <w:rsid w:val="0066785D"/>
    <w:rsid w:val="00667EEB"/>
    <w:rsid w:val="00670057"/>
    <w:rsid w:val="00670653"/>
    <w:rsid w:val="00670905"/>
    <w:rsid w:val="00670B72"/>
    <w:rsid w:val="00670E80"/>
    <w:rsid w:val="00671047"/>
    <w:rsid w:val="00671247"/>
    <w:rsid w:val="00671664"/>
    <w:rsid w:val="006717B7"/>
    <w:rsid w:val="00671A59"/>
    <w:rsid w:val="00671B83"/>
    <w:rsid w:val="00671C46"/>
    <w:rsid w:val="00672095"/>
    <w:rsid w:val="00672806"/>
    <w:rsid w:val="006734BE"/>
    <w:rsid w:val="00673C5E"/>
    <w:rsid w:val="00674537"/>
    <w:rsid w:val="0067472F"/>
    <w:rsid w:val="006754AA"/>
    <w:rsid w:val="00675857"/>
    <w:rsid w:val="00675C91"/>
    <w:rsid w:val="00676190"/>
    <w:rsid w:val="006769E7"/>
    <w:rsid w:val="00676BB3"/>
    <w:rsid w:val="00676E0C"/>
    <w:rsid w:val="006776E5"/>
    <w:rsid w:val="006778D0"/>
    <w:rsid w:val="00677CB4"/>
    <w:rsid w:val="006802B4"/>
    <w:rsid w:val="006811CC"/>
    <w:rsid w:val="00681201"/>
    <w:rsid w:val="006816E3"/>
    <w:rsid w:val="0068182E"/>
    <w:rsid w:val="00681AE4"/>
    <w:rsid w:val="00682461"/>
    <w:rsid w:val="0068280D"/>
    <w:rsid w:val="00684501"/>
    <w:rsid w:val="00684C22"/>
    <w:rsid w:val="006852F6"/>
    <w:rsid w:val="006854A7"/>
    <w:rsid w:val="006857CF"/>
    <w:rsid w:val="0068609A"/>
    <w:rsid w:val="0068656F"/>
    <w:rsid w:val="00686F5D"/>
    <w:rsid w:val="006879C9"/>
    <w:rsid w:val="0069016A"/>
    <w:rsid w:val="006917F5"/>
    <w:rsid w:val="00691E8A"/>
    <w:rsid w:val="00692CF5"/>
    <w:rsid w:val="00692DD9"/>
    <w:rsid w:val="00696495"/>
    <w:rsid w:val="006965F9"/>
    <w:rsid w:val="006966A2"/>
    <w:rsid w:val="00696C9F"/>
    <w:rsid w:val="00697285"/>
    <w:rsid w:val="00697FEF"/>
    <w:rsid w:val="006A076C"/>
    <w:rsid w:val="006A0EF3"/>
    <w:rsid w:val="006A1DA8"/>
    <w:rsid w:val="006A21AC"/>
    <w:rsid w:val="006A2594"/>
    <w:rsid w:val="006A2EE3"/>
    <w:rsid w:val="006A30CD"/>
    <w:rsid w:val="006A31D6"/>
    <w:rsid w:val="006A3467"/>
    <w:rsid w:val="006A34B9"/>
    <w:rsid w:val="006A3D3D"/>
    <w:rsid w:val="006A3D66"/>
    <w:rsid w:val="006A3FA2"/>
    <w:rsid w:val="006A4322"/>
    <w:rsid w:val="006A4E2A"/>
    <w:rsid w:val="006A5350"/>
    <w:rsid w:val="006A5D3D"/>
    <w:rsid w:val="006A5E21"/>
    <w:rsid w:val="006A64AC"/>
    <w:rsid w:val="006A6F2B"/>
    <w:rsid w:val="006B0666"/>
    <w:rsid w:val="006B2BBD"/>
    <w:rsid w:val="006B35EB"/>
    <w:rsid w:val="006B3BD3"/>
    <w:rsid w:val="006B4CB2"/>
    <w:rsid w:val="006B56C5"/>
    <w:rsid w:val="006B65F6"/>
    <w:rsid w:val="006B6B37"/>
    <w:rsid w:val="006B7189"/>
    <w:rsid w:val="006B7912"/>
    <w:rsid w:val="006B7C58"/>
    <w:rsid w:val="006B7D86"/>
    <w:rsid w:val="006C014B"/>
    <w:rsid w:val="006C01C9"/>
    <w:rsid w:val="006C0ADD"/>
    <w:rsid w:val="006C0D76"/>
    <w:rsid w:val="006C1299"/>
    <w:rsid w:val="006C1411"/>
    <w:rsid w:val="006C199A"/>
    <w:rsid w:val="006C1D60"/>
    <w:rsid w:val="006C247A"/>
    <w:rsid w:val="006C263A"/>
    <w:rsid w:val="006C49CB"/>
    <w:rsid w:val="006C4E05"/>
    <w:rsid w:val="006C5C1D"/>
    <w:rsid w:val="006C6534"/>
    <w:rsid w:val="006C6FDD"/>
    <w:rsid w:val="006C71AA"/>
    <w:rsid w:val="006C7BD0"/>
    <w:rsid w:val="006D0ED5"/>
    <w:rsid w:val="006D107C"/>
    <w:rsid w:val="006D14E2"/>
    <w:rsid w:val="006D1AE3"/>
    <w:rsid w:val="006D1DFA"/>
    <w:rsid w:val="006D259E"/>
    <w:rsid w:val="006D2C16"/>
    <w:rsid w:val="006D3815"/>
    <w:rsid w:val="006D3FC0"/>
    <w:rsid w:val="006D4752"/>
    <w:rsid w:val="006D4BB9"/>
    <w:rsid w:val="006D4CAC"/>
    <w:rsid w:val="006D50FA"/>
    <w:rsid w:val="006D666A"/>
    <w:rsid w:val="006D6869"/>
    <w:rsid w:val="006D6C0A"/>
    <w:rsid w:val="006D74B2"/>
    <w:rsid w:val="006E005E"/>
    <w:rsid w:val="006E04D3"/>
    <w:rsid w:val="006E05ED"/>
    <w:rsid w:val="006E0B80"/>
    <w:rsid w:val="006E162F"/>
    <w:rsid w:val="006E19EE"/>
    <w:rsid w:val="006E2099"/>
    <w:rsid w:val="006E21E1"/>
    <w:rsid w:val="006E282C"/>
    <w:rsid w:val="006E2869"/>
    <w:rsid w:val="006E2D6E"/>
    <w:rsid w:val="006E2E52"/>
    <w:rsid w:val="006E2F57"/>
    <w:rsid w:val="006E3542"/>
    <w:rsid w:val="006E361E"/>
    <w:rsid w:val="006E3F27"/>
    <w:rsid w:val="006E5037"/>
    <w:rsid w:val="006E5C5D"/>
    <w:rsid w:val="006E62A7"/>
    <w:rsid w:val="006E70A3"/>
    <w:rsid w:val="006E714D"/>
    <w:rsid w:val="006E72E1"/>
    <w:rsid w:val="006F0042"/>
    <w:rsid w:val="006F1129"/>
    <w:rsid w:val="006F1AEF"/>
    <w:rsid w:val="006F2256"/>
    <w:rsid w:val="006F293C"/>
    <w:rsid w:val="006F36FF"/>
    <w:rsid w:val="006F3708"/>
    <w:rsid w:val="006F41E4"/>
    <w:rsid w:val="006F4713"/>
    <w:rsid w:val="006F4A4C"/>
    <w:rsid w:val="006F4E84"/>
    <w:rsid w:val="006F51D4"/>
    <w:rsid w:val="006F5605"/>
    <w:rsid w:val="006F5801"/>
    <w:rsid w:val="006F5BE5"/>
    <w:rsid w:val="006F5F25"/>
    <w:rsid w:val="006F6091"/>
    <w:rsid w:val="006F62EB"/>
    <w:rsid w:val="006F6884"/>
    <w:rsid w:val="006F6985"/>
    <w:rsid w:val="006F6F6E"/>
    <w:rsid w:val="006F7458"/>
    <w:rsid w:val="006F7713"/>
    <w:rsid w:val="006F779F"/>
    <w:rsid w:val="006F7A0C"/>
    <w:rsid w:val="006F7A8A"/>
    <w:rsid w:val="006F7C82"/>
    <w:rsid w:val="00700C41"/>
    <w:rsid w:val="00700EEA"/>
    <w:rsid w:val="00701339"/>
    <w:rsid w:val="00701A53"/>
    <w:rsid w:val="00701C60"/>
    <w:rsid w:val="0070214D"/>
    <w:rsid w:val="007022EC"/>
    <w:rsid w:val="00702368"/>
    <w:rsid w:val="00702480"/>
    <w:rsid w:val="00702507"/>
    <w:rsid w:val="00702C91"/>
    <w:rsid w:val="00703CFD"/>
    <w:rsid w:val="00704165"/>
    <w:rsid w:val="00704187"/>
    <w:rsid w:val="00704C0C"/>
    <w:rsid w:val="00704C34"/>
    <w:rsid w:val="00705132"/>
    <w:rsid w:val="0070552B"/>
    <w:rsid w:val="007061F3"/>
    <w:rsid w:val="0070634D"/>
    <w:rsid w:val="00706CE3"/>
    <w:rsid w:val="007072B6"/>
    <w:rsid w:val="00707637"/>
    <w:rsid w:val="0070764D"/>
    <w:rsid w:val="00707E2E"/>
    <w:rsid w:val="00711315"/>
    <w:rsid w:val="00711386"/>
    <w:rsid w:val="00711A45"/>
    <w:rsid w:val="00711A81"/>
    <w:rsid w:val="00711A8B"/>
    <w:rsid w:val="00712136"/>
    <w:rsid w:val="00713ECB"/>
    <w:rsid w:val="007145FF"/>
    <w:rsid w:val="007148D9"/>
    <w:rsid w:val="00715749"/>
    <w:rsid w:val="007159C4"/>
    <w:rsid w:val="0071637E"/>
    <w:rsid w:val="007167E3"/>
    <w:rsid w:val="00717067"/>
    <w:rsid w:val="00717639"/>
    <w:rsid w:val="00720449"/>
    <w:rsid w:val="00720A44"/>
    <w:rsid w:val="00720E17"/>
    <w:rsid w:val="00721229"/>
    <w:rsid w:val="0072140E"/>
    <w:rsid w:val="00721561"/>
    <w:rsid w:val="0072181D"/>
    <w:rsid w:val="007220A2"/>
    <w:rsid w:val="0072299D"/>
    <w:rsid w:val="00723728"/>
    <w:rsid w:val="0072383C"/>
    <w:rsid w:val="007245BB"/>
    <w:rsid w:val="0072563F"/>
    <w:rsid w:val="00725967"/>
    <w:rsid w:val="0072696D"/>
    <w:rsid w:val="00726D28"/>
    <w:rsid w:val="007300A2"/>
    <w:rsid w:val="00730FAD"/>
    <w:rsid w:val="00731290"/>
    <w:rsid w:val="007315D0"/>
    <w:rsid w:val="00731DA2"/>
    <w:rsid w:val="0073203B"/>
    <w:rsid w:val="00732912"/>
    <w:rsid w:val="007330F6"/>
    <w:rsid w:val="0073369A"/>
    <w:rsid w:val="007336AD"/>
    <w:rsid w:val="00733AAC"/>
    <w:rsid w:val="00733F64"/>
    <w:rsid w:val="00734CEC"/>
    <w:rsid w:val="00734E19"/>
    <w:rsid w:val="00735C5C"/>
    <w:rsid w:val="007369E2"/>
    <w:rsid w:val="00736FA9"/>
    <w:rsid w:val="0073702F"/>
    <w:rsid w:val="00740D11"/>
    <w:rsid w:val="00740F23"/>
    <w:rsid w:val="0074149C"/>
    <w:rsid w:val="00741D64"/>
    <w:rsid w:val="00742218"/>
    <w:rsid w:val="00743069"/>
    <w:rsid w:val="00743161"/>
    <w:rsid w:val="00743CDA"/>
    <w:rsid w:val="007449D4"/>
    <w:rsid w:val="0074537A"/>
    <w:rsid w:val="007455E1"/>
    <w:rsid w:val="0074636E"/>
    <w:rsid w:val="00746B24"/>
    <w:rsid w:val="007474B0"/>
    <w:rsid w:val="00750432"/>
    <w:rsid w:val="0075078B"/>
    <w:rsid w:val="00751312"/>
    <w:rsid w:val="00751384"/>
    <w:rsid w:val="007518A5"/>
    <w:rsid w:val="007519D6"/>
    <w:rsid w:val="007525F6"/>
    <w:rsid w:val="007537B0"/>
    <w:rsid w:val="00753E30"/>
    <w:rsid w:val="007541E6"/>
    <w:rsid w:val="007545E0"/>
    <w:rsid w:val="00755266"/>
    <w:rsid w:val="0075553E"/>
    <w:rsid w:val="00755808"/>
    <w:rsid w:val="00756566"/>
    <w:rsid w:val="00756ACA"/>
    <w:rsid w:val="0075726C"/>
    <w:rsid w:val="0075734A"/>
    <w:rsid w:val="007577BA"/>
    <w:rsid w:val="00757916"/>
    <w:rsid w:val="00757C3E"/>
    <w:rsid w:val="007601FA"/>
    <w:rsid w:val="007606CB"/>
    <w:rsid w:val="00761018"/>
    <w:rsid w:val="00761EC0"/>
    <w:rsid w:val="007628C4"/>
    <w:rsid w:val="00763058"/>
    <w:rsid w:val="00763644"/>
    <w:rsid w:val="00764596"/>
    <w:rsid w:val="007645F9"/>
    <w:rsid w:val="007653A3"/>
    <w:rsid w:val="0076571E"/>
    <w:rsid w:val="00765818"/>
    <w:rsid w:val="00765B0C"/>
    <w:rsid w:val="00765BF4"/>
    <w:rsid w:val="007667C1"/>
    <w:rsid w:val="00766985"/>
    <w:rsid w:val="00770E6E"/>
    <w:rsid w:val="00771EFF"/>
    <w:rsid w:val="0077212B"/>
    <w:rsid w:val="007724A4"/>
    <w:rsid w:val="0077323B"/>
    <w:rsid w:val="00773996"/>
    <w:rsid w:val="00773FC2"/>
    <w:rsid w:val="00774E39"/>
    <w:rsid w:val="00774EEE"/>
    <w:rsid w:val="00775B04"/>
    <w:rsid w:val="00776322"/>
    <w:rsid w:val="007765B1"/>
    <w:rsid w:val="007768E6"/>
    <w:rsid w:val="00776EF1"/>
    <w:rsid w:val="00777BAE"/>
    <w:rsid w:val="00781477"/>
    <w:rsid w:val="00781A6B"/>
    <w:rsid w:val="00782867"/>
    <w:rsid w:val="00782E67"/>
    <w:rsid w:val="00783129"/>
    <w:rsid w:val="007849A1"/>
    <w:rsid w:val="007849BB"/>
    <w:rsid w:val="007866E0"/>
    <w:rsid w:val="00786C06"/>
    <w:rsid w:val="00786CE8"/>
    <w:rsid w:val="00787701"/>
    <w:rsid w:val="0078774B"/>
    <w:rsid w:val="00787993"/>
    <w:rsid w:val="00787B30"/>
    <w:rsid w:val="00787EC8"/>
    <w:rsid w:val="007905E6"/>
    <w:rsid w:val="00790875"/>
    <w:rsid w:val="00791E32"/>
    <w:rsid w:val="00792838"/>
    <w:rsid w:val="00792DD0"/>
    <w:rsid w:val="00793450"/>
    <w:rsid w:val="00793973"/>
    <w:rsid w:val="007939B4"/>
    <w:rsid w:val="00794A63"/>
    <w:rsid w:val="00795717"/>
    <w:rsid w:val="0079597B"/>
    <w:rsid w:val="00795A8C"/>
    <w:rsid w:val="00795AE0"/>
    <w:rsid w:val="00795F48"/>
    <w:rsid w:val="00796C77"/>
    <w:rsid w:val="00796E93"/>
    <w:rsid w:val="00797FB6"/>
    <w:rsid w:val="007A02D0"/>
    <w:rsid w:val="007A091E"/>
    <w:rsid w:val="007A10A9"/>
    <w:rsid w:val="007A22CE"/>
    <w:rsid w:val="007A2937"/>
    <w:rsid w:val="007A4370"/>
    <w:rsid w:val="007A4927"/>
    <w:rsid w:val="007A4B45"/>
    <w:rsid w:val="007A56CE"/>
    <w:rsid w:val="007A5DDB"/>
    <w:rsid w:val="007A6059"/>
    <w:rsid w:val="007A6751"/>
    <w:rsid w:val="007A6CD0"/>
    <w:rsid w:val="007A758C"/>
    <w:rsid w:val="007B038E"/>
    <w:rsid w:val="007B05DD"/>
    <w:rsid w:val="007B0B2E"/>
    <w:rsid w:val="007B0D22"/>
    <w:rsid w:val="007B0E45"/>
    <w:rsid w:val="007B0FFE"/>
    <w:rsid w:val="007B1568"/>
    <w:rsid w:val="007B22A8"/>
    <w:rsid w:val="007B2AA6"/>
    <w:rsid w:val="007B2BCF"/>
    <w:rsid w:val="007B2C49"/>
    <w:rsid w:val="007B2E71"/>
    <w:rsid w:val="007B3D98"/>
    <w:rsid w:val="007B3F06"/>
    <w:rsid w:val="007B433D"/>
    <w:rsid w:val="007B4810"/>
    <w:rsid w:val="007B4996"/>
    <w:rsid w:val="007B4BAA"/>
    <w:rsid w:val="007B5AE2"/>
    <w:rsid w:val="007B6A1D"/>
    <w:rsid w:val="007B6C07"/>
    <w:rsid w:val="007B70EF"/>
    <w:rsid w:val="007B7442"/>
    <w:rsid w:val="007B75C0"/>
    <w:rsid w:val="007B77CB"/>
    <w:rsid w:val="007C0388"/>
    <w:rsid w:val="007C0B53"/>
    <w:rsid w:val="007C0C0D"/>
    <w:rsid w:val="007C1099"/>
    <w:rsid w:val="007C144C"/>
    <w:rsid w:val="007C1B1A"/>
    <w:rsid w:val="007C2227"/>
    <w:rsid w:val="007C2234"/>
    <w:rsid w:val="007C2690"/>
    <w:rsid w:val="007C2F4C"/>
    <w:rsid w:val="007C3133"/>
    <w:rsid w:val="007C31F2"/>
    <w:rsid w:val="007C3D3F"/>
    <w:rsid w:val="007C3ED1"/>
    <w:rsid w:val="007C3F5C"/>
    <w:rsid w:val="007C4AB1"/>
    <w:rsid w:val="007C5C2B"/>
    <w:rsid w:val="007C5ECC"/>
    <w:rsid w:val="007C6FCB"/>
    <w:rsid w:val="007C7203"/>
    <w:rsid w:val="007C7519"/>
    <w:rsid w:val="007C7740"/>
    <w:rsid w:val="007C7884"/>
    <w:rsid w:val="007C7941"/>
    <w:rsid w:val="007D011B"/>
    <w:rsid w:val="007D1179"/>
    <w:rsid w:val="007D119F"/>
    <w:rsid w:val="007D1761"/>
    <w:rsid w:val="007D2829"/>
    <w:rsid w:val="007D2F2E"/>
    <w:rsid w:val="007D3B6D"/>
    <w:rsid w:val="007D472D"/>
    <w:rsid w:val="007D4A3A"/>
    <w:rsid w:val="007D4F8F"/>
    <w:rsid w:val="007D68AA"/>
    <w:rsid w:val="007D6FAE"/>
    <w:rsid w:val="007D6FFA"/>
    <w:rsid w:val="007D7003"/>
    <w:rsid w:val="007D75B0"/>
    <w:rsid w:val="007D7668"/>
    <w:rsid w:val="007E083F"/>
    <w:rsid w:val="007E0BB3"/>
    <w:rsid w:val="007E0C33"/>
    <w:rsid w:val="007E1FDD"/>
    <w:rsid w:val="007E24EE"/>
    <w:rsid w:val="007E26FE"/>
    <w:rsid w:val="007E2C38"/>
    <w:rsid w:val="007E3328"/>
    <w:rsid w:val="007E3392"/>
    <w:rsid w:val="007E3983"/>
    <w:rsid w:val="007E3F0B"/>
    <w:rsid w:val="007E4174"/>
    <w:rsid w:val="007E42F2"/>
    <w:rsid w:val="007E4A76"/>
    <w:rsid w:val="007E5592"/>
    <w:rsid w:val="007E5B94"/>
    <w:rsid w:val="007E619A"/>
    <w:rsid w:val="007E670C"/>
    <w:rsid w:val="007E6DED"/>
    <w:rsid w:val="007E7658"/>
    <w:rsid w:val="007F00F8"/>
    <w:rsid w:val="007F02F6"/>
    <w:rsid w:val="007F0374"/>
    <w:rsid w:val="007F03F0"/>
    <w:rsid w:val="007F0935"/>
    <w:rsid w:val="007F1B62"/>
    <w:rsid w:val="007F1BA5"/>
    <w:rsid w:val="007F2139"/>
    <w:rsid w:val="007F2982"/>
    <w:rsid w:val="007F2B8B"/>
    <w:rsid w:val="007F2F7A"/>
    <w:rsid w:val="007F3395"/>
    <w:rsid w:val="007F3E90"/>
    <w:rsid w:val="007F42D6"/>
    <w:rsid w:val="007F45D4"/>
    <w:rsid w:val="007F4969"/>
    <w:rsid w:val="007F53DC"/>
    <w:rsid w:val="007F5CE6"/>
    <w:rsid w:val="007F5D37"/>
    <w:rsid w:val="007F6448"/>
    <w:rsid w:val="007F6C48"/>
    <w:rsid w:val="007F6D56"/>
    <w:rsid w:val="007F7017"/>
    <w:rsid w:val="007F713D"/>
    <w:rsid w:val="007F75E5"/>
    <w:rsid w:val="007F7809"/>
    <w:rsid w:val="00800967"/>
    <w:rsid w:val="00800B3F"/>
    <w:rsid w:val="00800E1C"/>
    <w:rsid w:val="0080125F"/>
    <w:rsid w:val="00801511"/>
    <w:rsid w:val="0080192F"/>
    <w:rsid w:val="0080221F"/>
    <w:rsid w:val="00802E4E"/>
    <w:rsid w:val="00803124"/>
    <w:rsid w:val="00803187"/>
    <w:rsid w:val="00803630"/>
    <w:rsid w:val="0080377E"/>
    <w:rsid w:val="008038B1"/>
    <w:rsid w:val="00804DB6"/>
    <w:rsid w:val="008056DC"/>
    <w:rsid w:val="0080580F"/>
    <w:rsid w:val="008066CE"/>
    <w:rsid w:val="00806E2B"/>
    <w:rsid w:val="00807198"/>
    <w:rsid w:val="008071F9"/>
    <w:rsid w:val="008074B4"/>
    <w:rsid w:val="00807C09"/>
    <w:rsid w:val="00807DD0"/>
    <w:rsid w:val="0081005D"/>
    <w:rsid w:val="00810FEF"/>
    <w:rsid w:val="0081257B"/>
    <w:rsid w:val="008130FD"/>
    <w:rsid w:val="00813194"/>
    <w:rsid w:val="0081326D"/>
    <w:rsid w:val="008133BD"/>
    <w:rsid w:val="00813DBB"/>
    <w:rsid w:val="00814120"/>
    <w:rsid w:val="00814E59"/>
    <w:rsid w:val="00814F91"/>
    <w:rsid w:val="00815631"/>
    <w:rsid w:val="00816159"/>
    <w:rsid w:val="0081624C"/>
    <w:rsid w:val="008165D8"/>
    <w:rsid w:val="00816789"/>
    <w:rsid w:val="00816821"/>
    <w:rsid w:val="00816BF5"/>
    <w:rsid w:val="00817A30"/>
    <w:rsid w:val="00817EA5"/>
    <w:rsid w:val="00820251"/>
    <w:rsid w:val="00820319"/>
    <w:rsid w:val="0082076B"/>
    <w:rsid w:val="0082090B"/>
    <w:rsid w:val="00820AD4"/>
    <w:rsid w:val="00820F30"/>
    <w:rsid w:val="00821594"/>
    <w:rsid w:val="0082177C"/>
    <w:rsid w:val="00821E42"/>
    <w:rsid w:val="0082264B"/>
    <w:rsid w:val="00822DD3"/>
    <w:rsid w:val="00824753"/>
    <w:rsid w:val="00824BAA"/>
    <w:rsid w:val="00824D54"/>
    <w:rsid w:val="00824F9E"/>
    <w:rsid w:val="00826756"/>
    <w:rsid w:val="0082676F"/>
    <w:rsid w:val="008270D1"/>
    <w:rsid w:val="008278BF"/>
    <w:rsid w:val="00827A92"/>
    <w:rsid w:val="00830099"/>
    <w:rsid w:val="00830230"/>
    <w:rsid w:val="008309D8"/>
    <w:rsid w:val="00831C88"/>
    <w:rsid w:val="00833DC4"/>
    <w:rsid w:val="00833EBC"/>
    <w:rsid w:val="008344D4"/>
    <w:rsid w:val="00834837"/>
    <w:rsid w:val="00834E38"/>
    <w:rsid w:val="00834FAC"/>
    <w:rsid w:val="008350D3"/>
    <w:rsid w:val="0083587B"/>
    <w:rsid w:val="00835D61"/>
    <w:rsid w:val="008365E2"/>
    <w:rsid w:val="00836ED0"/>
    <w:rsid w:val="00837756"/>
    <w:rsid w:val="00840627"/>
    <w:rsid w:val="00840D18"/>
    <w:rsid w:val="00840EA9"/>
    <w:rsid w:val="00841021"/>
    <w:rsid w:val="00841855"/>
    <w:rsid w:val="00842733"/>
    <w:rsid w:val="00842798"/>
    <w:rsid w:val="008428CF"/>
    <w:rsid w:val="00842CBF"/>
    <w:rsid w:val="00842DC1"/>
    <w:rsid w:val="00842F21"/>
    <w:rsid w:val="00843371"/>
    <w:rsid w:val="0084488D"/>
    <w:rsid w:val="00845747"/>
    <w:rsid w:val="00846501"/>
    <w:rsid w:val="00847C14"/>
    <w:rsid w:val="00847C9F"/>
    <w:rsid w:val="0085005E"/>
    <w:rsid w:val="00850279"/>
    <w:rsid w:val="00850B87"/>
    <w:rsid w:val="00850C87"/>
    <w:rsid w:val="00850D43"/>
    <w:rsid w:val="00850E02"/>
    <w:rsid w:val="008510DE"/>
    <w:rsid w:val="00851329"/>
    <w:rsid w:val="0085136F"/>
    <w:rsid w:val="008513D7"/>
    <w:rsid w:val="00851A2D"/>
    <w:rsid w:val="00851B02"/>
    <w:rsid w:val="0085268C"/>
    <w:rsid w:val="008528A7"/>
    <w:rsid w:val="00852A49"/>
    <w:rsid w:val="00852DCC"/>
    <w:rsid w:val="00852F81"/>
    <w:rsid w:val="00853ABA"/>
    <w:rsid w:val="00854A13"/>
    <w:rsid w:val="00854D43"/>
    <w:rsid w:val="00855360"/>
    <w:rsid w:val="00855D00"/>
    <w:rsid w:val="00855DDB"/>
    <w:rsid w:val="0085621D"/>
    <w:rsid w:val="00856C8F"/>
    <w:rsid w:val="00856DB4"/>
    <w:rsid w:val="00856DD4"/>
    <w:rsid w:val="00856DDC"/>
    <w:rsid w:val="00856F75"/>
    <w:rsid w:val="00857031"/>
    <w:rsid w:val="00857A70"/>
    <w:rsid w:val="00857DA4"/>
    <w:rsid w:val="00860563"/>
    <w:rsid w:val="00860774"/>
    <w:rsid w:val="0086167F"/>
    <w:rsid w:val="008619B0"/>
    <w:rsid w:val="008622CF"/>
    <w:rsid w:val="00862A3C"/>
    <w:rsid w:val="00862AD0"/>
    <w:rsid w:val="00862C19"/>
    <w:rsid w:val="00862C51"/>
    <w:rsid w:val="008630CC"/>
    <w:rsid w:val="00863321"/>
    <w:rsid w:val="0086338F"/>
    <w:rsid w:val="00863DB9"/>
    <w:rsid w:val="00864159"/>
    <w:rsid w:val="00864201"/>
    <w:rsid w:val="00864CCF"/>
    <w:rsid w:val="008651D1"/>
    <w:rsid w:val="00866144"/>
    <w:rsid w:val="008662BB"/>
    <w:rsid w:val="008666F7"/>
    <w:rsid w:val="008672A5"/>
    <w:rsid w:val="00867D41"/>
    <w:rsid w:val="00870B05"/>
    <w:rsid w:val="00870FA7"/>
    <w:rsid w:val="00872496"/>
    <w:rsid w:val="00872684"/>
    <w:rsid w:val="008728C6"/>
    <w:rsid w:val="00872D69"/>
    <w:rsid w:val="00873055"/>
    <w:rsid w:val="008732E9"/>
    <w:rsid w:val="00873DB8"/>
    <w:rsid w:val="0087404D"/>
    <w:rsid w:val="00875E20"/>
    <w:rsid w:val="00875E61"/>
    <w:rsid w:val="008762AD"/>
    <w:rsid w:val="008763DC"/>
    <w:rsid w:val="00876BE8"/>
    <w:rsid w:val="00876C11"/>
    <w:rsid w:val="00876C59"/>
    <w:rsid w:val="008771E2"/>
    <w:rsid w:val="00880197"/>
    <w:rsid w:val="00880684"/>
    <w:rsid w:val="0088075E"/>
    <w:rsid w:val="00880C75"/>
    <w:rsid w:val="0088136A"/>
    <w:rsid w:val="0088193A"/>
    <w:rsid w:val="00881999"/>
    <w:rsid w:val="00881BD4"/>
    <w:rsid w:val="00881E2C"/>
    <w:rsid w:val="00883315"/>
    <w:rsid w:val="008840E1"/>
    <w:rsid w:val="008847F8"/>
    <w:rsid w:val="008859B5"/>
    <w:rsid w:val="00885C64"/>
    <w:rsid w:val="008862B3"/>
    <w:rsid w:val="00886855"/>
    <w:rsid w:val="00886C3B"/>
    <w:rsid w:val="008879BB"/>
    <w:rsid w:val="0089062C"/>
    <w:rsid w:val="00890776"/>
    <w:rsid w:val="008907CA"/>
    <w:rsid w:val="00890881"/>
    <w:rsid w:val="00891C78"/>
    <w:rsid w:val="0089285F"/>
    <w:rsid w:val="008932B5"/>
    <w:rsid w:val="00893401"/>
    <w:rsid w:val="00893505"/>
    <w:rsid w:val="0089484F"/>
    <w:rsid w:val="008952A3"/>
    <w:rsid w:val="00895630"/>
    <w:rsid w:val="00895C75"/>
    <w:rsid w:val="00896215"/>
    <w:rsid w:val="008967D7"/>
    <w:rsid w:val="00896CBF"/>
    <w:rsid w:val="008975A4"/>
    <w:rsid w:val="00897C0F"/>
    <w:rsid w:val="008A007B"/>
    <w:rsid w:val="008A00EB"/>
    <w:rsid w:val="008A2BA3"/>
    <w:rsid w:val="008A2D94"/>
    <w:rsid w:val="008A3965"/>
    <w:rsid w:val="008A3F44"/>
    <w:rsid w:val="008A437A"/>
    <w:rsid w:val="008A46D7"/>
    <w:rsid w:val="008A4F36"/>
    <w:rsid w:val="008A5284"/>
    <w:rsid w:val="008A560A"/>
    <w:rsid w:val="008A66B6"/>
    <w:rsid w:val="008A6CFE"/>
    <w:rsid w:val="008A748B"/>
    <w:rsid w:val="008A7548"/>
    <w:rsid w:val="008A771F"/>
    <w:rsid w:val="008A7C7E"/>
    <w:rsid w:val="008B02B9"/>
    <w:rsid w:val="008B0416"/>
    <w:rsid w:val="008B102C"/>
    <w:rsid w:val="008B1594"/>
    <w:rsid w:val="008B192A"/>
    <w:rsid w:val="008B1D5E"/>
    <w:rsid w:val="008B1DE1"/>
    <w:rsid w:val="008B2478"/>
    <w:rsid w:val="008B342E"/>
    <w:rsid w:val="008B37EF"/>
    <w:rsid w:val="008B3A6E"/>
    <w:rsid w:val="008B50E8"/>
    <w:rsid w:val="008B53A4"/>
    <w:rsid w:val="008B5D3F"/>
    <w:rsid w:val="008B63D7"/>
    <w:rsid w:val="008B667E"/>
    <w:rsid w:val="008B7952"/>
    <w:rsid w:val="008B7B89"/>
    <w:rsid w:val="008C1842"/>
    <w:rsid w:val="008C2BAC"/>
    <w:rsid w:val="008C2DB0"/>
    <w:rsid w:val="008C43C4"/>
    <w:rsid w:val="008C4D58"/>
    <w:rsid w:val="008C525A"/>
    <w:rsid w:val="008C5464"/>
    <w:rsid w:val="008C638B"/>
    <w:rsid w:val="008C63EE"/>
    <w:rsid w:val="008C67F0"/>
    <w:rsid w:val="008C715D"/>
    <w:rsid w:val="008C74A9"/>
    <w:rsid w:val="008C7773"/>
    <w:rsid w:val="008C79EE"/>
    <w:rsid w:val="008C7B19"/>
    <w:rsid w:val="008C7EC6"/>
    <w:rsid w:val="008D0396"/>
    <w:rsid w:val="008D043E"/>
    <w:rsid w:val="008D0B54"/>
    <w:rsid w:val="008D0B5F"/>
    <w:rsid w:val="008D3D0B"/>
    <w:rsid w:val="008D3E7B"/>
    <w:rsid w:val="008D48ED"/>
    <w:rsid w:val="008D4DDA"/>
    <w:rsid w:val="008D58F0"/>
    <w:rsid w:val="008D5ADD"/>
    <w:rsid w:val="008D7B4E"/>
    <w:rsid w:val="008D7E86"/>
    <w:rsid w:val="008E1F7C"/>
    <w:rsid w:val="008E2032"/>
    <w:rsid w:val="008E281E"/>
    <w:rsid w:val="008E29DA"/>
    <w:rsid w:val="008E2F5B"/>
    <w:rsid w:val="008E323C"/>
    <w:rsid w:val="008E38C8"/>
    <w:rsid w:val="008E3BB8"/>
    <w:rsid w:val="008E3D6D"/>
    <w:rsid w:val="008E480A"/>
    <w:rsid w:val="008E5515"/>
    <w:rsid w:val="008E6C67"/>
    <w:rsid w:val="008F0206"/>
    <w:rsid w:val="008F085D"/>
    <w:rsid w:val="008F10AF"/>
    <w:rsid w:val="008F13A8"/>
    <w:rsid w:val="008F1C6A"/>
    <w:rsid w:val="008F1DFF"/>
    <w:rsid w:val="008F201C"/>
    <w:rsid w:val="008F2139"/>
    <w:rsid w:val="008F32F0"/>
    <w:rsid w:val="008F4704"/>
    <w:rsid w:val="008F499E"/>
    <w:rsid w:val="008F52DF"/>
    <w:rsid w:val="008F5C91"/>
    <w:rsid w:val="008F6489"/>
    <w:rsid w:val="008F6B07"/>
    <w:rsid w:val="008F6DF7"/>
    <w:rsid w:val="008F6E9E"/>
    <w:rsid w:val="008F74D8"/>
    <w:rsid w:val="00900223"/>
    <w:rsid w:val="00900B8E"/>
    <w:rsid w:val="00900DB5"/>
    <w:rsid w:val="009025FA"/>
    <w:rsid w:val="00902D9C"/>
    <w:rsid w:val="00902DDD"/>
    <w:rsid w:val="0090342E"/>
    <w:rsid w:val="009035B7"/>
    <w:rsid w:val="009039F5"/>
    <w:rsid w:val="009045D3"/>
    <w:rsid w:val="009058F9"/>
    <w:rsid w:val="00906039"/>
    <w:rsid w:val="009063F1"/>
    <w:rsid w:val="00906BC6"/>
    <w:rsid w:val="009072A6"/>
    <w:rsid w:val="0090798C"/>
    <w:rsid w:val="00907D32"/>
    <w:rsid w:val="00907DA3"/>
    <w:rsid w:val="00910099"/>
    <w:rsid w:val="009100AB"/>
    <w:rsid w:val="00910C1C"/>
    <w:rsid w:val="00910D2E"/>
    <w:rsid w:val="009114A2"/>
    <w:rsid w:val="009117E6"/>
    <w:rsid w:val="00911BAE"/>
    <w:rsid w:val="00911EFF"/>
    <w:rsid w:val="009123C7"/>
    <w:rsid w:val="009124F0"/>
    <w:rsid w:val="00912D09"/>
    <w:rsid w:val="00912F34"/>
    <w:rsid w:val="0091318F"/>
    <w:rsid w:val="00914344"/>
    <w:rsid w:val="00914C33"/>
    <w:rsid w:val="00914D32"/>
    <w:rsid w:val="00914D6E"/>
    <w:rsid w:val="00915B89"/>
    <w:rsid w:val="00915DE3"/>
    <w:rsid w:val="00916194"/>
    <w:rsid w:val="00916CBB"/>
    <w:rsid w:val="00916F92"/>
    <w:rsid w:val="00916FEE"/>
    <w:rsid w:val="00917AC3"/>
    <w:rsid w:val="0092077F"/>
    <w:rsid w:val="00920AEF"/>
    <w:rsid w:val="00920DCD"/>
    <w:rsid w:val="0092192C"/>
    <w:rsid w:val="00921FF3"/>
    <w:rsid w:val="0092205A"/>
    <w:rsid w:val="00923F3B"/>
    <w:rsid w:val="0092423B"/>
    <w:rsid w:val="00924E08"/>
    <w:rsid w:val="00925299"/>
    <w:rsid w:val="0092568E"/>
    <w:rsid w:val="0092715B"/>
    <w:rsid w:val="009273CD"/>
    <w:rsid w:val="00927E23"/>
    <w:rsid w:val="00927F98"/>
    <w:rsid w:val="00930143"/>
    <w:rsid w:val="00930532"/>
    <w:rsid w:val="00930DDA"/>
    <w:rsid w:val="00930DEB"/>
    <w:rsid w:val="009311E3"/>
    <w:rsid w:val="009317C1"/>
    <w:rsid w:val="00931C21"/>
    <w:rsid w:val="00931D16"/>
    <w:rsid w:val="009335F5"/>
    <w:rsid w:val="00933897"/>
    <w:rsid w:val="00933AC2"/>
    <w:rsid w:val="00933DBC"/>
    <w:rsid w:val="0093408C"/>
    <w:rsid w:val="00934BE5"/>
    <w:rsid w:val="00934C4F"/>
    <w:rsid w:val="00934C7C"/>
    <w:rsid w:val="00934CD0"/>
    <w:rsid w:val="0093565E"/>
    <w:rsid w:val="00935A2A"/>
    <w:rsid w:val="00936A9C"/>
    <w:rsid w:val="00936C7B"/>
    <w:rsid w:val="00936DD9"/>
    <w:rsid w:val="009370C9"/>
    <w:rsid w:val="009373AB"/>
    <w:rsid w:val="00937475"/>
    <w:rsid w:val="0093782A"/>
    <w:rsid w:val="00937FB5"/>
    <w:rsid w:val="0094106E"/>
    <w:rsid w:val="0094116D"/>
    <w:rsid w:val="00941203"/>
    <w:rsid w:val="0094123C"/>
    <w:rsid w:val="009416A5"/>
    <w:rsid w:val="009416FD"/>
    <w:rsid w:val="00941873"/>
    <w:rsid w:val="009422C6"/>
    <w:rsid w:val="00942552"/>
    <w:rsid w:val="0094291C"/>
    <w:rsid w:val="009429B2"/>
    <w:rsid w:val="00943054"/>
    <w:rsid w:val="00943793"/>
    <w:rsid w:val="00943976"/>
    <w:rsid w:val="00943C57"/>
    <w:rsid w:val="00944242"/>
    <w:rsid w:val="0094452B"/>
    <w:rsid w:val="0094534A"/>
    <w:rsid w:val="00945B69"/>
    <w:rsid w:val="009468CA"/>
    <w:rsid w:val="00946A13"/>
    <w:rsid w:val="00946AA1"/>
    <w:rsid w:val="00947247"/>
    <w:rsid w:val="00947439"/>
    <w:rsid w:val="00947494"/>
    <w:rsid w:val="0094751A"/>
    <w:rsid w:val="00947F03"/>
    <w:rsid w:val="00951218"/>
    <w:rsid w:val="0095149E"/>
    <w:rsid w:val="009525D6"/>
    <w:rsid w:val="009536DC"/>
    <w:rsid w:val="00953DEF"/>
    <w:rsid w:val="009547EF"/>
    <w:rsid w:val="00955043"/>
    <w:rsid w:val="00955983"/>
    <w:rsid w:val="00955DD2"/>
    <w:rsid w:val="0095678F"/>
    <w:rsid w:val="00957863"/>
    <w:rsid w:val="009578FB"/>
    <w:rsid w:val="00957A1A"/>
    <w:rsid w:val="00957D1C"/>
    <w:rsid w:val="00960B98"/>
    <w:rsid w:val="00960F33"/>
    <w:rsid w:val="00961166"/>
    <w:rsid w:val="0096169C"/>
    <w:rsid w:val="0096241C"/>
    <w:rsid w:val="00962A1F"/>
    <w:rsid w:val="00962D2F"/>
    <w:rsid w:val="00963D6F"/>
    <w:rsid w:val="0096432F"/>
    <w:rsid w:val="0096459D"/>
    <w:rsid w:val="00964C55"/>
    <w:rsid w:val="009660DB"/>
    <w:rsid w:val="00966473"/>
    <w:rsid w:val="0096650E"/>
    <w:rsid w:val="00967376"/>
    <w:rsid w:val="00970119"/>
    <w:rsid w:val="009708DE"/>
    <w:rsid w:val="0097119B"/>
    <w:rsid w:val="009715D7"/>
    <w:rsid w:val="009726B7"/>
    <w:rsid w:val="00972752"/>
    <w:rsid w:val="00972949"/>
    <w:rsid w:val="00972D69"/>
    <w:rsid w:val="00972FBE"/>
    <w:rsid w:val="009730C8"/>
    <w:rsid w:val="0097414F"/>
    <w:rsid w:val="00974F02"/>
    <w:rsid w:val="009755D9"/>
    <w:rsid w:val="009757D2"/>
    <w:rsid w:val="00976B96"/>
    <w:rsid w:val="009770BE"/>
    <w:rsid w:val="00977675"/>
    <w:rsid w:val="00977BC3"/>
    <w:rsid w:val="00980047"/>
    <w:rsid w:val="00981339"/>
    <w:rsid w:val="00981496"/>
    <w:rsid w:val="00981507"/>
    <w:rsid w:val="009825BC"/>
    <w:rsid w:val="00983207"/>
    <w:rsid w:val="00983A94"/>
    <w:rsid w:val="00983CC4"/>
    <w:rsid w:val="00983FCD"/>
    <w:rsid w:val="009840D7"/>
    <w:rsid w:val="009842B3"/>
    <w:rsid w:val="0098445A"/>
    <w:rsid w:val="009844F4"/>
    <w:rsid w:val="00984856"/>
    <w:rsid w:val="00984B2B"/>
    <w:rsid w:val="0098527C"/>
    <w:rsid w:val="009852BA"/>
    <w:rsid w:val="0098543A"/>
    <w:rsid w:val="00985499"/>
    <w:rsid w:val="00985563"/>
    <w:rsid w:val="00985E39"/>
    <w:rsid w:val="00986728"/>
    <w:rsid w:val="00987467"/>
    <w:rsid w:val="0098798C"/>
    <w:rsid w:val="00990B8E"/>
    <w:rsid w:val="009917AE"/>
    <w:rsid w:val="009922D4"/>
    <w:rsid w:val="009935AF"/>
    <w:rsid w:val="009949A8"/>
    <w:rsid w:val="0099507A"/>
    <w:rsid w:val="00995B50"/>
    <w:rsid w:val="00996475"/>
    <w:rsid w:val="00996B38"/>
    <w:rsid w:val="00996EF1"/>
    <w:rsid w:val="00996FD1"/>
    <w:rsid w:val="00997227"/>
    <w:rsid w:val="009973C4"/>
    <w:rsid w:val="0099752D"/>
    <w:rsid w:val="00997A06"/>
    <w:rsid w:val="00997C30"/>
    <w:rsid w:val="00997CB6"/>
    <w:rsid w:val="009A03DA"/>
    <w:rsid w:val="009A0446"/>
    <w:rsid w:val="009A057F"/>
    <w:rsid w:val="009A0EF3"/>
    <w:rsid w:val="009A112C"/>
    <w:rsid w:val="009A11EA"/>
    <w:rsid w:val="009A1DFE"/>
    <w:rsid w:val="009A2012"/>
    <w:rsid w:val="009A21F4"/>
    <w:rsid w:val="009A23F3"/>
    <w:rsid w:val="009A2814"/>
    <w:rsid w:val="009A34C3"/>
    <w:rsid w:val="009A36A4"/>
    <w:rsid w:val="009A4733"/>
    <w:rsid w:val="009A4F9C"/>
    <w:rsid w:val="009A7227"/>
    <w:rsid w:val="009A726D"/>
    <w:rsid w:val="009B0373"/>
    <w:rsid w:val="009B0525"/>
    <w:rsid w:val="009B05DC"/>
    <w:rsid w:val="009B06D0"/>
    <w:rsid w:val="009B1681"/>
    <w:rsid w:val="009B172E"/>
    <w:rsid w:val="009B1C3A"/>
    <w:rsid w:val="009B4C93"/>
    <w:rsid w:val="009B4EB6"/>
    <w:rsid w:val="009B578A"/>
    <w:rsid w:val="009B5B91"/>
    <w:rsid w:val="009B6403"/>
    <w:rsid w:val="009B655E"/>
    <w:rsid w:val="009B6F27"/>
    <w:rsid w:val="009B744D"/>
    <w:rsid w:val="009B757A"/>
    <w:rsid w:val="009C01BF"/>
    <w:rsid w:val="009C04ED"/>
    <w:rsid w:val="009C098D"/>
    <w:rsid w:val="009C15CB"/>
    <w:rsid w:val="009C1DAF"/>
    <w:rsid w:val="009C2D8A"/>
    <w:rsid w:val="009C3030"/>
    <w:rsid w:val="009C314B"/>
    <w:rsid w:val="009C316F"/>
    <w:rsid w:val="009C3806"/>
    <w:rsid w:val="009C39A6"/>
    <w:rsid w:val="009C452B"/>
    <w:rsid w:val="009C4B92"/>
    <w:rsid w:val="009C4D7E"/>
    <w:rsid w:val="009C4FF7"/>
    <w:rsid w:val="009C5634"/>
    <w:rsid w:val="009C56F8"/>
    <w:rsid w:val="009C5700"/>
    <w:rsid w:val="009C65DF"/>
    <w:rsid w:val="009C660A"/>
    <w:rsid w:val="009C770C"/>
    <w:rsid w:val="009D1018"/>
    <w:rsid w:val="009D11B8"/>
    <w:rsid w:val="009D141E"/>
    <w:rsid w:val="009D20A1"/>
    <w:rsid w:val="009D2265"/>
    <w:rsid w:val="009D24B2"/>
    <w:rsid w:val="009D26CF"/>
    <w:rsid w:val="009D27EC"/>
    <w:rsid w:val="009D2DFA"/>
    <w:rsid w:val="009D3603"/>
    <w:rsid w:val="009D3790"/>
    <w:rsid w:val="009D381F"/>
    <w:rsid w:val="009D3898"/>
    <w:rsid w:val="009D38A3"/>
    <w:rsid w:val="009D3B6F"/>
    <w:rsid w:val="009D3D9B"/>
    <w:rsid w:val="009D47CE"/>
    <w:rsid w:val="009D525C"/>
    <w:rsid w:val="009D541C"/>
    <w:rsid w:val="009D5FBF"/>
    <w:rsid w:val="009D686D"/>
    <w:rsid w:val="009D6ACB"/>
    <w:rsid w:val="009D6BFC"/>
    <w:rsid w:val="009D73C2"/>
    <w:rsid w:val="009D7AD0"/>
    <w:rsid w:val="009E0209"/>
    <w:rsid w:val="009E1933"/>
    <w:rsid w:val="009E1C7A"/>
    <w:rsid w:val="009E357D"/>
    <w:rsid w:val="009E3E1D"/>
    <w:rsid w:val="009E3F6C"/>
    <w:rsid w:val="009E4692"/>
    <w:rsid w:val="009E4BA8"/>
    <w:rsid w:val="009E4C93"/>
    <w:rsid w:val="009E4CF6"/>
    <w:rsid w:val="009E4D93"/>
    <w:rsid w:val="009E561C"/>
    <w:rsid w:val="009E56BD"/>
    <w:rsid w:val="009E5D5F"/>
    <w:rsid w:val="009E614B"/>
    <w:rsid w:val="009E6B4A"/>
    <w:rsid w:val="009E72CB"/>
    <w:rsid w:val="009E765D"/>
    <w:rsid w:val="009E7795"/>
    <w:rsid w:val="009F1F6D"/>
    <w:rsid w:val="009F202D"/>
    <w:rsid w:val="009F254E"/>
    <w:rsid w:val="009F2DA1"/>
    <w:rsid w:val="009F3B33"/>
    <w:rsid w:val="009F42EB"/>
    <w:rsid w:val="009F5432"/>
    <w:rsid w:val="009F5A2C"/>
    <w:rsid w:val="009F5CD9"/>
    <w:rsid w:val="009F65FC"/>
    <w:rsid w:val="009F66B1"/>
    <w:rsid w:val="009F6D48"/>
    <w:rsid w:val="009F7785"/>
    <w:rsid w:val="009F7845"/>
    <w:rsid w:val="009F7D32"/>
    <w:rsid w:val="00A0007C"/>
    <w:rsid w:val="00A00A9E"/>
    <w:rsid w:val="00A00D78"/>
    <w:rsid w:val="00A00EDC"/>
    <w:rsid w:val="00A01113"/>
    <w:rsid w:val="00A0187B"/>
    <w:rsid w:val="00A01F22"/>
    <w:rsid w:val="00A021AA"/>
    <w:rsid w:val="00A02A84"/>
    <w:rsid w:val="00A03850"/>
    <w:rsid w:val="00A03F50"/>
    <w:rsid w:val="00A04A5E"/>
    <w:rsid w:val="00A04C01"/>
    <w:rsid w:val="00A0500F"/>
    <w:rsid w:val="00A06821"/>
    <w:rsid w:val="00A06FC1"/>
    <w:rsid w:val="00A104E7"/>
    <w:rsid w:val="00A10612"/>
    <w:rsid w:val="00A11FFC"/>
    <w:rsid w:val="00A12357"/>
    <w:rsid w:val="00A123FC"/>
    <w:rsid w:val="00A12553"/>
    <w:rsid w:val="00A12B7E"/>
    <w:rsid w:val="00A130EE"/>
    <w:rsid w:val="00A144ED"/>
    <w:rsid w:val="00A14622"/>
    <w:rsid w:val="00A14A25"/>
    <w:rsid w:val="00A15303"/>
    <w:rsid w:val="00A15406"/>
    <w:rsid w:val="00A1580F"/>
    <w:rsid w:val="00A15832"/>
    <w:rsid w:val="00A15C1C"/>
    <w:rsid w:val="00A16363"/>
    <w:rsid w:val="00A1717E"/>
    <w:rsid w:val="00A17FA9"/>
    <w:rsid w:val="00A20900"/>
    <w:rsid w:val="00A209E8"/>
    <w:rsid w:val="00A20D78"/>
    <w:rsid w:val="00A20FED"/>
    <w:rsid w:val="00A21923"/>
    <w:rsid w:val="00A21DD3"/>
    <w:rsid w:val="00A22587"/>
    <w:rsid w:val="00A22D37"/>
    <w:rsid w:val="00A23066"/>
    <w:rsid w:val="00A23325"/>
    <w:rsid w:val="00A23507"/>
    <w:rsid w:val="00A23F21"/>
    <w:rsid w:val="00A24265"/>
    <w:rsid w:val="00A247B2"/>
    <w:rsid w:val="00A24A1A"/>
    <w:rsid w:val="00A2580A"/>
    <w:rsid w:val="00A258F6"/>
    <w:rsid w:val="00A25B0B"/>
    <w:rsid w:val="00A265E5"/>
    <w:rsid w:val="00A2688D"/>
    <w:rsid w:val="00A2774C"/>
    <w:rsid w:val="00A27EB6"/>
    <w:rsid w:val="00A307B8"/>
    <w:rsid w:val="00A30BD7"/>
    <w:rsid w:val="00A312E1"/>
    <w:rsid w:val="00A3148C"/>
    <w:rsid w:val="00A32022"/>
    <w:rsid w:val="00A3231E"/>
    <w:rsid w:val="00A32A1E"/>
    <w:rsid w:val="00A32D1A"/>
    <w:rsid w:val="00A32FA0"/>
    <w:rsid w:val="00A33681"/>
    <w:rsid w:val="00A3377A"/>
    <w:rsid w:val="00A33E87"/>
    <w:rsid w:val="00A35584"/>
    <w:rsid w:val="00A35E94"/>
    <w:rsid w:val="00A35FB7"/>
    <w:rsid w:val="00A36140"/>
    <w:rsid w:val="00A3686E"/>
    <w:rsid w:val="00A371BF"/>
    <w:rsid w:val="00A40013"/>
    <w:rsid w:val="00A406B4"/>
    <w:rsid w:val="00A4093A"/>
    <w:rsid w:val="00A417A7"/>
    <w:rsid w:val="00A43E33"/>
    <w:rsid w:val="00A441A1"/>
    <w:rsid w:val="00A44613"/>
    <w:rsid w:val="00A447E0"/>
    <w:rsid w:val="00A44A55"/>
    <w:rsid w:val="00A44A98"/>
    <w:rsid w:val="00A45A97"/>
    <w:rsid w:val="00A45BC0"/>
    <w:rsid w:val="00A45D1D"/>
    <w:rsid w:val="00A464B9"/>
    <w:rsid w:val="00A46B18"/>
    <w:rsid w:val="00A4743F"/>
    <w:rsid w:val="00A4751D"/>
    <w:rsid w:val="00A4794E"/>
    <w:rsid w:val="00A51230"/>
    <w:rsid w:val="00A5136A"/>
    <w:rsid w:val="00A517CC"/>
    <w:rsid w:val="00A51F3E"/>
    <w:rsid w:val="00A5252D"/>
    <w:rsid w:val="00A53AFA"/>
    <w:rsid w:val="00A53C3E"/>
    <w:rsid w:val="00A549BE"/>
    <w:rsid w:val="00A55498"/>
    <w:rsid w:val="00A5615B"/>
    <w:rsid w:val="00A56338"/>
    <w:rsid w:val="00A56512"/>
    <w:rsid w:val="00A56B00"/>
    <w:rsid w:val="00A56C6A"/>
    <w:rsid w:val="00A56F72"/>
    <w:rsid w:val="00A56FA7"/>
    <w:rsid w:val="00A57779"/>
    <w:rsid w:val="00A60BBD"/>
    <w:rsid w:val="00A610C5"/>
    <w:rsid w:val="00A61487"/>
    <w:rsid w:val="00A622B9"/>
    <w:rsid w:val="00A62964"/>
    <w:rsid w:val="00A6358D"/>
    <w:rsid w:val="00A636BE"/>
    <w:rsid w:val="00A63CD4"/>
    <w:rsid w:val="00A6474A"/>
    <w:rsid w:val="00A64AD5"/>
    <w:rsid w:val="00A655A5"/>
    <w:rsid w:val="00A65DFC"/>
    <w:rsid w:val="00A666C9"/>
    <w:rsid w:val="00A669D8"/>
    <w:rsid w:val="00A66A46"/>
    <w:rsid w:val="00A66C75"/>
    <w:rsid w:val="00A66E35"/>
    <w:rsid w:val="00A66E66"/>
    <w:rsid w:val="00A67314"/>
    <w:rsid w:val="00A67434"/>
    <w:rsid w:val="00A67DF0"/>
    <w:rsid w:val="00A67EBC"/>
    <w:rsid w:val="00A7006C"/>
    <w:rsid w:val="00A700EA"/>
    <w:rsid w:val="00A70107"/>
    <w:rsid w:val="00A71117"/>
    <w:rsid w:val="00A7167D"/>
    <w:rsid w:val="00A72353"/>
    <w:rsid w:val="00A734D1"/>
    <w:rsid w:val="00A73DE4"/>
    <w:rsid w:val="00A73F42"/>
    <w:rsid w:val="00A74C3A"/>
    <w:rsid w:val="00A757A1"/>
    <w:rsid w:val="00A757FD"/>
    <w:rsid w:val="00A76D2E"/>
    <w:rsid w:val="00A77821"/>
    <w:rsid w:val="00A800B4"/>
    <w:rsid w:val="00A8019D"/>
    <w:rsid w:val="00A80201"/>
    <w:rsid w:val="00A80628"/>
    <w:rsid w:val="00A808D4"/>
    <w:rsid w:val="00A80F33"/>
    <w:rsid w:val="00A81E48"/>
    <w:rsid w:val="00A82F67"/>
    <w:rsid w:val="00A83494"/>
    <w:rsid w:val="00A8373B"/>
    <w:rsid w:val="00A83F9A"/>
    <w:rsid w:val="00A840F7"/>
    <w:rsid w:val="00A84203"/>
    <w:rsid w:val="00A84575"/>
    <w:rsid w:val="00A8473C"/>
    <w:rsid w:val="00A85401"/>
    <w:rsid w:val="00A85896"/>
    <w:rsid w:val="00A86113"/>
    <w:rsid w:val="00A86298"/>
    <w:rsid w:val="00A864A7"/>
    <w:rsid w:val="00A866C5"/>
    <w:rsid w:val="00A87556"/>
    <w:rsid w:val="00A87CDC"/>
    <w:rsid w:val="00A906FE"/>
    <w:rsid w:val="00A90786"/>
    <w:rsid w:val="00A90965"/>
    <w:rsid w:val="00A909BA"/>
    <w:rsid w:val="00A91F08"/>
    <w:rsid w:val="00A92275"/>
    <w:rsid w:val="00A92B4F"/>
    <w:rsid w:val="00A92EA2"/>
    <w:rsid w:val="00A9349F"/>
    <w:rsid w:val="00A93A69"/>
    <w:rsid w:val="00A93AE8"/>
    <w:rsid w:val="00A93F42"/>
    <w:rsid w:val="00A9495E"/>
    <w:rsid w:val="00A95545"/>
    <w:rsid w:val="00A9602D"/>
    <w:rsid w:val="00A97049"/>
    <w:rsid w:val="00A9744B"/>
    <w:rsid w:val="00AA0242"/>
    <w:rsid w:val="00AA0243"/>
    <w:rsid w:val="00AA031D"/>
    <w:rsid w:val="00AA0F93"/>
    <w:rsid w:val="00AA197E"/>
    <w:rsid w:val="00AA2959"/>
    <w:rsid w:val="00AA2A16"/>
    <w:rsid w:val="00AA2E02"/>
    <w:rsid w:val="00AA2EC9"/>
    <w:rsid w:val="00AA2F65"/>
    <w:rsid w:val="00AA3597"/>
    <w:rsid w:val="00AA3F3D"/>
    <w:rsid w:val="00AA4279"/>
    <w:rsid w:val="00AA454E"/>
    <w:rsid w:val="00AA47B0"/>
    <w:rsid w:val="00AA483C"/>
    <w:rsid w:val="00AA4909"/>
    <w:rsid w:val="00AA4DDB"/>
    <w:rsid w:val="00AA512E"/>
    <w:rsid w:val="00AA578D"/>
    <w:rsid w:val="00AA5802"/>
    <w:rsid w:val="00AA5E1E"/>
    <w:rsid w:val="00AA6095"/>
    <w:rsid w:val="00AA624F"/>
    <w:rsid w:val="00AA633E"/>
    <w:rsid w:val="00AA6B29"/>
    <w:rsid w:val="00AA75AA"/>
    <w:rsid w:val="00AA7E24"/>
    <w:rsid w:val="00AB0327"/>
    <w:rsid w:val="00AB191F"/>
    <w:rsid w:val="00AB22D9"/>
    <w:rsid w:val="00AB2508"/>
    <w:rsid w:val="00AB29C0"/>
    <w:rsid w:val="00AB2BD2"/>
    <w:rsid w:val="00AB2F5C"/>
    <w:rsid w:val="00AB366F"/>
    <w:rsid w:val="00AB387E"/>
    <w:rsid w:val="00AB3C23"/>
    <w:rsid w:val="00AB3D35"/>
    <w:rsid w:val="00AB44BA"/>
    <w:rsid w:val="00AB4622"/>
    <w:rsid w:val="00AB48F7"/>
    <w:rsid w:val="00AB4A88"/>
    <w:rsid w:val="00AB4BA4"/>
    <w:rsid w:val="00AB5794"/>
    <w:rsid w:val="00AB597C"/>
    <w:rsid w:val="00AB5B5F"/>
    <w:rsid w:val="00AB6677"/>
    <w:rsid w:val="00AC0352"/>
    <w:rsid w:val="00AC0D85"/>
    <w:rsid w:val="00AC0E54"/>
    <w:rsid w:val="00AC17C9"/>
    <w:rsid w:val="00AC1F6A"/>
    <w:rsid w:val="00AC25E2"/>
    <w:rsid w:val="00AC302A"/>
    <w:rsid w:val="00AC3E14"/>
    <w:rsid w:val="00AC44CE"/>
    <w:rsid w:val="00AC4539"/>
    <w:rsid w:val="00AC4A72"/>
    <w:rsid w:val="00AC4F0D"/>
    <w:rsid w:val="00AC4FA2"/>
    <w:rsid w:val="00AC5216"/>
    <w:rsid w:val="00AC54FA"/>
    <w:rsid w:val="00AC562E"/>
    <w:rsid w:val="00AC6917"/>
    <w:rsid w:val="00AC6973"/>
    <w:rsid w:val="00AC741F"/>
    <w:rsid w:val="00AC7490"/>
    <w:rsid w:val="00AC7612"/>
    <w:rsid w:val="00AD078E"/>
    <w:rsid w:val="00AD07E6"/>
    <w:rsid w:val="00AD0ABB"/>
    <w:rsid w:val="00AD0E49"/>
    <w:rsid w:val="00AD1ABF"/>
    <w:rsid w:val="00AD2BD8"/>
    <w:rsid w:val="00AD2EEC"/>
    <w:rsid w:val="00AD3082"/>
    <w:rsid w:val="00AD45F0"/>
    <w:rsid w:val="00AD4AC4"/>
    <w:rsid w:val="00AD4AE7"/>
    <w:rsid w:val="00AD4BAB"/>
    <w:rsid w:val="00AD4DAB"/>
    <w:rsid w:val="00AD4EF7"/>
    <w:rsid w:val="00AD6053"/>
    <w:rsid w:val="00AD60EE"/>
    <w:rsid w:val="00AD64A0"/>
    <w:rsid w:val="00AD675E"/>
    <w:rsid w:val="00AD6B00"/>
    <w:rsid w:val="00AD71D9"/>
    <w:rsid w:val="00AD7C97"/>
    <w:rsid w:val="00AE16B9"/>
    <w:rsid w:val="00AE22CA"/>
    <w:rsid w:val="00AE23BE"/>
    <w:rsid w:val="00AE3273"/>
    <w:rsid w:val="00AE38E8"/>
    <w:rsid w:val="00AE3A57"/>
    <w:rsid w:val="00AE4350"/>
    <w:rsid w:val="00AE4441"/>
    <w:rsid w:val="00AE45CF"/>
    <w:rsid w:val="00AE4822"/>
    <w:rsid w:val="00AE493B"/>
    <w:rsid w:val="00AE5899"/>
    <w:rsid w:val="00AE5DBB"/>
    <w:rsid w:val="00AE62C3"/>
    <w:rsid w:val="00AE6A81"/>
    <w:rsid w:val="00AE759D"/>
    <w:rsid w:val="00AE7DBB"/>
    <w:rsid w:val="00AF03C7"/>
    <w:rsid w:val="00AF0A8D"/>
    <w:rsid w:val="00AF144E"/>
    <w:rsid w:val="00AF2501"/>
    <w:rsid w:val="00AF2BD6"/>
    <w:rsid w:val="00AF4361"/>
    <w:rsid w:val="00AF4B98"/>
    <w:rsid w:val="00AF4FB6"/>
    <w:rsid w:val="00AF5396"/>
    <w:rsid w:val="00AF68A7"/>
    <w:rsid w:val="00AF76F1"/>
    <w:rsid w:val="00B00501"/>
    <w:rsid w:val="00B00AF7"/>
    <w:rsid w:val="00B00CEC"/>
    <w:rsid w:val="00B00ED8"/>
    <w:rsid w:val="00B01754"/>
    <w:rsid w:val="00B01A3C"/>
    <w:rsid w:val="00B01E5A"/>
    <w:rsid w:val="00B02122"/>
    <w:rsid w:val="00B02412"/>
    <w:rsid w:val="00B02D7F"/>
    <w:rsid w:val="00B03382"/>
    <w:rsid w:val="00B03910"/>
    <w:rsid w:val="00B03BA9"/>
    <w:rsid w:val="00B04269"/>
    <w:rsid w:val="00B0431C"/>
    <w:rsid w:val="00B0474C"/>
    <w:rsid w:val="00B04988"/>
    <w:rsid w:val="00B04ADB"/>
    <w:rsid w:val="00B04C06"/>
    <w:rsid w:val="00B04D19"/>
    <w:rsid w:val="00B04ED4"/>
    <w:rsid w:val="00B05A43"/>
    <w:rsid w:val="00B0685F"/>
    <w:rsid w:val="00B069C6"/>
    <w:rsid w:val="00B07256"/>
    <w:rsid w:val="00B072A0"/>
    <w:rsid w:val="00B074BE"/>
    <w:rsid w:val="00B0777E"/>
    <w:rsid w:val="00B07CB8"/>
    <w:rsid w:val="00B07CDB"/>
    <w:rsid w:val="00B1057B"/>
    <w:rsid w:val="00B10D3B"/>
    <w:rsid w:val="00B11012"/>
    <w:rsid w:val="00B119FB"/>
    <w:rsid w:val="00B12018"/>
    <w:rsid w:val="00B12182"/>
    <w:rsid w:val="00B12C2C"/>
    <w:rsid w:val="00B1309B"/>
    <w:rsid w:val="00B134D9"/>
    <w:rsid w:val="00B141A4"/>
    <w:rsid w:val="00B14763"/>
    <w:rsid w:val="00B15045"/>
    <w:rsid w:val="00B15586"/>
    <w:rsid w:val="00B16D28"/>
    <w:rsid w:val="00B17FC4"/>
    <w:rsid w:val="00B2010D"/>
    <w:rsid w:val="00B203AF"/>
    <w:rsid w:val="00B207C4"/>
    <w:rsid w:val="00B20CD6"/>
    <w:rsid w:val="00B210EA"/>
    <w:rsid w:val="00B214C0"/>
    <w:rsid w:val="00B218A6"/>
    <w:rsid w:val="00B22212"/>
    <w:rsid w:val="00B22BCF"/>
    <w:rsid w:val="00B23163"/>
    <w:rsid w:val="00B23948"/>
    <w:rsid w:val="00B23D78"/>
    <w:rsid w:val="00B23D9A"/>
    <w:rsid w:val="00B23E65"/>
    <w:rsid w:val="00B24421"/>
    <w:rsid w:val="00B249E9"/>
    <w:rsid w:val="00B24A0D"/>
    <w:rsid w:val="00B25733"/>
    <w:rsid w:val="00B25D32"/>
    <w:rsid w:val="00B262DE"/>
    <w:rsid w:val="00B2631D"/>
    <w:rsid w:val="00B26947"/>
    <w:rsid w:val="00B26A9F"/>
    <w:rsid w:val="00B26B00"/>
    <w:rsid w:val="00B26C39"/>
    <w:rsid w:val="00B300C0"/>
    <w:rsid w:val="00B30696"/>
    <w:rsid w:val="00B3153E"/>
    <w:rsid w:val="00B317A1"/>
    <w:rsid w:val="00B321A9"/>
    <w:rsid w:val="00B330CC"/>
    <w:rsid w:val="00B33240"/>
    <w:rsid w:val="00B3377A"/>
    <w:rsid w:val="00B33D1A"/>
    <w:rsid w:val="00B33E8C"/>
    <w:rsid w:val="00B341C7"/>
    <w:rsid w:val="00B345B1"/>
    <w:rsid w:val="00B35E3F"/>
    <w:rsid w:val="00B35E6C"/>
    <w:rsid w:val="00B35EBD"/>
    <w:rsid w:val="00B35F94"/>
    <w:rsid w:val="00B36772"/>
    <w:rsid w:val="00B37DB8"/>
    <w:rsid w:val="00B4024B"/>
    <w:rsid w:val="00B40A6B"/>
    <w:rsid w:val="00B4113B"/>
    <w:rsid w:val="00B4216B"/>
    <w:rsid w:val="00B421A3"/>
    <w:rsid w:val="00B42A28"/>
    <w:rsid w:val="00B42B29"/>
    <w:rsid w:val="00B42D54"/>
    <w:rsid w:val="00B4327E"/>
    <w:rsid w:val="00B43366"/>
    <w:rsid w:val="00B436C0"/>
    <w:rsid w:val="00B43787"/>
    <w:rsid w:val="00B44716"/>
    <w:rsid w:val="00B448DE"/>
    <w:rsid w:val="00B44AF4"/>
    <w:rsid w:val="00B44B0D"/>
    <w:rsid w:val="00B45354"/>
    <w:rsid w:val="00B456DA"/>
    <w:rsid w:val="00B457A5"/>
    <w:rsid w:val="00B46D33"/>
    <w:rsid w:val="00B471A4"/>
    <w:rsid w:val="00B47247"/>
    <w:rsid w:val="00B47555"/>
    <w:rsid w:val="00B501AF"/>
    <w:rsid w:val="00B50237"/>
    <w:rsid w:val="00B50307"/>
    <w:rsid w:val="00B50796"/>
    <w:rsid w:val="00B507A8"/>
    <w:rsid w:val="00B50987"/>
    <w:rsid w:val="00B50AEF"/>
    <w:rsid w:val="00B50C5F"/>
    <w:rsid w:val="00B51E09"/>
    <w:rsid w:val="00B51E99"/>
    <w:rsid w:val="00B52217"/>
    <w:rsid w:val="00B5292C"/>
    <w:rsid w:val="00B529D6"/>
    <w:rsid w:val="00B52B9F"/>
    <w:rsid w:val="00B52CE4"/>
    <w:rsid w:val="00B52DFF"/>
    <w:rsid w:val="00B53050"/>
    <w:rsid w:val="00B53214"/>
    <w:rsid w:val="00B532B2"/>
    <w:rsid w:val="00B53B1E"/>
    <w:rsid w:val="00B53D77"/>
    <w:rsid w:val="00B54066"/>
    <w:rsid w:val="00B54275"/>
    <w:rsid w:val="00B54B52"/>
    <w:rsid w:val="00B55C25"/>
    <w:rsid w:val="00B55CE5"/>
    <w:rsid w:val="00B56DEE"/>
    <w:rsid w:val="00B5702E"/>
    <w:rsid w:val="00B577A9"/>
    <w:rsid w:val="00B57992"/>
    <w:rsid w:val="00B57CD8"/>
    <w:rsid w:val="00B60640"/>
    <w:rsid w:val="00B60C52"/>
    <w:rsid w:val="00B60D3E"/>
    <w:rsid w:val="00B60F3F"/>
    <w:rsid w:val="00B61074"/>
    <w:rsid w:val="00B6140D"/>
    <w:rsid w:val="00B6154C"/>
    <w:rsid w:val="00B61793"/>
    <w:rsid w:val="00B61CDE"/>
    <w:rsid w:val="00B62B97"/>
    <w:rsid w:val="00B62BBB"/>
    <w:rsid w:val="00B62BD2"/>
    <w:rsid w:val="00B63CDF"/>
    <w:rsid w:val="00B64D1B"/>
    <w:rsid w:val="00B64E70"/>
    <w:rsid w:val="00B6503F"/>
    <w:rsid w:val="00B65051"/>
    <w:rsid w:val="00B655AF"/>
    <w:rsid w:val="00B6569F"/>
    <w:rsid w:val="00B65901"/>
    <w:rsid w:val="00B66B8F"/>
    <w:rsid w:val="00B67414"/>
    <w:rsid w:val="00B701C1"/>
    <w:rsid w:val="00B707D2"/>
    <w:rsid w:val="00B70A73"/>
    <w:rsid w:val="00B70B2B"/>
    <w:rsid w:val="00B70F40"/>
    <w:rsid w:val="00B714B8"/>
    <w:rsid w:val="00B71EA5"/>
    <w:rsid w:val="00B725D5"/>
    <w:rsid w:val="00B72C64"/>
    <w:rsid w:val="00B7359D"/>
    <w:rsid w:val="00B74266"/>
    <w:rsid w:val="00B742B3"/>
    <w:rsid w:val="00B745C1"/>
    <w:rsid w:val="00B75A82"/>
    <w:rsid w:val="00B762A8"/>
    <w:rsid w:val="00B76820"/>
    <w:rsid w:val="00B76DDA"/>
    <w:rsid w:val="00B76F7A"/>
    <w:rsid w:val="00B772BD"/>
    <w:rsid w:val="00B77CFA"/>
    <w:rsid w:val="00B8026D"/>
    <w:rsid w:val="00B8027B"/>
    <w:rsid w:val="00B8170E"/>
    <w:rsid w:val="00B81B19"/>
    <w:rsid w:val="00B81B82"/>
    <w:rsid w:val="00B822A5"/>
    <w:rsid w:val="00B8246A"/>
    <w:rsid w:val="00B8268B"/>
    <w:rsid w:val="00B831DC"/>
    <w:rsid w:val="00B83281"/>
    <w:rsid w:val="00B834FD"/>
    <w:rsid w:val="00B838E3"/>
    <w:rsid w:val="00B83CBD"/>
    <w:rsid w:val="00B8411C"/>
    <w:rsid w:val="00B842C2"/>
    <w:rsid w:val="00B85359"/>
    <w:rsid w:val="00B8555B"/>
    <w:rsid w:val="00B86575"/>
    <w:rsid w:val="00B86B82"/>
    <w:rsid w:val="00B9015F"/>
    <w:rsid w:val="00B901AC"/>
    <w:rsid w:val="00B906D5"/>
    <w:rsid w:val="00B910CD"/>
    <w:rsid w:val="00B912C9"/>
    <w:rsid w:val="00B91EAB"/>
    <w:rsid w:val="00B92195"/>
    <w:rsid w:val="00B9248E"/>
    <w:rsid w:val="00B92A09"/>
    <w:rsid w:val="00B93156"/>
    <w:rsid w:val="00B931D1"/>
    <w:rsid w:val="00B935D8"/>
    <w:rsid w:val="00B9393E"/>
    <w:rsid w:val="00B93E3F"/>
    <w:rsid w:val="00B946DE"/>
    <w:rsid w:val="00B9568E"/>
    <w:rsid w:val="00B963BC"/>
    <w:rsid w:val="00B969B5"/>
    <w:rsid w:val="00B96C4B"/>
    <w:rsid w:val="00B96CF3"/>
    <w:rsid w:val="00B9778D"/>
    <w:rsid w:val="00BA09D5"/>
    <w:rsid w:val="00BA1109"/>
    <w:rsid w:val="00BA1B14"/>
    <w:rsid w:val="00BA222D"/>
    <w:rsid w:val="00BA2896"/>
    <w:rsid w:val="00BA294D"/>
    <w:rsid w:val="00BA2A0C"/>
    <w:rsid w:val="00BA2A93"/>
    <w:rsid w:val="00BA3B39"/>
    <w:rsid w:val="00BA3F9D"/>
    <w:rsid w:val="00BA47D5"/>
    <w:rsid w:val="00BA4C6C"/>
    <w:rsid w:val="00BA5D3A"/>
    <w:rsid w:val="00BA6256"/>
    <w:rsid w:val="00BA6293"/>
    <w:rsid w:val="00BA6535"/>
    <w:rsid w:val="00BA6D99"/>
    <w:rsid w:val="00BA6E80"/>
    <w:rsid w:val="00BA6ED7"/>
    <w:rsid w:val="00BB186C"/>
    <w:rsid w:val="00BB1904"/>
    <w:rsid w:val="00BB1E43"/>
    <w:rsid w:val="00BB2374"/>
    <w:rsid w:val="00BB2D33"/>
    <w:rsid w:val="00BB348B"/>
    <w:rsid w:val="00BB358F"/>
    <w:rsid w:val="00BB377B"/>
    <w:rsid w:val="00BB3BA4"/>
    <w:rsid w:val="00BB3C14"/>
    <w:rsid w:val="00BB3FA9"/>
    <w:rsid w:val="00BB42C5"/>
    <w:rsid w:val="00BB4D06"/>
    <w:rsid w:val="00BB4D76"/>
    <w:rsid w:val="00BB54B7"/>
    <w:rsid w:val="00BB5950"/>
    <w:rsid w:val="00BB6E0B"/>
    <w:rsid w:val="00BB7285"/>
    <w:rsid w:val="00BB73AF"/>
    <w:rsid w:val="00BB7C84"/>
    <w:rsid w:val="00BB7D92"/>
    <w:rsid w:val="00BB7E35"/>
    <w:rsid w:val="00BC1EC6"/>
    <w:rsid w:val="00BC225F"/>
    <w:rsid w:val="00BC2928"/>
    <w:rsid w:val="00BC2A21"/>
    <w:rsid w:val="00BC2E48"/>
    <w:rsid w:val="00BC3EE0"/>
    <w:rsid w:val="00BC5C56"/>
    <w:rsid w:val="00BC5C87"/>
    <w:rsid w:val="00BC6149"/>
    <w:rsid w:val="00BC74A1"/>
    <w:rsid w:val="00BC75E7"/>
    <w:rsid w:val="00BC77CC"/>
    <w:rsid w:val="00BC7CFB"/>
    <w:rsid w:val="00BD02B2"/>
    <w:rsid w:val="00BD05BB"/>
    <w:rsid w:val="00BD0621"/>
    <w:rsid w:val="00BD09EA"/>
    <w:rsid w:val="00BD0AEC"/>
    <w:rsid w:val="00BD0BFF"/>
    <w:rsid w:val="00BD1977"/>
    <w:rsid w:val="00BD2336"/>
    <w:rsid w:val="00BD2587"/>
    <w:rsid w:val="00BD2DAB"/>
    <w:rsid w:val="00BD2EFD"/>
    <w:rsid w:val="00BD3B3D"/>
    <w:rsid w:val="00BD3C2D"/>
    <w:rsid w:val="00BD411A"/>
    <w:rsid w:val="00BD412D"/>
    <w:rsid w:val="00BD4360"/>
    <w:rsid w:val="00BD44D7"/>
    <w:rsid w:val="00BD51DF"/>
    <w:rsid w:val="00BD58DA"/>
    <w:rsid w:val="00BD5A2E"/>
    <w:rsid w:val="00BD61C9"/>
    <w:rsid w:val="00BD636B"/>
    <w:rsid w:val="00BD6CBA"/>
    <w:rsid w:val="00BD7BA5"/>
    <w:rsid w:val="00BE0365"/>
    <w:rsid w:val="00BE0D24"/>
    <w:rsid w:val="00BE1F52"/>
    <w:rsid w:val="00BE27C1"/>
    <w:rsid w:val="00BE27D8"/>
    <w:rsid w:val="00BE2997"/>
    <w:rsid w:val="00BE3156"/>
    <w:rsid w:val="00BE33BA"/>
    <w:rsid w:val="00BE33CE"/>
    <w:rsid w:val="00BE3FCC"/>
    <w:rsid w:val="00BE4412"/>
    <w:rsid w:val="00BE5632"/>
    <w:rsid w:val="00BE5C55"/>
    <w:rsid w:val="00BE5EC2"/>
    <w:rsid w:val="00BE6F4D"/>
    <w:rsid w:val="00BE7C2B"/>
    <w:rsid w:val="00BF0126"/>
    <w:rsid w:val="00BF0181"/>
    <w:rsid w:val="00BF08E7"/>
    <w:rsid w:val="00BF0DFD"/>
    <w:rsid w:val="00BF1880"/>
    <w:rsid w:val="00BF1C58"/>
    <w:rsid w:val="00BF1EB6"/>
    <w:rsid w:val="00BF322E"/>
    <w:rsid w:val="00BF35AF"/>
    <w:rsid w:val="00BF35E4"/>
    <w:rsid w:val="00BF3E52"/>
    <w:rsid w:val="00BF3E83"/>
    <w:rsid w:val="00BF47D0"/>
    <w:rsid w:val="00BF4902"/>
    <w:rsid w:val="00BF4C08"/>
    <w:rsid w:val="00BF6923"/>
    <w:rsid w:val="00BF6961"/>
    <w:rsid w:val="00BF6A60"/>
    <w:rsid w:val="00BF70B0"/>
    <w:rsid w:val="00BF786C"/>
    <w:rsid w:val="00C00372"/>
    <w:rsid w:val="00C01612"/>
    <w:rsid w:val="00C01C0C"/>
    <w:rsid w:val="00C021F6"/>
    <w:rsid w:val="00C02801"/>
    <w:rsid w:val="00C028AC"/>
    <w:rsid w:val="00C04787"/>
    <w:rsid w:val="00C05988"/>
    <w:rsid w:val="00C06B87"/>
    <w:rsid w:val="00C104E0"/>
    <w:rsid w:val="00C117F4"/>
    <w:rsid w:val="00C1182D"/>
    <w:rsid w:val="00C11BC4"/>
    <w:rsid w:val="00C11FA1"/>
    <w:rsid w:val="00C11FA4"/>
    <w:rsid w:val="00C126C1"/>
    <w:rsid w:val="00C14620"/>
    <w:rsid w:val="00C14E20"/>
    <w:rsid w:val="00C151AA"/>
    <w:rsid w:val="00C1589B"/>
    <w:rsid w:val="00C15F7E"/>
    <w:rsid w:val="00C17AB4"/>
    <w:rsid w:val="00C17B9A"/>
    <w:rsid w:val="00C17E4D"/>
    <w:rsid w:val="00C17FAB"/>
    <w:rsid w:val="00C202E3"/>
    <w:rsid w:val="00C20D30"/>
    <w:rsid w:val="00C22271"/>
    <w:rsid w:val="00C22D34"/>
    <w:rsid w:val="00C22FBA"/>
    <w:rsid w:val="00C22FD9"/>
    <w:rsid w:val="00C2309D"/>
    <w:rsid w:val="00C249C9"/>
    <w:rsid w:val="00C24EA4"/>
    <w:rsid w:val="00C250D0"/>
    <w:rsid w:val="00C2718A"/>
    <w:rsid w:val="00C31179"/>
    <w:rsid w:val="00C3143B"/>
    <w:rsid w:val="00C33508"/>
    <w:rsid w:val="00C33A24"/>
    <w:rsid w:val="00C33E38"/>
    <w:rsid w:val="00C34326"/>
    <w:rsid w:val="00C34828"/>
    <w:rsid w:val="00C356DF"/>
    <w:rsid w:val="00C35CD8"/>
    <w:rsid w:val="00C35D9E"/>
    <w:rsid w:val="00C36261"/>
    <w:rsid w:val="00C36BB9"/>
    <w:rsid w:val="00C36D0E"/>
    <w:rsid w:val="00C37163"/>
    <w:rsid w:val="00C371BC"/>
    <w:rsid w:val="00C37C8C"/>
    <w:rsid w:val="00C37F92"/>
    <w:rsid w:val="00C407AB"/>
    <w:rsid w:val="00C410CF"/>
    <w:rsid w:val="00C4116F"/>
    <w:rsid w:val="00C41339"/>
    <w:rsid w:val="00C41456"/>
    <w:rsid w:val="00C4157E"/>
    <w:rsid w:val="00C41CA2"/>
    <w:rsid w:val="00C424EE"/>
    <w:rsid w:val="00C429DD"/>
    <w:rsid w:val="00C4303B"/>
    <w:rsid w:val="00C43BF7"/>
    <w:rsid w:val="00C443E5"/>
    <w:rsid w:val="00C44799"/>
    <w:rsid w:val="00C4510D"/>
    <w:rsid w:val="00C451D0"/>
    <w:rsid w:val="00C45A06"/>
    <w:rsid w:val="00C45E1F"/>
    <w:rsid w:val="00C45F2D"/>
    <w:rsid w:val="00C463B8"/>
    <w:rsid w:val="00C46FA3"/>
    <w:rsid w:val="00C47C16"/>
    <w:rsid w:val="00C50E7F"/>
    <w:rsid w:val="00C5104F"/>
    <w:rsid w:val="00C512D2"/>
    <w:rsid w:val="00C51429"/>
    <w:rsid w:val="00C51E29"/>
    <w:rsid w:val="00C52344"/>
    <w:rsid w:val="00C53973"/>
    <w:rsid w:val="00C53E31"/>
    <w:rsid w:val="00C543F7"/>
    <w:rsid w:val="00C55013"/>
    <w:rsid w:val="00C55905"/>
    <w:rsid w:val="00C559D4"/>
    <w:rsid w:val="00C566C3"/>
    <w:rsid w:val="00C5695C"/>
    <w:rsid w:val="00C56F6C"/>
    <w:rsid w:val="00C57314"/>
    <w:rsid w:val="00C573C3"/>
    <w:rsid w:val="00C57A18"/>
    <w:rsid w:val="00C600EB"/>
    <w:rsid w:val="00C608C8"/>
    <w:rsid w:val="00C6091E"/>
    <w:rsid w:val="00C60F44"/>
    <w:rsid w:val="00C6122B"/>
    <w:rsid w:val="00C61E2A"/>
    <w:rsid w:val="00C633E1"/>
    <w:rsid w:val="00C63C05"/>
    <w:rsid w:val="00C63CF4"/>
    <w:rsid w:val="00C63E58"/>
    <w:rsid w:val="00C64217"/>
    <w:rsid w:val="00C65176"/>
    <w:rsid w:val="00C65205"/>
    <w:rsid w:val="00C6549C"/>
    <w:rsid w:val="00C6595F"/>
    <w:rsid w:val="00C6600B"/>
    <w:rsid w:val="00C664C6"/>
    <w:rsid w:val="00C665DB"/>
    <w:rsid w:val="00C66EC4"/>
    <w:rsid w:val="00C66FB2"/>
    <w:rsid w:val="00C673C5"/>
    <w:rsid w:val="00C6771E"/>
    <w:rsid w:val="00C67C99"/>
    <w:rsid w:val="00C70130"/>
    <w:rsid w:val="00C70B89"/>
    <w:rsid w:val="00C70D4C"/>
    <w:rsid w:val="00C70FF8"/>
    <w:rsid w:val="00C713A9"/>
    <w:rsid w:val="00C717E3"/>
    <w:rsid w:val="00C71D74"/>
    <w:rsid w:val="00C71E77"/>
    <w:rsid w:val="00C72631"/>
    <w:rsid w:val="00C72A50"/>
    <w:rsid w:val="00C72D77"/>
    <w:rsid w:val="00C73987"/>
    <w:rsid w:val="00C743E0"/>
    <w:rsid w:val="00C7446D"/>
    <w:rsid w:val="00C75F9A"/>
    <w:rsid w:val="00C764BE"/>
    <w:rsid w:val="00C764E5"/>
    <w:rsid w:val="00C76D71"/>
    <w:rsid w:val="00C77070"/>
    <w:rsid w:val="00C77DD3"/>
    <w:rsid w:val="00C8278E"/>
    <w:rsid w:val="00C827CD"/>
    <w:rsid w:val="00C82982"/>
    <w:rsid w:val="00C830AA"/>
    <w:rsid w:val="00C8335E"/>
    <w:rsid w:val="00C8372B"/>
    <w:rsid w:val="00C83D1A"/>
    <w:rsid w:val="00C84045"/>
    <w:rsid w:val="00C843E6"/>
    <w:rsid w:val="00C84FA2"/>
    <w:rsid w:val="00C852BC"/>
    <w:rsid w:val="00C85606"/>
    <w:rsid w:val="00C85BF2"/>
    <w:rsid w:val="00C85E3C"/>
    <w:rsid w:val="00C87032"/>
    <w:rsid w:val="00C87263"/>
    <w:rsid w:val="00C87D30"/>
    <w:rsid w:val="00C908F9"/>
    <w:rsid w:val="00C9109F"/>
    <w:rsid w:val="00C91498"/>
    <w:rsid w:val="00C914F1"/>
    <w:rsid w:val="00C91B5A"/>
    <w:rsid w:val="00C92065"/>
    <w:rsid w:val="00C923C6"/>
    <w:rsid w:val="00C92899"/>
    <w:rsid w:val="00C938E1"/>
    <w:rsid w:val="00C93B8B"/>
    <w:rsid w:val="00C93FE6"/>
    <w:rsid w:val="00C943F0"/>
    <w:rsid w:val="00C94933"/>
    <w:rsid w:val="00C951A0"/>
    <w:rsid w:val="00C951CC"/>
    <w:rsid w:val="00C95499"/>
    <w:rsid w:val="00C95BAF"/>
    <w:rsid w:val="00C95C25"/>
    <w:rsid w:val="00C96453"/>
    <w:rsid w:val="00C96AFF"/>
    <w:rsid w:val="00C96B13"/>
    <w:rsid w:val="00C96DC4"/>
    <w:rsid w:val="00C97975"/>
    <w:rsid w:val="00CA0142"/>
    <w:rsid w:val="00CA09EF"/>
    <w:rsid w:val="00CA16D9"/>
    <w:rsid w:val="00CA2104"/>
    <w:rsid w:val="00CA30DC"/>
    <w:rsid w:val="00CA3B5C"/>
    <w:rsid w:val="00CA3B83"/>
    <w:rsid w:val="00CA47A9"/>
    <w:rsid w:val="00CA4C5B"/>
    <w:rsid w:val="00CA4E09"/>
    <w:rsid w:val="00CA5079"/>
    <w:rsid w:val="00CA5480"/>
    <w:rsid w:val="00CA5513"/>
    <w:rsid w:val="00CA6120"/>
    <w:rsid w:val="00CA6BA7"/>
    <w:rsid w:val="00CA7498"/>
    <w:rsid w:val="00CA75EC"/>
    <w:rsid w:val="00CA76A1"/>
    <w:rsid w:val="00CA793F"/>
    <w:rsid w:val="00CA7B40"/>
    <w:rsid w:val="00CB0120"/>
    <w:rsid w:val="00CB07B5"/>
    <w:rsid w:val="00CB0933"/>
    <w:rsid w:val="00CB1ED7"/>
    <w:rsid w:val="00CB2166"/>
    <w:rsid w:val="00CB270A"/>
    <w:rsid w:val="00CB340B"/>
    <w:rsid w:val="00CB3730"/>
    <w:rsid w:val="00CB598C"/>
    <w:rsid w:val="00CB5C32"/>
    <w:rsid w:val="00CB621B"/>
    <w:rsid w:val="00CB67EF"/>
    <w:rsid w:val="00CB7107"/>
    <w:rsid w:val="00CB74F9"/>
    <w:rsid w:val="00CB7A82"/>
    <w:rsid w:val="00CB7B30"/>
    <w:rsid w:val="00CB7D8C"/>
    <w:rsid w:val="00CC07B8"/>
    <w:rsid w:val="00CC0BCF"/>
    <w:rsid w:val="00CC17A1"/>
    <w:rsid w:val="00CC185A"/>
    <w:rsid w:val="00CC1F98"/>
    <w:rsid w:val="00CC2283"/>
    <w:rsid w:val="00CC28C4"/>
    <w:rsid w:val="00CC36AC"/>
    <w:rsid w:val="00CC3767"/>
    <w:rsid w:val="00CC39DA"/>
    <w:rsid w:val="00CC4AF8"/>
    <w:rsid w:val="00CC4C2D"/>
    <w:rsid w:val="00CC4C62"/>
    <w:rsid w:val="00CC5CCE"/>
    <w:rsid w:val="00CC66D0"/>
    <w:rsid w:val="00CC69D1"/>
    <w:rsid w:val="00CC7686"/>
    <w:rsid w:val="00CC7737"/>
    <w:rsid w:val="00CC788E"/>
    <w:rsid w:val="00CC7A6A"/>
    <w:rsid w:val="00CC7BCF"/>
    <w:rsid w:val="00CD0946"/>
    <w:rsid w:val="00CD1CDC"/>
    <w:rsid w:val="00CD23F7"/>
    <w:rsid w:val="00CD2C53"/>
    <w:rsid w:val="00CD2CC9"/>
    <w:rsid w:val="00CD3351"/>
    <w:rsid w:val="00CD3B02"/>
    <w:rsid w:val="00CD3C44"/>
    <w:rsid w:val="00CD3D96"/>
    <w:rsid w:val="00CD3E8C"/>
    <w:rsid w:val="00CD4F77"/>
    <w:rsid w:val="00CD53A2"/>
    <w:rsid w:val="00CD540C"/>
    <w:rsid w:val="00CD5AB5"/>
    <w:rsid w:val="00CD628C"/>
    <w:rsid w:val="00CD6963"/>
    <w:rsid w:val="00CD6B72"/>
    <w:rsid w:val="00CD6EB7"/>
    <w:rsid w:val="00CD74EC"/>
    <w:rsid w:val="00CD7652"/>
    <w:rsid w:val="00CE01BD"/>
    <w:rsid w:val="00CE04B4"/>
    <w:rsid w:val="00CE0590"/>
    <w:rsid w:val="00CE071C"/>
    <w:rsid w:val="00CE0A35"/>
    <w:rsid w:val="00CE111A"/>
    <w:rsid w:val="00CE1E9B"/>
    <w:rsid w:val="00CE26B4"/>
    <w:rsid w:val="00CE26CD"/>
    <w:rsid w:val="00CE43C6"/>
    <w:rsid w:val="00CE4F10"/>
    <w:rsid w:val="00CE5469"/>
    <w:rsid w:val="00CE549B"/>
    <w:rsid w:val="00CE59AF"/>
    <w:rsid w:val="00CE5EAB"/>
    <w:rsid w:val="00CE5F0D"/>
    <w:rsid w:val="00CE612F"/>
    <w:rsid w:val="00CE6AED"/>
    <w:rsid w:val="00CE6F82"/>
    <w:rsid w:val="00CE73A4"/>
    <w:rsid w:val="00CE7C40"/>
    <w:rsid w:val="00CE7C71"/>
    <w:rsid w:val="00CE7E91"/>
    <w:rsid w:val="00CF0485"/>
    <w:rsid w:val="00CF1021"/>
    <w:rsid w:val="00CF121B"/>
    <w:rsid w:val="00CF179E"/>
    <w:rsid w:val="00CF1B4A"/>
    <w:rsid w:val="00CF1D8F"/>
    <w:rsid w:val="00CF1F8E"/>
    <w:rsid w:val="00CF2B52"/>
    <w:rsid w:val="00CF36DC"/>
    <w:rsid w:val="00CF3A92"/>
    <w:rsid w:val="00CF3D50"/>
    <w:rsid w:val="00CF407A"/>
    <w:rsid w:val="00CF439F"/>
    <w:rsid w:val="00CF5DA3"/>
    <w:rsid w:val="00CF5E13"/>
    <w:rsid w:val="00CF6082"/>
    <w:rsid w:val="00CF62F5"/>
    <w:rsid w:val="00CF66FB"/>
    <w:rsid w:val="00CF6FE2"/>
    <w:rsid w:val="00CF72AE"/>
    <w:rsid w:val="00CF7D4D"/>
    <w:rsid w:val="00D01693"/>
    <w:rsid w:val="00D01E63"/>
    <w:rsid w:val="00D01F2C"/>
    <w:rsid w:val="00D02434"/>
    <w:rsid w:val="00D0282A"/>
    <w:rsid w:val="00D02FE6"/>
    <w:rsid w:val="00D034DC"/>
    <w:rsid w:val="00D0395B"/>
    <w:rsid w:val="00D04587"/>
    <w:rsid w:val="00D04FF2"/>
    <w:rsid w:val="00D0539C"/>
    <w:rsid w:val="00D06113"/>
    <w:rsid w:val="00D06597"/>
    <w:rsid w:val="00D06949"/>
    <w:rsid w:val="00D06F79"/>
    <w:rsid w:val="00D07E20"/>
    <w:rsid w:val="00D07EFC"/>
    <w:rsid w:val="00D108D9"/>
    <w:rsid w:val="00D115E2"/>
    <w:rsid w:val="00D118E8"/>
    <w:rsid w:val="00D11969"/>
    <w:rsid w:val="00D12003"/>
    <w:rsid w:val="00D122EA"/>
    <w:rsid w:val="00D12928"/>
    <w:rsid w:val="00D12A2C"/>
    <w:rsid w:val="00D13354"/>
    <w:rsid w:val="00D138CD"/>
    <w:rsid w:val="00D14150"/>
    <w:rsid w:val="00D14A2D"/>
    <w:rsid w:val="00D154C4"/>
    <w:rsid w:val="00D174F9"/>
    <w:rsid w:val="00D17F46"/>
    <w:rsid w:val="00D17F5E"/>
    <w:rsid w:val="00D2023E"/>
    <w:rsid w:val="00D2068C"/>
    <w:rsid w:val="00D20B87"/>
    <w:rsid w:val="00D20F82"/>
    <w:rsid w:val="00D21234"/>
    <w:rsid w:val="00D21A73"/>
    <w:rsid w:val="00D21B37"/>
    <w:rsid w:val="00D22478"/>
    <w:rsid w:val="00D225EE"/>
    <w:rsid w:val="00D2359E"/>
    <w:rsid w:val="00D23EAE"/>
    <w:rsid w:val="00D25687"/>
    <w:rsid w:val="00D256D6"/>
    <w:rsid w:val="00D2570C"/>
    <w:rsid w:val="00D26393"/>
    <w:rsid w:val="00D26C6E"/>
    <w:rsid w:val="00D27704"/>
    <w:rsid w:val="00D27BA2"/>
    <w:rsid w:val="00D27C1B"/>
    <w:rsid w:val="00D30796"/>
    <w:rsid w:val="00D30BF2"/>
    <w:rsid w:val="00D30D55"/>
    <w:rsid w:val="00D3166E"/>
    <w:rsid w:val="00D323CF"/>
    <w:rsid w:val="00D32BBB"/>
    <w:rsid w:val="00D33ADB"/>
    <w:rsid w:val="00D33D77"/>
    <w:rsid w:val="00D345C1"/>
    <w:rsid w:val="00D349AA"/>
    <w:rsid w:val="00D34D6D"/>
    <w:rsid w:val="00D35A27"/>
    <w:rsid w:val="00D35A6C"/>
    <w:rsid w:val="00D36B22"/>
    <w:rsid w:val="00D36C46"/>
    <w:rsid w:val="00D370B6"/>
    <w:rsid w:val="00D37E2A"/>
    <w:rsid w:val="00D37FE0"/>
    <w:rsid w:val="00D40692"/>
    <w:rsid w:val="00D4087A"/>
    <w:rsid w:val="00D41628"/>
    <w:rsid w:val="00D41CA0"/>
    <w:rsid w:val="00D41CB4"/>
    <w:rsid w:val="00D41FDB"/>
    <w:rsid w:val="00D422BA"/>
    <w:rsid w:val="00D42605"/>
    <w:rsid w:val="00D42C7D"/>
    <w:rsid w:val="00D42FAA"/>
    <w:rsid w:val="00D42FE3"/>
    <w:rsid w:val="00D43616"/>
    <w:rsid w:val="00D43BA9"/>
    <w:rsid w:val="00D43DAC"/>
    <w:rsid w:val="00D43FEF"/>
    <w:rsid w:val="00D440FF"/>
    <w:rsid w:val="00D44251"/>
    <w:rsid w:val="00D44D85"/>
    <w:rsid w:val="00D44DA9"/>
    <w:rsid w:val="00D4575B"/>
    <w:rsid w:val="00D45BDF"/>
    <w:rsid w:val="00D45C80"/>
    <w:rsid w:val="00D4665C"/>
    <w:rsid w:val="00D46759"/>
    <w:rsid w:val="00D467A6"/>
    <w:rsid w:val="00D46FCB"/>
    <w:rsid w:val="00D47623"/>
    <w:rsid w:val="00D50B01"/>
    <w:rsid w:val="00D526EE"/>
    <w:rsid w:val="00D5295B"/>
    <w:rsid w:val="00D5447E"/>
    <w:rsid w:val="00D55792"/>
    <w:rsid w:val="00D55C64"/>
    <w:rsid w:val="00D560BC"/>
    <w:rsid w:val="00D56557"/>
    <w:rsid w:val="00D574E9"/>
    <w:rsid w:val="00D57C72"/>
    <w:rsid w:val="00D57DBF"/>
    <w:rsid w:val="00D600C3"/>
    <w:rsid w:val="00D6098B"/>
    <w:rsid w:val="00D614F5"/>
    <w:rsid w:val="00D61623"/>
    <w:rsid w:val="00D61705"/>
    <w:rsid w:val="00D61EF4"/>
    <w:rsid w:val="00D621A5"/>
    <w:rsid w:val="00D621D1"/>
    <w:rsid w:val="00D6239E"/>
    <w:rsid w:val="00D630E1"/>
    <w:rsid w:val="00D63894"/>
    <w:rsid w:val="00D64352"/>
    <w:rsid w:val="00D65165"/>
    <w:rsid w:val="00D6590C"/>
    <w:rsid w:val="00D659E9"/>
    <w:rsid w:val="00D65F5F"/>
    <w:rsid w:val="00D661A7"/>
    <w:rsid w:val="00D66550"/>
    <w:rsid w:val="00D666D7"/>
    <w:rsid w:val="00D66C48"/>
    <w:rsid w:val="00D66DDB"/>
    <w:rsid w:val="00D67E27"/>
    <w:rsid w:val="00D67E30"/>
    <w:rsid w:val="00D7029D"/>
    <w:rsid w:val="00D7059B"/>
    <w:rsid w:val="00D70847"/>
    <w:rsid w:val="00D71778"/>
    <w:rsid w:val="00D719E9"/>
    <w:rsid w:val="00D71B36"/>
    <w:rsid w:val="00D72A59"/>
    <w:rsid w:val="00D72AF9"/>
    <w:rsid w:val="00D73591"/>
    <w:rsid w:val="00D73760"/>
    <w:rsid w:val="00D737DB"/>
    <w:rsid w:val="00D73BCC"/>
    <w:rsid w:val="00D750E6"/>
    <w:rsid w:val="00D7525D"/>
    <w:rsid w:val="00D75B33"/>
    <w:rsid w:val="00D75D14"/>
    <w:rsid w:val="00D75E75"/>
    <w:rsid w:val="00D76533"/>
    <w:rsid w:val="00D76C7F"/>
    <w:rsid w:val="00D77BCD"/>
    <w:rsid w:val="00D80E5C"/>
    <w:rsid w:val="00D81942"/>
    <w:rsid w:val="00D81B63"/>
    <w:rsid w:val="00D826DB"/>
    <w:rsid w:val="00D82C37"/>
    <w:rsid w:val="00D830CB"/>
    <w:rsid w:val="00D83681"/>
    <w:rsid w:val="00D836EC"/>
    <w:rsid w:val="00D8383C"/>
    <w:rsid w:val="00D83E54"/>
    <w:rsid w:val="00D84823"/>
    <w:rsid w:val="00D85FF6"/>
    <w:rsid w:val="00D86372"/>
    <w:rsid w:val="00D86A28"/>
    <w:rsid w:val="00D87D0B"/>
    <w:rsid w:val="00D87EBD"/>
    <w:rsid w:val="00D901C9"/>
    <w:rsid w:val="00D91CC4"/>
    <w:rsid w:val="00D9234E"/>
    <w:rsid w:val="00D925C9"/>
    <w:rsid w:val="00D92751"/>
    <w:rsid w:val="00D92F64"/>
    <w:rsid w:val="00D931F4"/>
    <w:rsid w:val="00D932E9"/>
    <w:rsid w:val="00D9338D"/>
    <w:rsid w:val="00D9455C"/>
    <w:rsid w:val="00D94EA6"/>
    <w:rsid w:val="00D95C29"/>
    <w:rsid w:val="00D96461"/>
    <w:rsid w:val="00D966AE"/>
    <w:rsid w:val="00D9678E"/>
    <w:rsid w:val="00D97164"/>
    <w:rsid w:val="00D97287"/>
    <w:rsid w:val="00DA013D"/>
    <w:rsid w:val="00DA124F"/>
    <w:rsid w:val="00DA1CBF"/>
    <w:rsid w:val="00DA1EF8"/>
    <w:rsid w:val="00DA2073"/>
    <w:rsid w:val="00DA20C0"/>
    <w:rsid w:val="00DA23B9"/>
    <w:rsid w:val="00DA28AE"/>
    <w:rsid w:val="00DA2EDA"/>
    <w:rsid w:val="00DA32ED"/>
    <w:rsid w:val="00DA4CED"/>
    <w:rsid w:val="00DA58A1"/>
    <w:rsid w:val="00DA6492"/>
    <w:rsid w:val="00DA6CD9"/>
    <w:rsid w:val="00DA6FAA"/>
    <w:rsid w:val="00DA71EE"/>
    <w:rsid w:val="00DA7730"/>
    <w:rsid w:val="00DB08F4"/>
    <w:rsid w:val="00DB09E7"/>
    <w:rsid w:val="00DB0D53"/>
    <w:rsid w:val="00DB1868"/>
    <w:rsid w:val="00DB18CA"/>
    <w:rsid w:val="00DB4678"/>
    <w:rsid w:val="00DB5294"/>
    <w:rsid w:val="00DB52E7"/>
    <w:rsid w:val="00DB53E7"/>
    <w:rsid w:val="00DB5A8E"/>
    <w:rsid w:val="00DB61F2"/>
    <w:rsid w:val="00DB62C8"/>
    <w:rsid w:val="00DB6668"/>
    <w:rsid w:val="00DC0149"/>
    <w:rsid w:val="00DC0994"/>
    <w:rsid w:val="00DC1818"/>
    <w:rsid w:val="00DC222B"/>
    <w:rsid w:val="00DC2547"/>
    <w:rsid w:val="00DC2923"/>
    <w:rsid w:val="00DC39AE"/>
    <w:rsid w:val="00DC3A64"/>
    <w:rsid w:val="00DC3DBA"/>
    <w:rsid w:val="00DC4498"/>
    <w:rsid w:val="00DC4650"/>
    <w:rsid w:val="00DC4D11"/>
    <w:rsid w:val="00DC6156"/>
    <w:rsid w:val="00DC61E2"/>
    <w:rsid w:val="00DC6817"/>
    <w:rsid w:val="00DC6851"/>
    <w:rsid w:val="00DC687B"/>
    <w:rsid w:val="00DC69D8"/>
    <w:rsid w:val="00DC6A24"/>
    <w:rsid w:val="00DC6B63"/>
    <w:rsid w:val="00DC6D86"/>
    <w:rsid w:val="00DC74CE"/>
    <w:rsid w:val="00DC7646"/>
    <w:rsid w:val="00DD0132"/>
    <w:rsid w:val="00DD0227"/>
    <w:rsid w:val="00DD0366"/>
    <w:rsid w:val="00DD09EE"/>
    <w:rsid w:val="00DD0BAE"/>
    <w:rsid w:val="00DD19F2"/>
    <w:rsid w:val="00DD1A54"/>
    <w:rsid w:val="00DD31B6"/>
    <w:rsid w:val="00DD335C"/>
    <w:rsid w:val="00DD3C20"/>
    <w:rsid w:val="00DD514A"/>
    <w:rsid w:val="00DD5AFC"/>
    <w:rsid w:val="00DD63E7"/>
    <w:rsid w:val="00DD6568"/>
    <w:rsid w:val="00DD663E"/>
    <w:rsid w:val="00DD6C45"/>
    <w:rsid w:val="00DD74D9"/>
    <w:rsid w:val="00DE0901"/>
    <w:rsid w:val="00DE0B83"/>
    <w:rsid w:val="00DE10FD"/>
    <w:rsid w:val="00DE1229"/>
    <w:rsid w:val="00DE216D"/>
    <w:rsid w:val="00DE27F3"/>
    <w:rsid w:val="00DE2C2E"/>
    <w:rsid w:val="00DE2CCD"/>
    <w:rsid w:val="00DE2FE3"/>
    <w:rsid w:val="00DE3893"/>
    <w:rsid w:val="00DE470A"/>
    <w:rsid w:val="00DE48D1"/>
    <w:rsid w:val="00DE5A29"/>
    <w:rsid w:val="00DE62A5"/>
    <w:rsid w:val="00DE639F"/>
    <w:rsid w:val="00DE6A26"/>
    <w:rsid w:val="00DE6F56"/>
    <w:rsid w:val="00DE7139"/>
    <w:rsid w:val="00DF0240"/>
    <w:rsid w:val="00DF0568"/>
    <w:rsid w:val="00DF0E25"/>
    <w:rsid w:val="00DF1395"/>
    <w:rsid w:val="00DF1488"/>
    <w:rsid w:val="00DF16B8"/>
    <w:rsid w:val="00DF1D4B"/>
    <w:rsid w:val="00DF1E35"/>
    <w:rsid w:val="00DF2091"/>
    <w:rsid w:val="00DF2411"/>
    <w:rsid w:val="00DF2CD1"/>
    <w:rsid w:val="00DF3D5D"/>
    <w:rsid w:val="00DF4C5B"/>
    <w:rsid w:val="00DF4DB4"/>
    <w:rsid w:val="00DF53E9"/>
    <w:rsid w:val="00DF622A"/>
    <w:rsid w:val="00DF666C"/>
    <w:rsid w:val="00DF66C1"/>
    <w:rsid w:val="00DF702F"/>
    <w:rsid w:val="00DF7366"/>
    <w:rsid w:val="00DF750C"/>
    <w:rsid w:val="00DF785C"/>
    <w:rsid w:val="00E00E31"/>
    <w:rsid w:val="00E00F7D"/>
    <w:rsid w:val="00E0102C"/>
    <w:rsid w:val="00E01E1D"/>
    <w:rsid w:val="00E01EB1"/>
    <w:rsid w:val="00E029E3"/>
    <w:rsid w:val="00E02C88"/>
    <w:rsid w:val="00E035A1"/>
    <w:rsid w:val="00E03E9C"/>
    <w:rsid w:val="00E04190"/>
    <w:rsid w:val="00E043CF"/>
    <w:rsid w:val="00E04665"/>
    <w:rsid w:val="00E055E4"/>
    <w:rsid w:val="00E05B21"/>
    <w:rsid w:val="00E06383"/>
    <w:rsid w:val="00E06ACB"/>
    <w:rsid w:val="00E07212"/>
    <w:rsid w:val="00E07726"/>
    <w:rsid w:val="00E10781"/>
    <w:rsid w:val="00E1080B"/>
    <w:rsid w:val="00E10997"/>
    <w:rsid w:val="00E10AAE"/>
    <w:rsid w:val="00E11031"/>
    <w:rsid w:val="00E113F1"/>
    <w:rsid w:val="00E11595"/>
    <w:rsid w:val="00E11686"/>
    <w:rsid w:val="00E11A19"/>
    <w:rsid w:val="00E11B38"/>
    <w:rsid w:val="00E12309"/>
    <w:rsid w:val="00E1300D"/>
    <w:rsid w:val="00E146D0"/>
    <w:rsid w:val="00E14AB5"/>
    <w:rsid w:val="00E1526E"/>
    <w:rsid w:val="00E15677"/>
    <w:rsid w:val="00E1633F"/>
    <w:rsid w:val="00E16532"/>
    <w:rsid w:val="00E167DC"/>
    <w:rsid w:val="00E169BE"/>
    <w:rsid w:val="00E16AC5"/>
    <w:rsid w:val="00E16DD4"/>
    <w:rsid w:val="00E17309"/>
    <w:rsid w:val="00E175AE"/>
    <w:rsid w:val="00E1792B"/>
    <w:rsid w:val="00E20574"/>
    <w:rsid w:val="00E20634"/>
    <w:rsid w:val="00E20A0F"/>
    <w:rsid w:val="00E20AFD"/>
    <w:rsid w:val="00E20DFD"/>
    <w:rsid w:val="00E218B7"/>
    <w:rsid w:val="00E21A42"/>
    <w:rsid w:val="00E21D4E"/>
    <w:rsid w:val="00E21ED8"/>
    <w:rsid w:val="00E23083"/>
    <w:rsid w:val="00E25564"/>
    <w:rsid w:val="00E2574B"/>
    <w:rsid w:val="00E26539"/>
    <w:rsid w:val="00E27141"/>
    <w:rsid w:val="00E30897"/>
    <w:rsid w:val="00E313EA"/>
    <w:rsid w:val="00E3146F"/>
    <w:rsid w:val="00E31F4E"/>
    <w:rsid w:val="00E327F6"/>
    <w:rsid w:val="00E32B58"/>
    <w:rsid w:val="00E32D60"/>
    <w:rsid w:val="00E3347F"/>
    <w:rsid w:val="00E33551"/>
    <w:rsid w:val="00E3392E"/>
    <w:rsid w:val="00E3468A"/>
    <w:rsid w:val="00E34CAC"/>
    <w:rsid w:val="00E35516"/>
    <w:rsid w:val="00E359D5"/>
    <w:rsid w:val="00E35D3A"/>
    <w:rsid w:val="00E35F68"/>
    <w:rsid w:val="00E369F5"/>
    <w:rsid w:val="00E37362"/>
    <w:rsid w:val="00E403EE"/>
    <w:rsid w:val="00E40581"/>
    <w:rsid w:val="00E4095C"/>
    <w:rsid w:val="00E413D2"/>
    <w:rsid w:val="00E41A28"/>
    <w:rsid w:val="00E4219F"/>
    <w:rsid w:val="00E42319"/>
    <w:rsid w:val="00E4247F"/>
    <w:rsid w:val="00E44329"/>
    <w:rsid w:val="00E443EF"/>
    <w:rsid w:val="00E44DD7"/>
    <w:rsid w:val="00E44F65"/>
    <w:rsid w:val="00E450DE"/>
    <w:rsid w:val="00E452D8"/>
    <w:rsid w:val="00E45ADB"/>
    <w:rsid w:val="00E4608A"/>
    <w:rsid w:val="00E47153"/>
    <w:rsid w:val="00E47353"/>
    <w:rsid w:val="00E47411"/>
    <w:rsid w:val="00E47A5F"/>
    <w:rsid w:val="00E50233"/>
    <w:rsid w:val="00E506FE"/>
    <w:rsid w:val="00E50C9A"/>
    <w:rsid w:val="00E50D21"/>
    <w:rsid w:val="00E5193E"/>
    <w:rsid w:val="00E51A82"/>
    <w:rsid w:val="00E51E02"/>
    <w:rsid w:val="00E5257E"/>
    <w:rsid w:val="00E52763"/>
    <w:rsid w:val="00E52A51"/>
    <w:rsid w:val="00E533D8"/>
    <w:rsid w:val="00E537B7"/>
    <w:rsid w:val="00E53C79"/>
    <w:rsid w:val="00E5528E"/>
    <w:rsid w:val="00E5537A"/>
    <w:rsid w:val="00E556E7"/>
    <w:rsid w:val="00E55A2A"/>
    <w:rsid w:val="00E569A0"/>
    <w:rsid w:val="00E576C9"/>
    <w:rsid w:val="00E57888"/>
    <w:rsid w:val="00E60533"/>
    <w:rsid w:val="00E615FB"/>
    <w:rsid w:val="00E61B58"/>
    <w:rsid w:val="00E62DD8"/>
    <w:rsid w:val="00E6344E"/>
    <w:rsid w:val="00E64820"/>
    <w:rsid w:val="00E64CF3"/>
    <w:rsid w:val="00E65962"/>
    <w:rsid w:val="00E659AA"/>
    <w:rsid w:val="00E6649D"/>
    <w:rsid w:val="00E66B4A"/>
    <w:rsid w:val="00E66D0E"/>
    <w:rsid w:val="00E66FB2"/>
    <w:rsid w:val="00E67050"/>
    <w:rsid w:val="00E67597"/>
    <w:rsid w:val="00E705FA"/>
    <w:rsid w:val="00E70A4D"/>
    <w:rsid w:val="00E70D7D"/>
    <w:rsid w:val="00E711C3"/>
    <w:rsid w:val="00E71373"/>
    <w:rsid w:val="00E72331"/>
    <w:rsid w:val="00E73466"/>
    <w:rsid w:val="00E73512"/>
    <w:rsid w:val="00E7354C"/>
    <w:rsid w:val="00E738E1"/>
    <w:rsid w:val="00E739D9"/>
    <w:rsid w:val="00E7441C"/>
    <w:rsid w:val="00E7444F"/>
    <w:rsid w:val="00E74C45"/>
    <w:rsid w:val="00E75113"/>
    <w:rsid w:val="00E7572B"/>
    <w:rsid w:val="00E76047"/>
    <w:rsid w:val="00E76967"/>
    <w:rsid w:val="00E76C17"/>
    <w:rsid w:val="00E77759"/>
    <w:rsid w:val="00E77AB0"/>
    <w:rsid w:val="00E77D23"/>
    <w:rsid w:val="00E80047"/>
    <w:rsid w:val="00E808EF"/>
    <w:rsid w:val="00E80A4B"/>
    <w:rsid w:val="00E81567"/>
    <w:rsid w:val="00E815C4"/>
    <w:rsid w:val="00E827CF"/>
    <w:rsid w:val="00E82DCC"/>
    <w:rsid w:val="00E832D8"/>
    <w:rsid w:val="00E83830"/>
    <w:rsid w:val="00E83FD4"/>
    <w:rsid w:val="00E84BB8"/>
    <w:rsid w:val="00E84ED8"/>
    <w:rsid w:val="00E853D7"/>
    <w:rsid w:val="00E86712"/>
    <w:rsid w:val="00E86C47"/>
    <w:rsid w:val="00E86DED"/>
    <w:rsid w:val="00E86F86"/>
    <w:rsid w:val="00E8701E"/>
    <w:rsid w:val="00E87279"/>
    <w:rsid w:val="00E87467"/>
    <w:rsid w:val="00E87D37"/>
    <w:rsid w:val="00E905F6"/>
    <w:rsid w:val="00E90B7C"/>
    <w:rsid w:val="00E9170A"/>
    <w:rsid w:val="00E920F9"/>
    <w:rsid w:val="00E9270D"/>
    <w:rsid w:val="00E92B4E"/>
    <w:rsid w:val="00E92BDC"/>
    <w:rsid w:val="00E92C20"/>
    <w:rsid w:val="00E9307D"/>
    <w:rsid w:val="00E930FA"/>
    <w:rsid w:val="00E93B27"/>
    <w:rsid w:val="00E93E60"/>
    <w:rsid w:val="00E94746"/>
    <w:rsid w:val="00E9491B"/>
    <w:rsid w:val="00E94EEE"/>
    <w:rsid w:val="00E950E5"/>
    <w:rsid w:val="00E95816"/>
    <w:rsid w:val="00E95E80"/>
    <w:rsid w:val="00E968B4"/>
    <w:rsid w:val="00E9764C"/>
    <w:rsid w:val="00EA02D0"/>
    <w:rsid w:val="00EA03DD"/>
    <w:rsid w:val="00EA085B"/>
    <w:rsid w:val="00EA0EA6"/>
    <w:rsid w:val="00EA0ED7"/>
    <w:rsid w:val="00EA2F98"/>
    <w:rsid w:val="00EA302D"/>
    <w:rsid w:val="00EA320B"/>
    <w:rsid w:val="00EA37C1"/>
    <w:rsid w:val="00EA40DD"/>
    <w:rsid w:val="00EA415D"/>
    <w:rsid w:val="00EA422F"/>
    <w:rsid w:val="00EA455C"/>
    <w:rsid w:val="00EA48B6"/>
    <w:rsid w:val="00EA6360"/>
    <w:rsid w:val="00EA77A1"/>
    <w:rsid w:val="00EA7811"/>
    <w:rsid w:val="00EA7A6B"/>
    <w:rsid w:val="00EA7B34"/>
    <w:rsid w:val="00EA7EB6"/>
    <w:rsid w:val="00EB06D9"/>
    <w:rsid w:val="00EB0D0C"/>
    <w:rsid w:val="00EB260D"/>
    <w:rsid w:val="00EB2714"/>
    <w:rsid w:val="00EB2780"/>
    <w:rsid w:val="00EB386B"/>
    <w:rsid w:val="00EB39D1"/>
    <w:rsid w:val="00EB3B8A"/>
    <w:rsid w:val="00EB44BC"/>
    <w:rsid w:val="00EB56DA"/>
    <w:rsid w:val="00EB5FD4"/>
    <w:rsid w:val="00EB667A"/>
    <w:rsid w:val="00EB7395"/>
    <w:rsid w:val="00EB7533"/>
    <w:rsid w:val="00EB79E1"/>
    <w:rsid w:val="00EC1368"/>
    <w:rsid w:val="00EC26B5"/>
    <w:rsid w:val="00EC3209"/>
    <w:rsid w:val="00EC342C"/>
    <w:rsid w:val="00EC47F1"/>
    <w:rsid w:val="00EC4E2C"/>
    <w:rsid w:val="00EC531A"/>
    <w:rsid w:val="00EC579E"/>
    <w:rsid w:val="00EC58F7"/>
    <w:rsid w:val="00EC5A02"/>
    <w:rsid w:val="00EC6401"/>
    <w:rsid w:val="00EC66BD"/>
    <w:rsid w:val="00EC6C67"/>
    <w:rsid w:val="00EC6E87"/>
    <w:rsid w:val="00EC6F2E"/>
    <w:rsid w:val="00EC790B"/>
    <w:rsid w:val="00ED0632"/>
    <w:rsid w:val="00ED0E6A"/>
    <w:rsid w:val="00ED16D0"/>
    <w:rsid w:val="00ED1B1E"/>
    <w:rsid w:val="00ED2958"/>
    <w:rsid w:val="00ED36CE"/>
    <w:rsid w:val="00ED41C1"/>
    <w:rsid w:val="00ED4535"/>
    <w:rsid w:val="00ED45DA"/>
    <w:rsid w:val="00ED5AE4"/>
    <w:rsid w:val="00ED5B31"/>
    <w:rsid w:val="00ED64FA"/>
    <w:rsid w:val="00ED6D49"/>
    <w:rsid w:val="00ED77B8"/>
    <w:rsid w:val="00ED7973"/>
    <w:rsid w:val="00ED7E01"/>
    <w:rsid w:val="00EE0ECB"/>
    <w:rsid w:val="00EE1016"/>
    <w:rsid w:val="00EE10FF"/>
    <w:rsid w:val="00EE1298"/>
    <w:rsid w:val="00EE3561"/>
    <w:rsid w:val="00EE3A40"/>
    <w:rsid w:val="00EE3B49"/>
    <w:rsid w:val="00EE3CBA"/>
    <w:rsid w:val="00EE3D17"/>
    <w:rsid w:val="00EE4108"/>
    <w:rsid w:val="00EE45C6"/>
    <w:rsid w:val="00EE4C6A"/>
    <w:rsid w:val="00EE5020"/>
    <w:rsid w:val="00EE6744"/>
    <w:rsid w:val="00EE7663"/>
    <w:rsid w:val="00EF06B9"/>
    <w:rsid w:val="00EF0C78"/>
    <w:rsid w:val="00EF0E74"/>
    <w:rsid w:val="00EF164A"/>
    <w:rsid w:val="00EF1E51"/>
    <w:rsid w:val="00EF23C9"/>
    <w:rsid w:val="00EF25FE"/>
    <w:rsid w:val="00EF28F7"/>
    <w:rsid w:val="00EF3417"/>
    <w:rsid w:val="00EF4517"/>
    <w:rsid w:val="00EF4A45"/>
    <w:rsid w:val="00EF4C74"/>
    <w:rsid w:val="00EF572C"/>
    <w:rsid w:val="00EF71FC"/>
    <w:rsid w:val="00EF72F1"/>
    <w:rsid w:val="00EF7515"/>
    <w:rsid w:val="00EF7671"/>
    <w:rsid w:val="00EF7AA0"/>
    <w:rsid w:val="00F002D4"/>
    <w:rsid w:val="00F003E6"/>
    <w:rsid w:val="00F005B9"/>
    <w:rsid w:val="00F00E67"/>
    <w:rsid w:val="00F01279"/>
    <w:rsid w:val="00F01ED1"/>
    <w:rsid w:val="00F02124"/>
    <w:rsid w:val="00F02145"/>
    <w:rsid w:val="00F024C5"/>
    <w:rsid w:val="00F02C9C"/>
    <w:rsid w:val="00F02D10"/>
    <w:rsid w:val="00F0305A"/>
    <w:rsid w:val="00F0365E"/>
    <w:rsid w:val="00F03CB1"/>
    <w:rsid w:val="00F04E29"/>
    <w:rsid w:val="00F053B0"/>
    <w:rsid w:val="00F05B09"/>
    <w:rsid w:val="00F06870"/>
    <w:rsid w:val="00F06AC5"/>
    <w:rsid w:val="00F06CDD"/>
    <w:rsid w:val="00F0762C"/>
    <w:rsid w:val="00F1075C"/>
    <w:rsid w:val="00F112CC"/>
    <w:rsid w:val="00F11EFF"/>
    <w:rsid w:val="00F12ADA"/>
    <w:rsid w:val="00F12C5E"/>
    <w:rsid w:val="00F12CE8"/>
    <w:rsid w:val="00F1372E"/>
    <w:rsid w:val="00F13AC5"/>
    <w:rsid w:val="00F1405D"/>
    <w:rsid w:val="00F1412D"/>
    <w:rsid w:val="00F14409"/>
    <w:rsid w:val="00F1488E"/>
    <w:rsid w:val="00F14BA3"/>
    <w:rsid w:val="00F14C2C"/>
    <w:rsid w:val="00F161C1"/>
    <w:rsid w:val="00F16893"/>
    <w:rsid w:val="00F17046"/>
    <w:rsid w:val="00F1725C"/>
    <w:rsid w:val="00F17730"/>
    <w:rsid w:val="00F17F92"/>
    <w:rsid w:val="00F21A34"/>
    <w:rsid w:val="00F21E4A"/>
    <w:rsid w:val="00F22DCF"/>
    <w:rsid w:val="00F23B8F"/>
    <w:rsid w:val="00F23B97"/>
    <w:rsid w:val="00F2405E"/>
    <w:rsid w:val="00F24AAD"/>
    <w:rsid w:val="00F258F4"/>
    <w:rsid w:val="00F25AE3"/>
    <w:rsid w:val="00F26370"/>
    <w:rsid w:val="00F263A0"/>
    <w:rsid w:val="00F263F6"/>
    <w:rsid w:val="00F265EE"/>
    <w:rsid w:val="00F268E6"/>
    <w:rsid w:val="00F27139"/>
    <w:rsid w:val="00F2764A"/>
    <w:rsid w:val="00F27853"/>
    <w:rsid w:val="00F27D82"/>
    <w:rsid w:val="00F27E74"/>
    <w:rsid w:val="00F3088B"/>
    <w:rsid w:val="00F30DF2"/>
    <w:rsid w:val="00F30F57"/>
    <w:rsid w:val="00F30FA2"/>
    <w:rsid w:val="00F322E9"/>
    <w:rsid w:val="00F32CCD"/>
    <w:rsid w:val="00F32EE0"/>
    <w:rsid w:val="00F33098"/>
    <w:rsid w:val="00F33445"/>
    <w:rsid w:val="00F33EBE"/>
    <w:rsid w:val="00F34D6A"/>
    <w:rsid w:val="00F34F0B"/>
    <w:rsid w:val="00F35058"/>
    <w:rsid w:val="00F350EA"/>
    <w:rsid w:val="00F358FB"/>
    <w:rsid w:val="00F360F1"/>
    <w:rsid w:val="00F37665"/>
    <w:rsid w:val="00F409E2"/>
    <w:rsid w:val="00F412AD"/>
    <w:rsid w:val="00F41501"/>
    <w:rsid w:val="00F41EA1"/>
    <w:rsid w:val="00F42D4C"/>
    <w:rsid w:val="00F43102"/>
    <w:rsid w:val="00F43812"/>
    <w:rsid w:val="00F43A70"/>
    <w:rsid w:val="00F43B49"/>
    <w:rsid w:val="00F43C10"/>
    <w:rsid w:val="00F44FB4"/>
    <w:rsid w:val="00F45735"/>
    <w:rsid w:val="00F45B8D"/>
    <w:rsid w:val="00F45D79"/>
    <w:rsid w:val="00F46496"/>
    <w:rsid w:val="00F46DF9"/>
    <w:rsid w:val="00F473A1"/>
    <w:rsid w:val="00F50FEE"/>
    <w:rsid w:val="00F5129E"/>
    <w:rsid w:val="00F51547"/>
    <w:rsid w:val="00F5171A"/>
    <w:rsid w:val="00F51FE8"/>
    <w:rsid w:val="00F52259"/>
    <w:rsid w:val="00F525E0"/>
    <w:rsid w:val="00F5353E"/>
    <w:rsid w:val="00F53A0D"/>
    <w:rsid w:val="00F55151"/>
    <w:rsid w:val="00F555A2"/>
    <w:rsid w:val="00F55DA5"/>
    <w:rsid w:val="00F560C9"/>
    <w:rsid w:val="00F575BD"/>
    <w:rsid w:val="00F57DC9"/>
    <w:rsid w:val="00F60831"/>
    <w:rsid w:val="00F6086D"/>
    <w:rsid w:val="00F609F9"/>
    <w:rsid w:val="00F61092"/>
    <w:rsid w:val="00F6276D"/>
    <w:rsid w:val="00F63021"/>
    <w:rsid w:val="00F635AE"/>
    <w:rsid w:val="00F636CB"/>
    <w:rsid w:val="00F646AE"/>
    <w:rsid w:val="00F64A73"/>
    <w:rsid w:val="00F64BC3"/>
    <w:rsid w:val="00F65A65"/>
    <w:rsid w:val="00F660FD"/>
    <w:rsid w:val="00F6611D"/>
    <w:rsid w:val="00F66145"/>
    <w:rsid w:val="00F667FE"/>
    <w:rsid w:val="00F66AB5"/>
    <w:rsid w:val="00F67645"/>
    <w:rsid w:val="00F67948"/>
    <w:rsid w:val="00F70737"/>
    <w:rsid w:val="00F7099A"/>
    <w:rsid w:val="00F70A0E"/>
    <w:rsid w:val="00F71751"/>
    <w:rsid w:val="00F71A88"/>
    <w:rsid w:val="00F71B3B"/>
    <w:rsid w:val="00F71B51"/>
    <w:rsid w:val="00F71C71"/>
    <w:rsid w:val="00F72A15"/>
    <w:rsid w:val="00F72CDD"/>
    <w:rsid w:val="00F73059"/>
    <w:rsid w:val="00F73D08"/>
    <w:rsid w:val="00F74396"/>
    <w:rsid w:val="00F75348"/>
    <w:rsid w:val="00F75B28"/>
    <w:rsid w:val="00F7664A"/>
    <w:rsid w:val="00F767C6"/>
    <w:rsid w:val="00F77B50"/>
    <w:rsid w:val="00F77DA4"/>
    <w:rsid w:val="00F802A1"/>
    <w:rsid w:val="00F8035E"/>
    <w:rsid w:val="00F80E75"/>
    <w:rsid w:val="00F813E9"/>
    <w:rsid w:val="00F81E1F"/>
    <w:rsid w:val="00F81E67"/>
    <w:rsid w:val="00F82829"/>
    <w:rsid w:val="00F82AD9"/>
    <w:rsid w:val="00F82E40"/>
    <w:rsid w:val="00F82E8F"/>
    <w:rsid w:val="00F830C4"/>
    <w:rsid w:val="00F836AC"/>
    <w:rsid w:val="00F838C7"/>
    <w:rsid w:val="00F839C0"/>
    <w:rsid w:val="00F839C9"/>
    <w:rsid w:val="00F83E8D"/>
    <w:rsid w:val="00F84EF9"/>
    <w:rsid w:val="00F854D0"/>
    <w:rsid w:val="00F85864"/>
    <w:rsid w:val="00F859E1"/>
    <w:rsid w:val="00F85C07"/>
    <w:rsid w:val="00F86488"/>
    <w:rsid w:val="00F86540"/>
    <w:rsid w:val="00F86701"/>
    <w:rsid w:val="00F869C2"/>
    <w:rsid w:val="00F86A3C"/>
    <w:rsid w:val="00F86AAE"/>
    <w:rsid w:val="00F86E35"/>
    <w:rsid w:val="00F8751C"/>
    <w:rsid w:val="00F875C9"/>
    <w:rsid w:val="00F87843"/>
    <w:rsid w:val="00F879EC"/>
    <w:rsid w:val="00F904F6"/>
    <w:rsid w:val="00F90AC8"/>
    <w:rsid w:val="00F914F6"/>
    <w:rsid w:val="00F91769"/>
    <w:rsid w:val="00F91E6A"/>
    <w:rsid w:val="00F9285E"/>
    <w:rsid w:val="00F9313F"/>
    <w:rsid w:val="00F9343F"/>
    <w:rsid w:val="00F93528"/>
    <w:rsid w:val="00F93FA0"/>
    <w:rsid w:val="00F94173"/>
    <w:rsid w:val="00F94898"/>
    <w:rsid w:val="00F94F16"/>
    <w:rsid w:val="00F95205"/>
    <w:rsid w:val="00F95BA5"/>
    <w:rsid w:val="00F95CFE"/>
    <w:rsid w:val="00F96444"/>
    <w:rsid w:val="00F96C44"/>
    <w:rsid w:val="00F96CF9"/>
    <w:rsid w:val="00F97022"/>
    <w:rsid w:val="00F970BE"/>
    <w:rsid w:val="00F975C9"/>
    <w:rsid w:val="00F97C32"/>
    <w:rsid w:val="00F97D2A"/>
    <w:rsid w:val="00FA022D"/>
    <w:rsid w:val="00FA032C"/>
    <w:rsid w:val="00FA0388"/>
    <w:rsid w:val="00FA04F6"/>
    <w:rsid w:val="00FA0760"/>
    <w:rsid w:val="00FA0B69"/>
    <w:rsid w:val="00FA16E6"/>
    <w:rsid w:val="00FA22E0"/>
    <w:rsid w:val="00FA2B1C"/>
    <w:rsid w:val="00FA4142"/>
    <w:rsid w:val="00FA438A"/>
    <w:rsid w:val="00FA476C"/>
    <w:rsid w:val="00FA47E4"/>
    <w:rsid w:val="00FA5D09"/>
    <w:rsid w:val="00FA73EF"/>
    <w:rsid w:val="00FA7690"/>
    <w:rsid w:val="00FA79BE"/>
    <w:rsid w:val="00FA7CF8"/>
    <w:rsid w:val="00FB0532"/>
    <w:rsid w:val="00FB0CD2"/>
    <w:rsid w:val="00FB0F9C"/>
    <w:rsid w:val="00FB175A"/>
    <w:rsid w:val="00FB1BCE"/>
    <w:rsid w:val="00FB1DC6"/>
    <w:rsid w:val="00FB1E59"/>
    <w:rsid w:val="00FB2040"/>
    <w:rsid w:val="00FB2534"/>
    <w:rsid w:val="00FB2717"/>
    <w:rsid w:val="00FB2AA1"/>
    <w:rsid w:val="00FB2D1D"/>
    <w:rsid w:val="00FB31D3"/>
    <w:rsid w:val="00FB391C"/>
    <w:rsid w:val="00FB3B9F"/>
    <w:rsid w:val="00FB3E3D"/>
    <w:rsid w:val="00FB3E82"/>
    <w:rsid w:val="00FB409C"/>
    <w:rsid w:val="00FB415A"/>
    <w:rsid w:val="00FB4488"/>
    <w:rsid w:val="00FB4594"/>
    <w:rsid w:val="00FB4758"/>
    <w:rsid w:val="00FB47D5"/>
    <w:rsid w:val="00FB4E4A"/>
    <w:rsid w:val="00FB5AB4"/>
    <w:rsid w:val="00FB5E83"/>
    <w:rsid w:val="00FB5E94"/>
    <w:rsid w:val="00FB609E"/>
    <w:rsid w:val="00FB68A1"/>
    <w:rsid w:val="00FB7936"/>
    <w:rsid w:val="00FB7EE4"/>
    <w:rsid w:val="00FC05A0"/>
    <w:rsid w:val="00FC09CC"/>
    <w:rsid w:val="00FC1A47"/>
    <w:rsid w:val="00FC1AE7"/>
    <w:rsid w:val="00FC20C8"/>
    <w:rsid w:val="00FC2241"/>
    <w:rsid w:val="00FC27F6"/>
    <w:rsid w:val="00FC303F"/>
    <w:rsid w:val="00FC40B6"/>
    <w:rsid w:val="00FC430F"/>
    <w:rsid w:val="00FC457E"/>
    <w:rsid w:val="00FC4967"/>
    <w:rsid w:val="00FC5EB2"/>
    <w:rsid w:val="00FC6334"/>
    <w:rsid w:val="00FC642C"/>
    <w:rsid w:val="00FC65AB"/>
    <w:rsid w:val="00FC674A"/>
    <w:rsid w:val="00FC6E07"/>
    <w:rsid w:val="00FC7D59"/>
    <w:rsid w:val="00FD01B1"/>
    <w:rsid w:val="00FD0791"/>
    <w:rsid w:val="00FD0C33"/>
    <w:rsid w:val="00FD0D09"/>
    <w:rsid w:val="00FD1180"/>
    <w:rsid w:val="00FD13C1"/>
    <w:rsid w:val="00FD230E"/>
    <w:rsid w:val="00FD2D32"/>
    <w:rsid w:val="00FD31F1"/>
    <w:rsid w:val="00FD3769"/>
    <w:rsid w:val="00FD45F8"/>
    <w:rsid w:val="00FD4CB9"/>
    <w:rsid w:val="00FD4DD0"/>
    <w:rsid w:val="00FD5212"/>
    <w:rsid w:val="00FD55D5"/>
    <w:rsid w:val="00FD6B3A"/>
    <w:rsid w:val="00FD71F7"/>
    <w:rsid w:val="00FD73A0"/>
    <w:rsid w:val="00FD73F6"/>
    <w:rsid w:val="00FD7512"/>
    <w:rsid w:val="00FD796D"/>
    <w:rsid w:val="00FD79AD"/>
    <w:rsid w:val="00FD7D7C"/>
    <w:rsid w:val="00FD7DDF"/>
    <w:rsid w:val="00FD7E5A"/>
    <w:rsid w:val="00FE0290"/>
    <w:rsid w:val="00FE0F40"/>
    <w:rsid w:val="00FE111D"/>
    <w:rsid w:val="00FE2060"/>
    <w:rsid w:val="00FE29AB"/>
    <w:rsid w:val="00FE2E75"/>
    <w:rsid w:val="00FE2EB3"/>
    <w:rsid w:val="00FE3480"/>
    <w:rsid w:val="00FE3514"/>
    <w:rsid w:val="00FE43EB"/>
    <w:rsid w:val="00FE480D"/>
    <w:rsid w:val="00FE4BF8"/>
    <w:rsid w:val="00FE5309"/>
    <w:rsid w:val="00FE53B5"/>
    <w:rsid w:val="00FE57A5"/>
    <w:rsid w:val="00FE63E1"/>
    <w:rsid w:val="00FE79BB"/>
    <w:rsid w:val="00FE7D6E"/>
    <w:rsid w:val="00FF0302"/>
    <w:rsid w:val="00FF052D"/>
    <w:rsid w:val="00FF0653"/>
    <w:rsid w:val="00FF1212"/>
    <w:rsid w:val="00FF162D"/>
    <w:rsid w:val="00FF163C"/>
    <w:rsid w:val="00FF17AF"/>
    <w:rsid w:val="00FF1EF3"/>
    <w:rsid w:val="00FF3295"/>
    <w:rsid w:val="00FF330D"/>
    <w:rsid w:val="00FF34AC"/>
    <w:rsid w:val="00FF3E1E"/>
    <w:rsid w:val="00FF4175"/>
    <w:rsid w:val="00FF46CE"/>
    <w:rsid w:val="00FF47C1"/>
    <w:rsid w:val="00FF4C10"/>
    <w:rsid w:val="00FF526D"/>
    <w:rsid w:val="00FF6663"/>
    <w:rsid w:val="00FF6B4A"/>
    <w:rsid w:val="00FF7079"/>
    <w:rsid w:val="00FF761D"/>
    <w:rsid w:val="00FF7B6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9C746E9D-0ECD-4776-AE76-1A9A0CAE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15"/>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numPr>
        <w:ilvl w:val="1"/>
        <w:numId w:val="15"/>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15"/>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17"/>
      </w:numPr>
      <w:tabs>
        <w:tab w:val="left" w:pos="425"/>
      </w:tabs>
      <w:spacing w:before="360" w:after="120"/>
      <w:ind w:left="425" w:hanging="425"/>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4"/>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16"/>
      </w:numPr>
      <w:outlineLvl w:val="5"/>
    </w:pPr>
    <w:rPr>
      <w:bCs w:val="0"/>
    </w:rPr>
  </w:style>
  <w:style w:type="paragraph" w:styleId="Heading7">
    <w:name w:val="heading 7"/>
    <w:next w:val="BodyText"/>
    <w:link w:val="Heading7Char"/>
    <w:qFormat/>
    <w:rsid w:val="00535ADF"/>
    <w:pPr>
      <w:keepNext/>
      <w:numPr>
        <w:ilvl w:val="1"/>
        <w:numId w:val="16"/>
      </w:numPr>
      <w:spacing w:before="480" w:after="240" w:line="280" w:lineRule="atLeast"/>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numId w:val="16"/>
      </w:numPr>
      <w:spacing w:line="280" w:lineRule="atLeast"/>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2E7EFC"/>
    <w:pPr>
      <w:tabs>
        <w:tab w:val="left" w:pos="567"/>
        <w:tab w:val="right" w:pos="9072"/>
      </w:tabs>
      <w:spacing w:line="320" w:lineRule="atLeast"/>
      <w:ind w:left="567" w:hanging="567"/>
    </w:pPr>
    <w:rPr>
      <w:rFonts w:ascii="Raleway" w:eastAsiaTheme="minorEastAsia" w:hAnsi="Raleway" w:cstheme="minorBidi"/>
      <w:noProof/>
      <w:color w:val="011D4B" w:themeColor="text2"/>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aliases w:val="Footnote Text Char2,Footnote Text Char1 Char,Footnote Text Char Char Char,(NECG) Footnote Text Char Char,Footnote Text Char Char1,(NECG) Footnote Text Char1"/>
    <w:link w:val="FootnoteTextChar"/>
    <w:rsid w:val="00F525E0"/>
    <w:pPr>
      <w:spacing w:line="280" w:lineRule="atLeast"/>
      <w:ind w:left="284" w:hanging="284"/>
    </w:pPr>
    <w:rPr>
      <w:rFonts w:ascii="Raleway" w:hAnsi="Raleway"/>
      <w:sz w:val="16"/>
      <w14:numForm w14:val="lining"/>
    </w:rPr>
  </w:style>
  <w:style w:type="character" w:customStyle="1" w:styleId="FootnoteTextChar">
    <w:name w:val="Footnote Text Char"/>
    <w:aliases w:val="Footnote Text Char2 Char,Footnote Text Char1 Char Char,Footnote Text Char Char Char Char,(NECG) Footnote Text Char Char Char,Footnote Text Char Char1 Char,(NECG) Footnote Text Char1 Char"/>
    <w:basedOn w:val="DefaultParagraphFont"/>
    <w:link w:val="FootnoteText"/>
    <w:rsid w:val="00F525E0"/>
    <w:rPr>
      <w:rFonts w:ascii="Raleway" w:hAnsi="Raleway"/>
      <w:sz w:val="16"/>
      <w14:numForm w14:val="lining"/>
    </w:rPr>
  </w:style>
  <w:style w:type="paragraph" w:styleId="ListBullet3">
    <w:name w:val="List Bullet 3"/>
    <w:rsid w:val="00FB2040"/>
    <w:pPr>
      <w:keepLines/>
      <w:numPr>
        <w:ilvl w:val="2"/>
        <w:numId w:val="2"/>
      </w:numPr>
      <w:spacing w:before="40" w:line="280" w:lineRule="atLeast"/>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aliases w:val="(NECG) Footnote Reference"/>
    <w:basedOn w:val="DefaultParagraphFont"/>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5"/>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7"/>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pPr>
      <w:numPr>
        <w:numId w:val="9"/>
      </w:numPr>
    </w:pPr>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w:hAnsi="Raleway"/>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B46D33"/>
    <w:pPr>
      <w:keepLines/>
      <w:numPr>
        <w:numId w:val="2"/>
      </w:numPr>
      <w:spacing w:before="120" w:after="120" w:line="280" w:lineRule="atLeast"/>
      <w:ind w:left="357" w:hanging="357"/>
    </w:pPr>
    <w:rPr>
      <w:rFonts w:ascii="Raleway" w:hAnsi="Raleway"/>
      <w:color w:val="2E2E2F" w:themeColor="text1"/>
      <w14:numForm w14:val="lining"/>
    </w:rPr>
  </w:style>
  <w:style w:type="paragraph" w:styleId="ListBullet2">
    <w:name w:val="List Bullet 2"/>
    <w:qFormat/>
    <w:rsid w:val="00FB2040"/>
    <w:pPr>
      <w:keepLines/>
      <w:numPr>
        <w:ilvl w:val="1"/>
        <w:numId w:val="2"/>
      </w:numPr>
      <w:spacing w:before="80" w:line="280" w:lineRule="atLeast"/>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w:hAnsi="Raleway"/>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w:hAnsi="Raleway"/>
        <w:b/>
        <w:color w:val="011D4B" w:themeColor="text2"/>
        <w:sz w:val="18"/>
      </w:rPr>
      <w:tblPr/>
      <w:tcPr>
        <w:shd w:val="clear" w:color="auto" w:fill="E2EAF6"/>
      </w:tcPr>
    </w:tblStylePr>
    <w:tblStylePr w:type="firstCol">
      <w:rPr>
        <w:rFonts w:ascii="Raleway" w:hAnsi="Raleway"/>
      </w:rPr>
    </w:tblStylePr>
    <w:tblStylePr w:type="lastCol">
      <w:rPr>
        <w:rFonts w:ascii="Raleway" w:hAnsi="Raleway"/>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w:hAnsi="Raleway"/>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w:hAnsi="Raleway"/>
      </w:rPr>
    </w:tblStylePr>
    <w:tblStylePr w:type="firstCol">
      <w:rPr>
        <w:rFonts w:ascii="Raleway" w:hAnsi="Raleway"/>
      </w:rPr>
      <w:tblPr/>
      <w:tcPr>
        <w:shd w:val="clear" w:color="auto" w:fill="1C355E" w:themeFill="accent1"/>
      </w:tcPr>
    </w:tblStylePr>
    <w:tblStylePr w:type="lastCol">
      <w:rPr>
        <w:rFonts w:ascii="Raleway" w:hAnsi="Raleway"/>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8"/>
      </w:numPr>
      <w:tabs>
        <w:tab w:val="clear" w:pos="357"/>
      </w:tabs>
      <w:spacing w:after="0"/>
      <w:ind w:left="357" w:hanging="357"/>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6"/>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10"/>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pPr>
      <w:numPr>
        <w:ilvl w:val="0"/>
        <w:numId w:val="0"/>
      </w:numPr>
    </w:pPr>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w:hAnsi="Raleway"/>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B46D33"/>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w:hAnsi="Raleway"/>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12"/>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12"/>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12"/>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11"/>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w:hAnsi="Raleway"/>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w:hAnsi="Raleway"/>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14"/>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13"/>
      </w:numPr>
    </w:pPr>
  </w:style>
  <w:style w:type="paragraph" w:customStyle="1" w:styleId="NoteNumber">
    <w:name w:val="Note Number"/>
    <w:basedOn w:val="Normal"/>
    <w:next w:val="Source"/>
    <w:rsid w:val="00071EC7"/>
    <w:pPr>
      <w:keepLines w:val="0"/>
      <w:numPr>
        <w:ilvl w:val="1"/>
        <w:numId w:val="14"/>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w:hAnsi="Raleway"/>
        <w:b w:val="0"/>
        <w:color w:val="auto"/>
        <w:sz w:val="18"/>
      </w:rPr>
      <w:tblPr/>
      <w:tcPr>
        <w:shd w:val="clear" w:color="auto" w:fill="ECE9E7"/>
      </w:tcPr>
    </w:tblStylePr>
    <w:tblStylePr w:type="lastRow">
      <w:rPr>
        <w:rFonts w:ascii="Raleway" w:hAnsi="Raleway"/>
        <w:b/>
        <w:color w:val="011D4B" w:themeColor="text2"/>
        <w:sz w:val="18"/>
      </w:rPr>
    </w:tblStylePr>
    <w:tblStylePr w:type="firstCol">
      <w:rPr>
        <w:rFonts w:ascii="Raleway" w:hAnsi="Raleway"/>
      </w:rPr>
      <w:tblPr/>
      <w:tcPr>
        <w:shd w:val="clear" w:color="auto" w:fill="1C355E" w:themeFill="accent1"/>
      </w:tcPr>
    </w:tblStylePr>
    <w:tblStylePr w:type="lastCol">
      <w:rPr>
        <w:rFonts w:ascii="Raleway" w:hAnsi="Raleway"/>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D94EA6"/>
    <w:pPr>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D94EA6"/>
    <w:pPr>
      <w:keepNext/>
    </w:pPr>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F96C44"/>
    <w:rPr>
      <w:i/>
      <w:iCs/>
    </w:rPr>
  </w:style>
  <w:style w:type="paragraph" w:customStyle="1" w:styleId="Legislationbullet">
    <w:name w:val="Legislation bullet"/>
    <w:basedOn w:val="Attachmentbullet"/>
    <w:rsid w:val="004C31B6"/>
  </w:style>
  <w:style w:type="paragraph" w:customStyle="1" w:styleId="Sectionintro">
    <w:name w:val="Section intro"/>
    <w:basedOn w:val="BodyText"/>
    <w:rsid w:val="00DD0227"/>
    <w:pPr>
      <w:keepNext/>
    </w:pPr>
    <w:rPr>
      <w:color w:val="1C355E" w:themeColor="accent1"/>
    </w:rPr>
  </w:style>
  <w:style w:type="paragraph" w:customStyle="1" w:styleId="Instructionbullet2">
    <w:name w:val="Instruction bullet 2"/>
    <w:basedOn w:val="Infobullet2"/>
    <w:rsid w:val="00464C10"/>
    <w:rPr>
      <w:i w:val="0"/>
      <w:iCs w:val="0"/>
    </w:rPr>
  </w:style>
  <w:style w:type="paragraph" w:customStyle="1" w:styleId="Answer">
    <w:name w:val="Answer"/>
    <w:basedOn w:val="TableTextEntries"/>
    <w:rsid w:val="00725967"/>
  </w:style>
  <w:style w:type="paragraph" w:customStyle="1" w:styleId="GlossaryText">
    <w:name w:val="Glossary Text"/>
    <w:basedOn w:val="Normal"/>
    <w:qFormat/>
    <w:rsid w:val="008056DC"/>
    <w:pPr>
      <w:keepLines w:val="0"/>
      <w:spacing w:after="0" w:line="280" w:lineRule="atLeast"/>
      <w:jc w:val="both"/>
    </w:pPr>
    <w:rPr>
      <w:rFonts w:ascii="Arial" w:hAnsi="Arial"/>
      <w:color w:val="auto"/>
      <w:sz w:val="22"/>
      <w:szCs w:val="24"/>
    </w:rPr>
  </w:style>
  <w:style w:type="character" w:customStyle="1" w:styleId="InfobulletChar">
    <w:name w:val="Info bullet Char"/>
    <w:basedOn w:val="DefaultParagraphFont"/>
    <w:link w:val="Infobullet"/>
    <w:rsid w:val="00D94EA6"/>
    <w:rPr>
      <w:rFonts w:ascii="Raleway" w:hAnsi="Raleway"/>
      <w:i/>
      <w:color w:val="2E2E2F"/>
      <w14:numForm w14:val="lining"/>
      <w14:numSpacing w14:val="tabular"/>
    </w:rPr>
  </w:style>
  <w:style w:type="character" w:customStyle="1" w:styleId="UnresolvedMention1">
    <w:name w:val="Unresolved Mention1"/>
    <w:basedOn w:val="DefaultParagraphFont"/>
    <w:uiPriority w:val="99"/>
    <w:semiHidden/>
    <w:unhideWhenUsed/>
    <w:rsid w:val="003E1ED2"/>
    <w:rPr>
      <w:color w:val="605E5C"/>
      <w:shd w:val="clear" w:color="auto" w:fill="E1DFDD"/>
    </w:rPr>
  </w:style>
  <w:style w:type="paragraph" w:customStyle="1" w:styleId="Heading1-frontsections">
    <w:name w:val="Heading 1 - front sections"/>
    <w:basedOn w:val="BodyText"/>
    <w:rsid w:val="002E7EFC"/>
    <w:pPr>
      <w:keepNext/>
      <w:spacing w:before="600" w:after="360" w:line="440" w:lineRule="atLeast"/>
    </w:pPr>
    <w:rPr>
      <w:color w:val="011D4B" w:themeColor="text2"/>
      <w:sz w:val="36"/>
      <w:szCs w:val="36"/>
    </w:rPr>
  </w:style>
  <w:style w:type="character" w:styleId="FollowedHyperlink">
    <w:name w:val="FollowedHyperlink"/>
    <w:basedOn w:val="DefaultParagraphFont"/>
    <w:semiHidden/>
    <w:unhideWhenUsed/>
    <w:rsid w:val="001557BE"/>
    <w:rPr>
      <w:color w:val="520F9A" w:themeColor="followedHyperlink"/>
      <w:u w:val="single"/>
    </w:rPr>
  </w:style>
  <w:style w:type="character" w:customStyle="1" w:styleId="UnresolvedMention2">
    <w:name w:val="Unresolved Mention2"/>
    <w:basedOn w:val="DefaultParagraphFont"/>
    <w:uiPriority w:val="99"/>
    <w:semiHidden/>
    <w:unhideWhenUsed/>
    <w:rsid w:val="00E9491B"/>
    <w:rPr>
      <w:color w:val="605E5C"/>
      <w:shd w:val="clear" w:color="auto" w:fill="E1DFDD"/>
    </w:rPr>
  </w:style>
  <w:style w:type="character" w:customStyle="1" w:styleId="UnresolvedMention3">
    <w:name w:val="Unresolved Mention3"/>
    <w:basedOn w:val="DefaultParagraphFont"/>
    <w:uiPriority w:val="99"/>
    <w:semiHidden/>
    <w:unhideWhenUsed/>
    <w:rsid w:val="00B35E3F"/>
    <w:rPr>
      <w:color w:val="605E5C"/>
      <w:shd w:val="clear" w:color="auto" w:fill="E1DFDD"/>
    </w:rPr>
  </w:style>
  <w:style w:type="character" w:styleId="UnresolvedMention">
    <w:name w:val="Unresolved Mention"/>
    <w:basedOn w:val="DefaultParagraphFont"/>
    <w:uiPriority w:val="99"/>
    <w:semiHidden/>
    <w:unhideWhenUsed/>
    <w:rsid w:val="000D3C9D"/>
    <w:rPr>
      <w:color w:val="605E5C"/>
      <w:shd w:val="clear" w:color="auto" w:fill="E1DFDD"/>
    </w:rPr>
  </w:style>
  <w:style w:type="paragraph" w:styleId="Revision">
    <w:name w:val="Revision"/>
    <w:hidden/>
    <w:uiPriority w:val="99"/>
    <w:semiHidden/>
    <w:rsid w:val="00D108D9"/>
    <w:rPr>
      <w:rFonts w:ascii="Raleway" w:hAnsi="Raleway"/>
      <w:color w:val="2E2E2F"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2158">
      <w:bodyDiv w:val="1"/>
      <w:marLeft w:val="0"/>
      <w:marRight w:val="0"/>
      <w:marTop w:val="0"/>
      <w:marBottom w:val="0"/>
      <w:divBdr>
        <w:top w:val="none" w:sz="0" w:space="0" w:color="auto"/>
        <w:left w:val="none" w:sz="0" w:space="0" w:color="auto"/>
        <w:bottom w:val="none" w:sz="0" w:space="0" w:color="auto"/>
        <w:right w:val="none" w:sz="0" w:space="0" w:color="auto"/>
      </w:divBdr>
    </w:div>
    <w:div w:id="548957716">
      <w:bodyDiv w:val="1"/>
      <w:marLeft w:val="0"/>
      <w:marRight w:val="0"/>
      <w:marTop w:val="0"/>
      <w:marBottom w:val="0"/>
      <w:divBdr>
        <w:top w:val="none" w:sz="0" w:space="0" w:color="auto"/>
        <w:left w:val="none" w:sz="0" w:space="0" w:color="auto"/>
        <w:bottom w:val="none" w:sz="0" w:space="0" w:color="auto"/>
        <w:right w:val="none" w:sz="0" w:space="0" w:color="auto"/>
      </w:divBdr>
    </w:div>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14636694">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534685722">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1803956777">
      <w:bodyDiv w:val="1"/>
      <w:marLeft w:val="0"/>
      <w:marRight w:val="0"/>
      <w:marTop w:val="0"/>
      <w:marBottom w:val="0"/>
      <w:divBdr>
        <w:top w:val="none" w:sz="0" w:space="0" w:color="auto"/>
        <w:left w:val="none" w:sz="0" w:space="0" w:color="auto"/>
        <w:bottom w:val="none" w:sz="0" w:space="0" w:color="auto"/>
        <w:right w:val="none" w:sz="0" w:space="0" w:color="auto"/>
      </w:divBdr>
    </w:div>
    <w:div w:id="1899782829">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ss.nsw.gov.au/Home/Document-Search/Guides/Application-for-Accreditation-Guide-ACPs/" TargetMode="External"/><Relationship Id="rId18" Type="http://schemas.openxmlformats.org/officeDocument/2006/relationships/hyperlink" Target="https://www.ess.nsw.gov.au/Home/About-ESS/Legislation-ESS-Performance/ESS-Rule" TargetMode="External"/><Relationship Id="rId26" Type="http://schemas.openxmlformats.org/officeDocument/2006/relationships/hyperlink" Target="https://www.energysustainabilityschemes.nsw.gov.au/Accredited-Certificate-Providers/Becoming-an-ACP/The-application-process" TargetMode="External"/><Relationship Id="rId39" Type="http://schemas.openxmlformats.org/officeDocument/2006/relationships/hyperlink" Target="https://www.energysustainabilityschemes.nsw.gov.au/ess/documents/legislation/energy-savings-scheme-rule-2009" TargetMode="External"/><Relationship Id="rId21" Type="http://schemas.openxmlformats.org/officeDocument/2006/relationships/hyperlink" Target="https://tessa.energysustainabilityschemes.nsw.gov.au/ipart?id=ipart_login" TargetMode="External"/><Relationship Id="rId34" Type="http://schemas.openxmlformats.org/officeDocument/2006/relationships/hyperlink" Target="https://www.energysustainabilityschemes.nsw.gov.au/ess/documents/guide/general-requirements-guide-acps" TargetMode="External"/><Relationship Id="rId42" Type="http://schemas.openxmlformats.org/officeDocument/2006/relationships/hyperlink" Target="https://www.energysustainabilityschemes.nsw.gov.au/ess/documents/legislation/energy-savings-scheme-rule-2009" TargetMode="External"/><Relationship Id="rId47" Type="http://schemas.openxmlformats.org/officeDocument/2006/relationships/hyperlink" Target="https://www.energysustainabilityschemes.nsw.gov.au/Home/Document-Search/Guides/RDUE-Peak-Demand-Savings-Capacity-Method-Guide" TargetMode="External"/><Relationship Id="rId50" Type="http://schemas.openxmlformats.org/officeDocument/2006/relationships/hyperlink" Target="https://www.energysustainabilityschemes.nsw.gov.au/creating-certificates" TargetMode="External"/><Relationship Id="rId55"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ss.nsw.gov.au/Home/Document-Search/Guides/Application-for-Accreditation-Guide-ACPs" TargetMode="External"/><Relationship Id="rId17" Type="http://schemas.openxmlformats.org/officeDocument/2006/relationships/hyperlink" Target="https://legislation.nsw.gov.au/view/html/inforce/current/sl-2026-0432" TargetMode="External"/><Relationship Id="rId25" Type="http://schemas.openxmlformats.org/officeDocument/2006/relationships/hyperlink" Target="https://www.energysustainabilityschemes.nsw.gov.au/tessa" TargetMode="External"/><Relationship Id="rId33" Type="http://schemas.openxmlformats.org/officeDocument/2006/relationships/hyperlink" Target="https://www.energysustainabilityschemes.nsw.gov.au/pdrs/documents/guide/hadr-guide-bess2-nomination-specification-acps" TargetMode="External"/><Relationship Id="rId38" Type="http://schemas.openxmlformats.org/officeDocument/2006/relationships/hyperlink" Target="https://www.ess.nsw.gov.au/Home/Document-Search/Notices/Notice-012013-Minimum-requirements-of-conduct" TargetMode="External"/><Relationship Id="rId46" Type="http://schemas.openxmlformats.org/officeDocument/2006/relationships/hyperlink" Target="https://www.ess.nsw.gov.au/Home/Document-Search/Guides/Record-Keeping-Guide"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nsw.gov.au/" TargetMode="External"/><Relationship Id="rId20" Type="http://schemas.openxmlformats.org/officeDocument/2006/relationships/hyperlink" Target="https://www.energysustainabilityschemes.nsw.gov.au/Home/Document-Search?search_api_fulltext=Part%20B&amp;f%5B0%5D=document_status%3A1632&amp;f%5B1%5D=document_type%3A1631" TargetMode="External"/><Relationship Id="rId29" Type="http://schemas.openxmlformats.org/officeDocument/2006/relationships/hyperlink" Target="https://www.energysustainabilityschemes.nsw.gov.au/Home/Document-Search?search_api_fulltext=Method%20Guide&amp;f%5B0%5D=document_status%3A1632&amp;f%5B1%5D=document_type%3A1640" TargetMode="External"/><Relationship Id="rId41" Type="http://schemas.openxmlformats.org/officeDocument/2006/relationships/hyperlink" Target="https://www.ess.nsw.gov.au/Home/Document-Search/Notices/Notice-012013-Minimum-requirements-of-conduct"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sustainabilityschemes.nsw.gov.au/Home/Document-Search?search_api_fulltext=Part%20B&amp;f%5B0%5D=document_status%3A1632&amp;f%5B1%5D=document_type%3A1631" TargetMode="External"/><Relationship Id="rId24" Type="http://schemas.openxmlformats.org/officeDocument/2006/relationships/hyperlink" Target="https://www.ess.nsw.gov.au/Home/Document-Search/Guides/Application-for-Accreditation-Guide-ACPs" TargetMode="External"/><Relationship Id="rId32" Type="http://schemas.openxmlformats.org/officeDocument/2006/relationships/hyperlink" Target="https://www.energysustainabilityschemes.nsw.gov.au/ess-pdrs/documents/forms-and-templates/template-nomination-form" TargetMode="External"/><Relationship Id="rId37" Type="http://schemas.openxmlformats.org/officeDocument/2006/relationships/hyperlink" Target="https://www.energysustainabilityschemes.nsw.gov.au/Home/Document-Search/Guides/RDUE-Peak-Demand-Savings-Capacity-Method-Guide" TargetMode="External"/><Relationship Id="rId40" Type="http://schemas.openxmlformats.org/officeDocument/2006/relationships/hyperlink" Target="https://www.energysustainabilityschemes.nsw.gov.au/Home/Document-Search/Guides/RDUE-Peak-Demand-Savings-Capacity-Method-Guide" TargetMode="External"/><Relationship Id="rId45" Type="http://schemas.openxmlformats.org/officeDocument/2006/relationships/hyperlink" Target="https://www.energysustainabilityschemes.nsw.gov.au/Home/Document-Search/Guides/RDUE-Peak-Demand-Savings-Capacity-Method-Guide" TargetMode="External"/><Relationship Id="rId53" Type="http://schemas.openxmlformats.org/officeDocument/2006/relationships/header" Target="header1.xml"/><Relationship Id="rId58"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energysustainabilityschemes.nsw.gov.au/preparing-your-application" TargetMode="External"/><Relationship Id="rId23" Type="http://schemas.openxmlformats.org/officeDocument/2006/relationships/hyperlink" Target="https://www.energysustainabilityschemes.nsw.gov.au/pdrs/submitting-your-application-tessa" TargetMode="External"/><Relationship Id="rId28" Type="http://schemas.openxmlformats.org/officeDocument/2006/relationships/hyperlink" Target="https://www.energysustainabilityschemes.nsw.gov.au/Home/Document-Search/Guides/RDUE-Peak-Demand-Savings-Capacity-Method-Guide" TargetMode="External"/><Relationship Id="rId36" Type="http://schemas.openxmlformats.org/officeDocument/2006/relationships/hyperlink" Target="https://www.ess.nsw.gov.au/Home/Document-Search/Notices/Notice-012013-Minimum-requirements-of-conduct" TargetMode="External"/><Relationship Id="rId49" Type="http://schemas.openxmlformats.org/officeDocument/2006/relationships/hyperlink" Target="https://www.energysustainabilityschemes.nsw.gov.au/Home/Document-Search/Guides/Application-for-Accreditation-Guide-ACPs" TargetMode="Externa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nergysustainabilityschemes.nsw.gov.au/pdrs/pdrs-rule" TargetMode="External"/><Relationship Id="rId31" Type="http://schemas.openxmlformats.org/officeDocument/2006/relationships/hyperlink" Target="https://www.energysustainabilityschemes.nsw.gov.au/Home/Document-Search/Guides/RDUE-Peak-Demand-Savings-Capacity-Method-Guide" TargetMode="External"/><Relationship Id="rId44" Type="http://schemas.openxmlformats.org/officeDocument/2006/relationships/hyperlink" Target="https://www.ess.nsw.gov.au/Home/Document-Search/Guides/Record-Keeping-Guide" TargetMode="External"/><Relationship Id="rId52" Type="http://schemas.openxmlformats.org/officeDocument/2006/relationships/hyperlink" Target="https://legislation.nsw.gov.au/view/html/inforce/current/act-1995-09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ustainabilityschemes.nsw.gov.au/" TargetMode="External"/><Relationship Id="rId22" Type="http://schemas.openxmlformats.org/officeDocument/2006/relationships/hyperlink" Target="https://www.energysustainabilityschemes.nsw.gov.au/Accredited-Certificate-Providers/Becoming-an-ACP/Submitting-your-application" TargetMode="External"/><Relationship Id="rId27" Type="http://schemas.openxmlformats.org/officeDocument/2006/relationships/hyperlink" Target="https://www.ess.nsw.gov.au/Home/Document-Search/Notices/Notice-012013-Minimum-requirements-of-conduct" TargetMode="External"/><Relationship Id="rId30" Type="http://schemas.openxmlformats.org/officeDocument/2006/relationships/hyperlink" Target="https://www.energysustainabilityschemes.nsw.gov.au/ess/documents/guide/general-requirements-guide-acps" TargetMode="External"/><Relationship Id="rId35" Type="http://schemas.openxmlformats.org/officeDocument/2006/relationships/hyperlink" Target="https://www.energysustainabilityschemes.nsw.gov.au/Home/Document-Search/Guides/RDUE-Peak-Demand-Savings-Capacity-Method-Guide" TargetMode="External"/><Relationship Id="rId43" Type="http://schemas.openxmlformats.org/officeDocument/2006/relationships/hyperlink" Target="https://www.energysustainabilityschemes.nsw.gov.au/Home/Document-Search/Guides/RDUE-Peak-Demand-Savings-Capacity-Method-Guide" TargetMode="External"/><Relationship Id="rId48" Type="http://schemas.openxmlformats.org/officeDocument/2006/relationships/hyperlink" Target="https://www.energysustainabilityschemes.nsw.gov.au/documents/forms-and-templates/template-piamv-document-register"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legislation.nsw.gov.au/view/html/inforce/current/act-1995-094" TargetMode="Externa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6F73BCAD9341159DDF7ECB1D57267E"/>
        <w:category>
          <w:name w:val="General"/>
          <w:gallery w:val="placeholder"/>
        </w:category>
        <w:types>
          <w:type w:val="bbPlcHdr"/>
        </w:types>
        <w:behaviors>
          <w:behavior w:val="content"/>
        </w:behaviors>
        <w:guid w:val="{29DFC6E2-BDFB-4319-9CA4-83A5F4A20789}"/>
      </w:docPartPr>
      <w:docPartBody>
        <w:p w:rsidR="003059DC" w:rsidRDefault="009F2229" w:rsidP="003059DC">
          <w:pPr>
            <w:pStyle w:val="566F73BCAD9341159DDF7ECB1D57267E"/>
          </w:pPr>
          <w:r w:rsidRPr="00867D41">
            <w:t>Click here to enter text</w:t>
          </w:r>
        </w:p>
      </w:docPartBody>
    </w:docPart>
    <w:docPart>
      <w:docPartPr>
        <w:name w:val="8B06AB8E53E7405683FC52431FB2FBB2"/>
        <w:category>
          <w:name w:val="General"/>
          <w:gallery w:val="placeholder"/>
        </w:category>
        <w:types>
          <w:type w:val="bbPlcHdr"/>
        </w:types>
        <w:behaviors>
          <w:behavior w:val="content"/>
        </w:behaviors>
        <w:guid w:val="{41A74DD2-2EB3-438B-94AD-3A400D52CE04}"/>
      </w:docPartPr>
      <w:docPartBody>
        <w:p w:rsidR="003059DC" w:rsidRDefault="003059DC" w:rsidP="003059DC">
          <w:pPr>
            <w:pStyle w:val="8B06AB8E53E7405683FC52431FB2FBB2"/>
          </w:pPr>
          <w:r w:rsidRPr="0009081E">
            <w:rPr>
              <w:rStyle w:val="PlaceholderText"/>
            </w:rPr>
            <w:t>Click here to enter text.</w:t>
          </w:r>
        </w:p>
      </w:docPartBody>
    </w:docPart>
    <w:docPart>
      <w:docPartPr>
        <w:name w:val="60C4024F73964F15AD58236CE9C7C73C"/>
        <w:category>
          <w:name w:val="General"/>
          <w:gallery w:val="placeholder"/>
        </w:category>
        <w:types>
          <w:type w:val="bbPlcHdr"/>
        </w:types>
        <w:behaviors>
          <w:behavior w:val="content"/>
        </w:behaviors>
        <w:guid w:val="{EF421D50-D2F5-4872-B7CC-4E539C686FE5}"/>
      </w:docPartPr>
      <w:docPartBody>
        <w:p w:rsidR="003059DC" w:rsidRDefault="009F2229" w:rsidP="003059DC">
          <w:pPr>
            <w:pStyle w:val="60C4024F73964F15AD58236CE9C7C73C"/>
          </w:pPr>
          <w:r w:rsidRPr="00867D41">
            <w:t>Click here to enter text</w:t>
          </w:r>
        </w:p>
      </w:docPartBody>
    </w:docPart>
    <w:docPart>
      <w:docPartPr>
        <w:name w:val="D5BAE94611C344EEA6C8DBE38664FF3B"/>
        <w:category>
          <w:name w:val="General"/>
          <w:gallery w:val="placeholder"/>
        </w:category>
        <w:types>
          <w:type w:val="bbPlcHdr"/>
        </w:types>
        <w:behaviors>
          <w:behavior w:val="content"/>
        </w:behaviors>
        <w:guid w:val="{5D4986FA-569A-417E-80C0-8E28F2F99AF2}"/>
      </w:docPartPr>
      <w:docPartBody>
        <w:p w:rsidR="003059DC" w:rsidRDefault="003059DC" w:rsidP="003059DC">
          <w:pPr>
            <w:pStyle w:val="D5BAE94611C344EEA6C8DBE38664FF3B"/>
          </w:pPr>
          <w:r w:rsidRPr="0009081E">
            <w:rPr>
              <w:rStyle w:val="PlaceholderText"/>
            </w:rPr>
            <w:t>Click here to enter text.</w:t>
          </w:r>
        </w:p>
      </w:docPartBody>
    </w:docPart>
    <w:docPart>
      <w:docPartPr>
        <w:name w:val="B026E6E54A1441839DA29447D6963F02"/>
        <w:category>
          <w:name w:val="General"/>
          <w:gallery w:val="placeholder"/>
        </w:category>
        <w:types>
          <w:type w:val="bbPlcHdr"/>
        </w:types>
        <w:behaviors>
          <w:behavior w:val="content"/>
        </w:behaviors>
        <w:guid w:val="{257DCB20-3582-42A8-9FEB-3D3D4C53D1AC}"/>
      </w:docPartPr>
      <w:docPartBody>
        <w:p w:rsidR="003059DC" w:rsidRDefault="00B962B6" w:rsidP="003059DC">
          <w:pPr>
            <w:pStyle w:val="B026E6E54A1441839DA29447D6963F02"/>
          </w:pPr>
          <w:r w:rsidRPr="00867D41">
            <w:t>Click here to enter text</w:t>
          </w:r>
        </w:p>
      </w:docPartBody>
    </w:docPart>
    <w:docPart>
      <w:docPartPr>
        <w:name w:val="3D61A38478514553B658BEF43C974137"/>
        <w:category>
          <w:name w:val="General"/>
          <w:gallery w:val="placeholder"/>
        </w:category>
        <w:types>
          <w:type w:val="bbPlcHdr"/>
        </w:types>
        <w:behaviors>
          <w:behavior w:val="content"/>
        </w:behaviors>
        <w:guid w:val="{F2486583-BA65-447B-8C2A-AA0F2783BD3B}"/>
      </w:docPartPr>
      <w:docPartBody>
        <w:p w:rsidR="003059DC" w:rsidRDefault="003059DC" w:rsidP="003059DC">
          <w:pPr>
            <w:pStyle w:val="3D61A38478514553B658BEF43C974137"/>
          </w:pPr>
          <w:r w:rsidRPr="0009081E">
            <w:rPr>
              <w:rStyle w:val="PlaceholderText"/>
            </w:rPr>
            <w:t>Click here to enter text.</w:t>
          </w:r>
        </w:p>
      </w:docPartBody>
    </w:docPart>
    <w:docPart>
      <w:docPartPr>
        <w:name w:val="243B908AB6E547BF8488502A71005C82"/>
        <w:category>
          <w:name w:val="General"/>
          <w:gallery w:val="placeholder"/>
        </w:category>
        <w:types>
          <w:type w:val="bbPlcHdr"/>
        </w:types>
        <w:behaviors>
          <w:behavior w:val="content"/>
        </w:behaviors>
        <w:guid w:val="{BD05CE56-9683-4067-9480-E9FEB3C4D9EC}"/>
      </w:docPartPr>
      <w:docPartBody>
        <w:p w:rsidR="003059DC" w:rsidRDefault="009F2229" w:rsidP="003059DC">
          <w:pPr>
            <w:pStyle w:val="243B908AB6E547BF8488502A71005C82"/>
          </w:pPr>
          <w:r w:rsidRPr="00867D41">
            <w:t>Click here to enter text</w:t>
          </w:r>
        </w:p>
      </w:docPartBody>
    </w:docPart>
    <w:docPart>
      <w:docPartPr>
        <w:name w:val="117B65FB330C421E98006BE4FD5CAF59"/>
        <w:category>
          <w:name w:val="General"/>
          <w:gallery w:val="placeholder"/>
        </w:category>
        <w:types>
          <w:type w:val="bbPlcHdr"/>
        </w:types>
        <w:behaviors>
          <w:behavior w:val="content"/>
        </w:behaviors>
        <w:guid w:val="{34746B7C-74AD-4FC2-A3A4-729995A45A89}"/>
      </w:docPartPr>
      <w:docPartBody>
        <w:p w:rsidR="003059DC" w:rsidRDefault="009F2229" w:rsidP="009F2229">
          <w:pPr>
            <w:pStyle w:val="117B65FB330C421E98006BE4FD5CAF59"/>
          </w:pPr>
          <w:r w:rsidRPr="00162789">
            <w:rPr>
              <w:rStyle w:val="PlaceholderText"/>
            </w:rPr>
            <w:t>Click here to enter text</w:t>
          </w:r>
        </w:p>
      </w:docPartBody>
    </w:docPart>
    <w:docPart>
      <w:docPartPr>
        <w:name w:val="1B38D7B41B424115A8B0D1E1D2E4B4D6"/>
        <w:category>
          <w:name w:val="General"/>
          <w:gallery w:val="placeholder"/>
        </w:category>
        <w:types>
          <w:type w:val="bbPlcHdr"/>
        </w:types>
        <w:behaviors>
          <w:behavior w:val="content"/>
        </w:behaviors>
        <w:guid w:val="{D66AB28A-E6D4-437A-BA30-D3A0C5BD8900}"/>
      </w:docPartPr>
      <w:docPartBody>
        <w:p w:rsidR="003059DC" w:rsidRDefault="009F2229" w:rsidP="009F2229">
          <w:pPr>
            <w:pStyle w:val="1B38D7B41B424115A8B0D1E1D2E4B4D6"/>
          </w:pPr>
          <w:r w:rsidRPr="00162789">
            <w:rPr>
              <w:rStyle w:val="PlaceholderText"/>
            </w:rPr>
            <w:t>Click here to enter text</w:t>
          </w:r>
        </w:p>
      </w:docPartBody>
    </w:docPart>
    <w:docPart>
      <w:docPartPr>
        <w:name w:val="782C6322A9C445EF91CC790D52B9445F"/>
        <w:category>
          <w:name w:val="General"/>
          <w:gallery w:val="placeholder"/>
        </w:category>
        <w:types>
          <w:type w:val="bbPlcHdr"/>
        </w:types>
        <w:behaviors>
          <w:behavior w:val="content"/>
        </w:behaviors>
        <w:guid w:val="{0A508FC0-E1DB-4A7C-AF00-589C8F4085D6}"/>
      </w:docPartPr>
      <w:docPartBody>
        <w:p w:rsidR="003059DC" w:rsidRDefault="009F2229" w:rsidP="009F2229">
          <w:pPr>
            <w:pStyle w:val="782C6322A9C445EF91CC790D52B9445F"/>
          </w:pPr>
          <w:r w:rsidRPr="00867D41">
            <w:rPr>
              <w:rStyle w:val="PlaceholderText"/>
            </w:rPr>
            <w:t>Click here to enter text</w:t>
          </w:r>
        </w:p>
      </w:docPartBody>
    </w:docPart>
    <w:docPart>
      <w:docPartPr>
        <w:name w:val="D3BB148601F24D20948E1D5260F6455D"/>
        <w:category>
          <w:name w:val="General"/>
          <w:gallery w:val="placeholder"/>
        </w:category>
        <w:types>
          <w:type w:val="bbPlcHdr"/>
        </w:types>
        <w:behaviors>
          <w:behavior w:val="content"/>
        </w:behaviors>
        <w:guid w:val="{07AA4DC0-BBE5-4233-B7B6-010BCC7BE9A9}"/>
      </w:docPartPr>
      <w:docPartBody>
        <w:p w:rsidR="003059DC" w:rsidRDefault="009F2229" w:rsidP="009F2229">
          <w:pPr>
            <w:pStyle w:val="D3BB148601F24D20948E1D5260F6455D"/>
          </w:pPr>
          <w:r w:rsidRPr="00867D41">
            <w:rPr>
              <w:rStyle w:val="PlaceholderText"/>
            </w:rPr>
            <w:t>Click here to enter text</w:t>
          </w:r>
        </w:p>
      </w:docPartBody>
    </w:docPart>
    <w:docPart>
      <w:docPartPr>
        <w:name w:val="6A543346CFAC496DA1C96D2FC3C64BDF"/>
        <w:category>
          <w:name w:val="General"/>
          <w:gallery w:val="placeholder"/>
        </w:category>
        <w:types>
          <w:type w:val="bbPlcHdr"/>
        </w:types>
        <w:behaviors>
          <w:behavior w:val="content"/>
        </w:behaviors>
        <w:guid w:val="{497B5B4E-CBC9-4AEA-85C5-0955ACDB2C46}"/>
      </w:docPartPr>
      <w:docPartBody>
        <w:p w:rsidR="003059DC" w:rsidRDefault="009F2229" w:rsidP="009F2229">
          <w:pPr>
            <w:pStyle w:val="6A543346CFAC496DA1C96D2FC3C64BDF"/>
          </w:pPr>
          <w:r w:rsidRPr="00867D41">
            <w:rPr>
              <w:rStyle w:val="PlaceholderText"/>
            </w:rPr>
            <w:t>Click here to enter text</w:t>
          </w:r>
        </w:p>
      </w:docPartBody>
    </w:docPart>
    <w:docPart>
      <w:docPartPr>
        <w:name w:val="5F5EDAB59751411CA31395E2EA99798C"/>
        <w:category>
          <w:name w:val="General"/>
          <w:gallery w:val="placeholder"/>
        </w:category>
        <w:types>
          <w:type w:val="bbPlcHdr"/>
        </w:types>
        <w:behaviors>
          <w:behavior w:val="content"/>
        </w:behaviors>
        <w:guid w:val="{68E474B4-2804-4D9F-AC93-C6AA1112A0CA}"/>
      </w:docPartPr>
      <w:docPartBody>
        <w:p w:rsidR="003059DC" w:rsidRDefault="009F2229" w:rsidP="009F2229">
          <w:pPr>
            <w:pStyle w:val="5F5EDAB59751411CA31395E2EA99798C"/>
          </w:pPr>
          <w:r w:rsidRPr="00867D41">
            <w:rPr>
              <w:rStyle w:val="PlaceholderText"/>
            </w:rPr>
            <w:t>Click here to enter text</w:t>
          </w:r>
        </w:p>
      </w:docPartBody>
    </w:docPart>
    <w:docPart>
      <w:docPartPr>
        <w:name w:val="23C99BDD05F64047822CA604E7C15347"/>
        <w:category>
          <w:name w:val="General"/>
          <w:gallery w:val="placeholder"/>
        </w:category>
        <w:types>
          <w:type w:val="bbPlcHdr"/>
        </w:types>
        <w:behaviors>
          <w:behavior w:val="content"/>
        </w:behaviors>
        <w:guid w:val="{58BBF193-0766-41C5-8C23-99646DC70EE8}"/>
      </w:docPartPr>
      <w:docPartBody>
        <w:p w:rsidR="003059DC" w:rsidRDefault="009F2229" w:rsidP="009F2229">
          <w:pPr>
            <w:pStyle w:val="23C99BDD05F64047822CA604E7C15347"/>
          </w:pPr>
          <w:r w:rsidRPr="00867D41">
            <w:rPr>
              <w:rStyle w:val="PlaceholderText"/>
            </w:rPr>
            <w:t>Click here to enter text</w:t>
          </w:r>
        </w:p>
      </w:docPartBody>
    </w:docPart>
    <w:docPart>
      <w:docPartPr>
        <w:name w:val="77AF73CF576D4E0B9E9572CFEA0E1DC7"/>
        <w:category>
          <w:name w:val="General"/>
          <w:gallery w:val="placeholder"/>
        </w:category>
        <w:types>
          <w:type w:val="bbPlcHdr"/>
        </w:types>
        <w:behaviors>
          <w:behavior w:val="content"/>
        </w:behaviors>
        <w:guid w:val="{0A2E2613-502C-4273-94A8-C2ACE09F6A25}"/>
      </w:docPartPr>
      <w:docPartBody>
        <w:p w:rsidR="003059DC" w:rsidRDefault="009F2229" w:rsidP="009F2229">
          <w:pPr>
            <w:pStyle w:val="77AF73CF576D4E0B9E9572CFEA0E1DC7"/>
          </w:pPr>
          <w:r w:rsidRPr="00867D41">
            <w:rPr>
              <w:rStyle w:val="PlaceholderText"/>
            </w:rPr>
            <w:t>Click here to enter text</w:t>
          </w:r>
        </w:p>
      </w:docPartBody>
    </w:docPart>
    <w:docPart>
      <w:docPartPr>
        <w:name w:val="EBF524F747DA46F08AAFFA9A30C04B43"/>
        <w:category>
          <w:name w:val="General"/>
          <w:gallery w:val="placeholder"/>
        </w:category>
        <w:types>
          <w:type w:val="bbPlcHdr"/>
        </w:types>
        <w:behaviors>
          <w:behavior w:val="content"/>
        </w:behaviors>
        <w:guid w:val="{7A9DC1D7-4745-45DF-A87F-D118DC3DC25B}"/>
      </w:docPartPr>
      <w:docPartBody>
        <w:p w:rsidR="003059DC" w:rsidRDefault="009F2229" w:rsidP="009F2229">
          <w:pPr>
            <w:pStyle w:val="EBF524F747DA46F08AAFFA9A30C04B43"/>
          </w:pPr>
          <w:r w:rsidRPr="00867D41">
            <w:rPr>
              <w:rStyle w:val="PlaceholderText"/>
            </w:rPr>
            <w:t>Click here to enter text</w:t>
          </w:r>
        </w:p>
      </w:docPartBody>
    </w:docPart>
    <w:docPart>
      <w:docPartPr>
        <w:name w:val="2BE46D819C004EAEA9B6CF45D4637DEF"/>
        <w:category>
          <w:name w:val="General"/>
          <w:gallery w:val="placeholder"/>
        </w:category>
        <w:types>
          <w:type w:val="bbPlcHdr"/>
        </w:types>
        <w:behaviors>
          <w:behavior w:val="content"/>
        </w:behaviors>
        <w:guid w:val="{6653ABF7-EB22-443D-AD00-AD829BCDEFCD}"/>
      </w:docPartPr>
      <w:docPartBody>
        <w:p w:rsidR="003059DC" w:rsidRDefault="003059DC" w:rsidP="003059DC">
          <w:pPr>
            <w:pStyle w:val="2BE46D819C004EAEA9B6CF45D4637DEF"/>
          </w:pPr>
          <w:r w:rsidRPr="0009081E">
            <w:rPr>
              <w:rStyle w:val="PlaceholderText"/>
            </w:rPr>
            <w:t>Click here to enter text.</w:t>
          </w:r>
        </w:p>
      </w:docPartBody>
    </w:docPart>
    <w:docPart>
      <w:docPartPr>
        <w:name w:val="CAB0723539AC4BC5898A1692AEA647EF"/>
        <w:category>
          <w:name w:val="General"/>
          <w:gallery w:val="placeholder"/>
        </w:category>
        <w:types>
          <w:type w:val="bbPlcHdr"/>
        </w:types>
        <w:behaviors>
          <w:behavior w:val="content"/>
        </w:behaviors>
        <w:guid w:val="{08E369C0-99F5-4B79-B8A5-C94C4EF0C9AF}"/>
      </w:docPartPr>
      <w:docPartBody>
        <w:p w:rsidR="003059DC" w:rsidRDefault="009F2229" w:rsidP="003059DC">
          <w:pPr>
            <w:pStyle w:val="CAB0723539AC4BC5898A1692AEA647EF"/>
          </w:pPr>
          <w:r w:rsidRPr="00867D41">
            <w:t>Click here to enter text</w:t>
          </w:r>
        </w:p>
      </w:docPartBody>
    </w:docPart>
    <w:docPart>
      <w:docPartPr>
        <w:name w:val="E99255227D9747AFB07FA061CBDEC1E1"/>
        <w:category>
          <w:name w:val="General"/>
          <w:gallery w:val="placeholder"/>
        </w:category>
        <w:types>
          <w:type w:val="bbPlcHdr"/>
        </w:types>
        <w:behaviors>
          <w:behavior w:val="content"/>
        </w:behaviors>
        <w:guid w:val="{C6FDA4FF-3F5E-4214-AD62-2FCEA6BBCA53}"/>
      </w:docPartPr>
      <w:docPartBody>
        <w:p w:rsidR="00B24952" w:rsidRDefault="009F2229" w:rsidP="009F2229">
          <w:pPr>
            <w:pStyle w:val="E99255227D9747AFB07FA061CBDEC1E11"/>
          </w:pPr>
          <w:r w:rsidRPr="00634724">
            <w:rPr>
              <w:rStyle w:val="PlaceholderText"/>
            </w:rPr>
            <w:t>Click here to enter text</w:t>
          </w:r>
        </w:p>
      </w:docPartBody>
    </w:docPart>
    <w:docPart>
      <w:docPartPr>
        <w:name w:val="26FAF9F9A33349399DB3C91AE7C42C5B"/>
        <w:category>
          <w:name w:val="General"/>
          <w:gallery w:val="placeholder"/>
        </w:category>
        <w:types>
          <w:type w:val="bbPlcHdr"/>
        </w:types>
        <w:behaviors>
          <w:behavior w:val="content"/>
        </w:behaviors>
        <w:guid w:val="{917CDCF2-1FBA-4F38-A618-637D66598407}"/>
      </w:docPartPr>
      <w:docPartBody>
        <w:p w:rsidR="00B24952" w:rsidRDefault="009F2229" w:rsidP="009F2229">
          <w:pPr>
            <w:pStyle w:val="26FAF9F9A33349399DB3C91AE7C42C5B1"/>
          </w:pPr>
          <w:r w:rsidRPr="00162789">
            <w:rPr>
              <w:rStyle w:val="PlaceholderText"/>
            </w:rPr>
            <w:t>Click here to enter text</w:t>
          </w:r>
        </w:p>
      </w:docPartBody>
    </w:docPart>
    <w:docPart>
      <w:docPartPr>
        <w:name w:val="D041768B8BD74A51B8FB735D0489ED68"/>
        <w:category>
          <w:name w:val="General"/>
          <w:gallery w:val="placeholder"/>
        </w:category>
        <w:types>
          <w:type w:val="bbPlcHdr"/>
        </w:types>
        <w:behaviors>
          <w:behavior w:val="content"/>
        </w:behaviors>
        <w:guid w:val="{ECB93090-CDCB-43A3-8798-EFD96C3959A7}"/>
      </w:docPartPr>
      <w:docPartBody>
        <w:p w:rsidR="00B24952" w:rsidRDefault="009F2229" w:rsidP="009F2229">
          <w:pPr>
            <w:pStyle w:val="D041768B8BD74A51B8FB735D0489ED681"/>
          </w:pPr>
          <w:r w:rsidRPr="00162789">
            <w:rPr>
              <w:rStyle w:val="PlaceholderText"/>
            </w:rPr>
            <w:t>Click here to enter text</w:t>
          </w:r>
        </w:p>
      </w:docPartBody>
    </w:docPart>
    <w:docPart>
      <w:docPartPr>
        <w:name w:val="63A5E558E8B4483AA6B109C8E7C0A01C"/>
        <w:category>
          <w:name w:val="General"/>
          <w:gallery w:val="placeholder"/>
        </w:category>
        <w:types>
          <w:type w:val="bbPlcHdr"/>
        </w:types>
        <w:behaviors>
          <w:behavior w:val="content"/>
        </w:behaviors>
        <w:guid w:val="{E26614BC-70A3-44E3-8EBB-6B0EC1F01F0E}"/>
      </w:docPartPr>
      <w:docPartBody>
        <w:p w:rsidR="00B24952" w:rsidRDefault="009F2229" w:rsidP="009F2229">
          <w:pPr>
            <w:pStyle w:val="63A5E558E8B4483AA6B109C8E7C0A01C1"/>
          </w:pPr>
          <w:r w:rsidRPr="00006E0C">
            <w:rPr>
              <w:rStyle w:val="PlaceholderText"/>
            </w:rPr>
            <w:t>Click here to enter text</w:t>
          </w:r>
        </w:p>
      </w:docPartBody>
    </w:docPart>
    <w:docPart>
      <w:docPartPr>
        <w:name w:val="261A5AD7750742AD922E6A1844F6A65E"/>
        <w:category>
          <w:name w:val="General"/>
          <w:gallery w:val="placeholder"/>
        </w:category>
        <w:types>
          <w:type w:val="bbPlcHdr"/>
        </w:types>
        <w:behaviors>
          <w:behavior w:val="content"/>
        </w:behaviors>
        <w:guid w:val="{56A8457B-6050-471B-AF30-568DC3174030}"/>
      </w:docPartPr>
      <w:docPartBody>
        <w:p w:rsidR="00BC5B32" w:rsidRDefault="009F2229">
          <w:r>
            <w:t xml:space="preserve">     </w:t>
          </w:r>
        </w:p>
      </w:docPartBody>
    </w:docPart>
    <w:docPart>
      <w:docPartPr>
        <w:name w:val="615B0AFCAD624DDF92ED260CE0C895B4"/>
        <w:category>
          <w:name w:val="General"/>
          <w:gallery w:val="placeholder"/>
        </w:category>
        <w:types>
          <w:type w:val="bbPlcHdr"/>
        </w:types>
        <w:behaviors>
          <w:behavior w:val="content"/>
        </w:behaviors>
        <w:guid w:val="{0F57E8F8-292E-4410-BDEF-8AC1A5393902}"/>
      </w:docPartPr>
      <w:docPartBody>
        <w:p w:rsidR="00BC5B32" w:rsidRDefault="009F2229">
          <w:r>
            <w:t xml:space="preserve">     </w:t>
          </w:r>
        </w:p>
      </w:docPartBody>
    </w:docPart>
    <w:docPart>
      <w:docPartPr>
        <w:name w:val="77C5A44B9CAC4D7C8AFAC0196A1B676E"/>
        <w:category>
          <w:name w:val="General"/>
          <w:gallery w:val="placeholder"/>
        </w:category>
        <w:types>
          <w:type w:val="bbPlcHdr"/>
        </w:types>
        <w:behaviors>
          <w:behavior w:val="content"/>
        </w:behaviors>
        <w:guid w:val="{2FA4B29D-8013-4BC6-90F1-FC45639426EC}"/>
      </w:docPartPr>
      <w:docPartBody>
        <w:p w:rsidR="00BB4B27" w:rsidRDefault="00BB4B27" w:rsidP="00BB4B27">
          <w:pPr>
            <w:pStyle w:val="77C5A44B9CAC4D7C8AFAC0196A1B676E"/>
          </w:pPr>
          <w:r w:rsidRPr="0009081E">
            <w:rPr>
              <w:rStyle w:val="PlaceholderText"/>
            </w:rPr>
            <w:t>Click here to enter text.</w:t>
          </w:r>
        </w:p>
      </w:docPartBody>
    </w:docPart>
    <w:docPart>
      <w:docPartPr>
        <w:name w:val="975B43BF05144830B6156CAC9B06248F"/>
        <w:category>
          <w:name w:val="General"/>
          <w:gallery w:val="placeholder"/>
        </w:category>
        <w:types>
          <w:type w:val="bbPlcHdr"/>
        </w:types>
        <w:behaviors>
          <w:behavior w:val="content"/>
        </w:behaviors>
        <w:guid w:val="{5D9752D4-BC8E-4952-ACDB-E681E90EE669}"/>
      </w:docPartPr>
      <w:docPartBody>
        <w:p w:rsidR="00BB4B27" w:rsidRDefault="00BB4B27" w:rsidP="00BB4B27">
          <w:pPr>
            <w:pStyle w:val="975B43BF05144830B6156CAC9B06248F"/>
          </w:pPr>
          <w:r w:rsidRPr="00867D41">
            <w:t>Click here to enter text</w:t>
          </w:r>
        </w:p>
      </w:docPartBody>
    </w:docPart>
    <w:docPart>
      <w:docPartPr>
        <w:name w:val="90A12420E37D4E06B2452BA5FBFBAD61"/>
        <w:category>
          <w:name w:val="General"/>
          <w:gallery w:val="placeholder"/>
        </w:category>
        <w:types>
          <w:type w:val="bbPlcHdr"/>
        </w:types>
        <w:behaviors>
          <w:behavior w:val="content"/>
        </w:behaviors>
        <w:guid w:val="{35E2EDAD-23CA-411C-BF8B-5900C2AFE05C}"/>
      </w:docPartPr>
      <w:docPartBody>
        <w:p w:rsidR="007E20CB" w:rsidRDefault="00986F25" w:rsidP="00986F25">
          <w:pPr>
            <w:pStyle w:val="90A12420E37D4E06B2452BA5FBFBAD61"/>
          </w:pPr>
          <w:r w:rsidRPr="00162789">
            <w:rPr>
              <w:rStyle w:val="PlaceholderText"/>
            </w:rPr>
            <w:t>Click here to enter text</w:t>
          </w:r>
        </w:p>
      </w:docPartBody>
    </w:docPart>
    <w:docPart>
      <w:docPartPr>
        <w:name w:val="4235C413203E425496EBF599A9A68B59"/>
        <w:category>
          <w:name w:val="General"/>
          <w:gallery w:val="placeholder"/>
        </w:category>
        <w:types>
          <w:type w:val="bbPlcHdr"/>
        </w:types>
        <w:behaviors>
          <w:behavior w:val="content"/>
        </w:behaviors>
        <w:guid w:val="{C4B55CDC-1C29-40A2-977D-8F7CDAEBBD3E}"/>
      </w:docPartPr>
      <w:docPartBody>
        <w:p w:rsidR="00795462" w:rsidRDefault="00795462" w:rsidP="00795462">
          <w:pPr>
            <w:pStyle w:val="4235C413203E425496EBF599A9A68B59"/>
          </w:pPr>
          <w:r w:rsidRPr="00867D41">
            <w:t>Click here to enter text</w:t>
          </w:r>
        </w:p>
      </w:docPartBody>
    </w:docPart>
    <w:docPart>
      <w:docPartPr>
        <w:name w:val="8B72A8B2B1E644C3AE588F5D4F426BDF"/>
        <w:category>
          <w:name w:val="General"/>
          <w:gallery w:val="placeholder"/>
        </w:category>
        <w:types>
          <w:type w:val="bbPlcHdr"/>
        </w:types>
        <w:behaviors>
          <w:behavior w:val="content"/>
        </w:behaviors>
        <w:guid w:val="{DBF43B1F-95CB-4358-950C-4AD74DF9DCC2}"/>
      </w:docPartPr>
      <w:docPartBody>
        <w:p w:rsidR="007A0F14" w:rsidRDefault="00D32B2F" w:rsidP="00D32B2F">
          <w:pPr>
            <w:pStyle w:val="8B72A8B2B1E644C3AE588F5D4F426BDF"/>
          </w:pPr>
          <w:r w:rsidRPr="0009081E">
            <w:rPr>
              <w:rStyle w:val="PlaceholderText"/>
            </w:rPr>
            <w:t>Click here to enter text.</w:t>
          </w:r>
        </w:p>
      </w:docPartBody>
    </w:docPart>
    <w:docPart>
      <w:docPartPr>
        <w:name w:val="72E97B619C1941908D8DAEBAC10AEDAB"/>
        <w:category>
          <w:name w:val="General"/>
          <w:gallery w:val="placeholder"/>
        </w:category>
        <w:types>
          <w:type w:val="bbPlcHdr"/>
        </w:types>
        <w:behaviors>
          <w:behavior w:val="content"/>
        </w:behaviors>
        <w:guid w:val="{A60A1C5D-9BF2-4BB1-AC5B-825BCCDEBCEA}"/>
      </w:docPartPr>
      <w:docPartBody>
        <w:p w:rsidR="007A0F14" w:rsidRDefault="00D32B2F" w:rsidP="00D32B2F">
          <w:pPr>
            <w:pStyle w:val="72E97B619C1941908D8DAEBAC10AEDAB"/>
          </w:pPr>
          <w:r w:rsidRPr="00867D41">
            <w:t>Click here to enter text</w:t>
          </w:r>
        </w:p>
      </w:docPartBody>
    </w:docPart>
    <w:docPart>
      <w:docPartPr>
        <w:name w:val="BF0458040ED74EF0A34E9BEC83076D18"/>
        <w:category>
          <w:name w:val="General"/>
          <w:gallery w:val="placeholder"/>
        </w:category>
        <w:types>
          <w:type w:val="bbPlcHdr"/>
        </w:types>
        <w:behaviors>
          <w:behavior w:val="content"/>
        </w:behaviors>
        <w:guid w:val="{9879FA33-EAEF-4A03-850E-97790E67B356}"/>
      </w:docPartPr>
      <w:docPartBody>
        <w:p w:rsidR="007A0F14" w:rsidRDefault="00D32B2F" w:rsidP="00D32B2F">
          <w:pPr>
            <w:pStyle w:val="BF0458040ED74EF0A34E9BEC83076D18"/>
          </w:pPr>
          <w:r w:rsidRPr="00867D41">
            <w:t>Click here to enter text</w:t>
          </w:r>
        </w:p>
      </w:docPartBody>
    </w:docPart>
    <w:docPart>
      <w:docPartPr>
        <w:name w:val="7DA52EBEDE4A40CCAE110067CA66EE19"/>
        <w:category>
          <w:name w:val="General"/>
          <w:gallery w:val="placeholder"/>
        </w:category>
        <w:types>
          <w:type w:val="bbPlcHdr"/>
        </w:types>
        <w:behaviors>
          <w:behavior w:val="content"/>
        </w:behaviors>
        <w:guid w:val="{A711851F-1F3A-47DF-B455-C06014A27B32}"/>
      </w:docPartPr>
      <w:docPartBody>
        <w:p w:rsidR="007A0F14" w:rsidRDefault="00D32B2F" w:rsidP="00D32B2F">
          <w:pPr>
            <w:pStyle w:val="7DA52EBEDE4A40CCAE110067CA66EE19"/>
          </w:pPr>
          <w:r w:rsidRPr="0009081E">
            <w:rPr>
              <w:rStyle w:val="PlaceholderText"/>
            </w:rPr>
            <w:t>Click here to enter text.</w:t>
          </w:r>
        </w:p>
      </w:docPartBody>
    </w:docPart>
    <w:docPart>
      <w:docPartPr>
        <w:name w:val="1C5207940E2949058BAFA1AEE3192C93"/>
        <w:category>
          <w:name w:val="General"/>
          <w:gallery w:val="placeholder"/>
        </w:category>
        <w:types>
          <w:type w:val="bbPlcHdr"/>
        </w:types>
        <w:behaviors>
          <w:behavior w:val="content"/>
        </w:behaviors>
        <w:guid w:val="{5BFF089D-FA67-4E33-A322-C8639A132041}"/>
      </w:docPartPr>
      <w:docPartBody>
        <w:p w:rsidR="007A0F14" w:rsidRDefault="00D32B2F" w:rsidP="00D32B2F">
          <w:pPr>
            <w:pStyle w:val="1C5207940E2949058BAFA1AEE3192C93"/>
          </w:pPr>
          <w:r w:rsidRPr="000B4BC9">
            <w:t>Click here to enter text</w:t>
          </w:r>
        </w:p>
      </w:docPartBody>
    </w:docPart>
    <w:docPart>
      <w:docPartPr>
        <w:name w:val="3A22E795F7BB4C6F81095D73176E00E5"/>
        <w:category>
          <w:name w:val="General"/>
          <w:gallery w:val="placeholder"/>
        </w:category>
        <w:types>
          <w:type w:val="bbPlcHdr"/>
        </w:types>
        <w:behaviors>
          <w:behavior w:val="content"/>
        </w:behaviors>
        <w:guid w:val="{3CA49B99-23DA-4CF7-BF75-2FAFDE4F3D46}"/>
      </w:docPartPr>
      <w:docPartBody>
        <w:p w:rsidR="007A0F14" w:rsidRDefault="00D32B2F" w:rsidP="00D32B2F">
          <w:pPr>
            <w:pStyle w:val="3A22E795F7BB4C6F81095D73176E00E5"/>
          </w:pPr>
          <w:r w:rsidRPr="0009081E">
            <w:rPr>
              <w:rStyle w:val="PlaceholderText"/>
            </w:rPr>
            <w:t>Click here to enter text.</w:t>
          </w:r>
        </w:p>
      </w:docPartBody>
    </w:docPart>
    <w:docPart>
      <w:docPartPr>
        <w:name w:val="6F7370A10AF14DB694E4E4AC66ACCF1E"/>
        <w:category>
          <w:name w:val="General"/>
          <w:gallery w:val="placeholder"/>
        </w:category>
        <w:types>
          <w:type w:val="bbPlcHdr"/>
        </w:types>
        <w:behaviors>
          <w:behavior w:val="content"/>
        </w:behaviors>
        <w:guid w:val="{F1B51417-500A-4709-9FA0-F46F8C649098}"/>
      </w:docPartPr>
      <w:docPartBody>
        <w:p w:rsidR="007A0F14" w:rsidRDefault="00D32B2F" w:rsidP="00D32B2F">
          <w:pPr>
            <w:pStyle w:val="6F7370A10AF14DB694E4E4AC66ACCF1E"/>
          </w:pPr>
          <w:r w:rsidRPr="000B4BC9">
            <w:t>Click here to enter text</w:t>
          </w:r>
        </w:p>
      </w:docPartBody>
    </w:docPart>
    <w:docPart>
      <w:docPartPr>
        <w:name w:val="47F138D76403469DBB19A2671EE21667"/>
        <w:category>
          <w:name w:val="General"/>
          <w:gallery w:val="placeholder"/>
        </w:category>
        <w:types>
          <w:type w:val="bbPlcHdr"/>
        </w:types>
        <w:behaviors>
          <w:behavior w:val="content"/>
        </w:behaviors>
        <w:guid w:val="{DC14EDC3-B788-4DE8-B484-698F577BB144}"/>
      </w:docPartPr>
      <w:docPartBody>
        <w:p w:rsidR="00415F55" w:rsidRDefault="00EC69C2" w:rsidP="00EC69C2">
          <w:pPr>
            <w:pStyle w:val="47F138D76403469DBB19A2671EE21667"/>
          </w:pPr>
          <w:r w:rsidRPr="0009081E">
            <w:rPr>
              <w:rStyle w:val="PlaceholderText"/>
            </w:rPr>
            <w:t>Click here to enter text.</w:t>
          </w:r>
        </w:p>
      </w:docPartBody>
    </w:docPart>
    <w:docPart>
      <w:docPartPr>
        <w:name w:val="52F2A82176764D5EBE8D202B46EEFA6C"/>
        <w:category>
          <w:name w:val="General"/>
          <w:gallery w:val="placeholder"/>
        </w:category>
        <w:types>
          <w:type w:val="bbPlcHdr"/>
        </w:types>
        <w:behaviors>
          <w:behavior w:val="content"/>
        </w:behaviors>
        <w:guid w:val="{5198462D-77D4-4C60-BB3C-6AFA5260A4B8}"/>
      </w:docPartPr>
      <w:docPartBody>
        <w:p w:rsidR="00415F55" w:rsidRDefault="00EC69C2" w:rsidP="00EC69C2">
          <w:pPr>
            <w:pStyle w:val="52F2A82176764D5EBE8D202B46EEFA6C"/>
          </w:pPr>
          <w:r w:rsidRPr="00867D41">
            <w:t>Click here to enter text</w:t>
          </w:r>
        </w:p>
      </w:docPartBody>
    </w:docPart>
    <w:docPart>
      <w:docPartPr>
        <w:name w:val="4691271EABEB43A19E396201F715F0BA"/>
        <w:category>
          <w:name w:val="General"/>
          <w:gallery w:val="placeholder"/>
        </w:category>
        <w:types>
          <w:type w:val="bbPlcHdr"/>
        </w:types>
        <w:behaviors>
          <w:behavior w:val="content"/>
        </w:behaviors>
        <w:guid w:val="{4ECFDDA3-DDC5-4D2C-B642-786CAD468632}"/>
      </w:docPartPr>
      <w:docPartBody>
        <w:p w:rsidR="004D555B" w:rsidRDefault="00FD2490" w:rsidP="00FD2490">
          <w:pPr>
            <w:pStyle w:val="4691271EABEB43A19E396201F715F0BA"/>
          </w:pPr>
          <w:r w:rsidRPr="0016278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Raleway Thin">
    <w:panose1 w:val="020B0203030101060003"/>
    <w:charset w:val="00"/>
    <w:family w:val="swiss"/>
    <w:pitch w:val="variable"/>
    <w:sig w:usb0="A00002FF" w:usb1="5000205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00BDB"/>
    <w:rsid w:val="00002DE2"/>
    <w:rsid w:val="00005F0D"/>
    <w:rsid w:val="00010507"/>
    <w:rsid w:val="0001560B"/>
    <w:rsid w:val="00015B85"/>
    <w:rsid w:val="0003016C"/>
    <w:rsid w:val="000410F1"/>
    <w:rsid w:val="00051B4B"/>
    <w:rsid w:val="00052F12"/>
    <w:rsid w:val="00056584"/>
    <w:rsid w:val="00083649"/>
    <w:rsid w:val="00084E9B"/>
    <w:rsid w:val="000B4446"/>
    <w:rsid w:val="000E55EC"/>
    <w:rsid w:val="000F3064"/>
    <w:rsid w:val="00106D63"/>
    <w:rsid w:val="00121F29"/>
    <w:rsid w:val="0012272C"/>
    <w:rsid w:val="00137A1F"/>
    <w:rsid w:val="00155053"/>
    <w:rsid w:val="00161C97"/>
    <w:rsid w:val="001727DA"/>
    <w:rsid w:val="001840C0"/>
    <w:rsid w:val="00193096"/>
    <w:rsid w:val="001E05A6"/>
    <w:rsid w:val="001E46BB"/>
    <w:rsid w:val="001F05E2"/>
    <w:rsid w:val="00200205"/>
    <w:rsid w:val="00215478"/>
    <w:rsid w:val="002234BE"/>
    <w:rsid w:val="0022542C"/>
    <w:rsid w:val="00226EFA"/>
    <w:rsid w:val="002330D5"/>
    <w:rsid w:val="00241EAA"/>
    <w:rsid w:val="00243BF8"/>
    <w:rsid w:val="00253A48"/>
    <w:rsid w:val="002575C6"/>
    <w:rsid w:val="002604C0"/>
    <w:rsid w:val="00260943"/>
    <w:rsid w:val="00261538"/>
    <w:rsid w:val="0026167A"/>
    <w:rsid w:val="00264762"/>
    <w:rsid w:val="00274A26"/>
    <w:rsid w:val="00277708"/>
    <w:rsid w:val="00293DD5"/>
    <w:rsid w:val="002960A0"/>
    <w:rsid w:val="002A1D52"/>
    <w:rsid w:val="002A2382"/>
    <w:rsid w:val="002B06F2"/>
    <w:rsid w:val="002C396C"/>
    <w:rsid w:val="002C7A60"/>
    <w:rsid w:val="002D2CAB"/>
    <w:rsid w:val="002E15F3"/>
    <w:rsid w:val="002E1F65"/>
    <w:rsid w:val="002E3B37"/>
    <w:rsid w:val="00304FCA"/>
    <w:rsid w:val="003059DC"/>
    <w:rsid w:val="00316FB3"/>
    <w:rsid w:val="003342C1"/>
    <w:rsid w:val="0034085C"/>
    <w:rsid w:val="00343E19"/>
    <w:rsid w:val="00360257"/>
    <w:rsid w:val="00362100"/>
    <w:rsid w:val="003643BB"/>
    <w:rsid w:val="003A320A"/>
    <w:rsid w:val="003B056A"/>
    <w:rsid w:val="003D3DCB"/>
    <w:rsid w:val="003E435D"/>
    <w:rsid w:val="00415F55"/>
    <w:rsid w:val="004254F5"/>
    <w:rsid w:val="004414B5"/>
    <w:rsid w:val="004578B4"/>
    <w:rsid w:val="00461301"/>
    <w:rsid w:val="00492A87"/>
    <w:rsid w:val="004A5F09"/>
    <w:rsid w:val="004B4273"/>
    <w:rsid w:val="004D3D8F"/>
    <w:rsid w:val="004D555B"/>
    <w:rsid w:val="004D5FCF"/>
    <w:rsid w:val="004D7F64"/>
    <w:rsid w:val="004E04FE"/>
    <w:rsid w:val="00505ED3"/>
    <w:rsid w:val="00513F77"/>
    <w:rsid w:val="00521E4F"/>
    <w:rsid w:val="00524D1A"/>
    <w:rsid w:val="0052669C"/>
    <w:rsid w:val="00545F5B"/>
    <w:rsid w:val="00563401"/>
    <w:rsid w:val="005739FD"/>
    <w:rsid w:val="005A544E"/>
    <w:rsid w:val="005A6643"/>
    <w:rsid w:val="005B354B"/>
    <w:rsid w:val="005C2099"/>
    <w:rsid w:val="005C3B9B"/>
    <w:rsid w:val="005C70C5"/>
    <w:rsid w:val="005F08BC"/>
    <w:rsid w:val="005F2AC2"/>
    <w:rsid w:val="00602D32"/>
    <w:rsid w:val="0062033B"/>
    <w:rsid w:val="006412F5"/>
    <w:rsid w:val="00660843"/>
    <w:rsid w:val="0066234B"/>
    <w:rsid w:val="00672095"/>
    <w:rsid w:val="006812C6"/>
    <w:rsid w:val="0068345E"/>
    <w:rsid w:val="006919F7"/>
    <w:rsid w:val="006976F5"/>
    <w:rsid w:val="006A4322"/>
    <w:rsid w:val="006B1472"/>
    <w:rsid w:val="006C0870"/>
    <w:rsid w:val="006D2E9F"/>
    <w:rsid w:val="00705074"/>
    <w:rsid w:val="00707D4B"/>
    <w:rsid w:val="0072563F"/>
    <w:rsid w:val="007313F0"/>
    <w:rsid w:val="00734E19"/>
    <w:rsid w:val="00734FAE"/>
    <w:rsid w:val="00740815"/>
    <w:rsid w:val="00740E7A"/>
    <w:rsid w:val="00755AEF"/>
    <w:rsid w:val="007876E0"/>
    <w:rsid w:val="00795462"/>
    <w:rsid w:val="007A0F14"/>
    <w:rsid w:val="007C2F4C"/>
    <w:rsid w:val="007D195B"/>
    <w:rsid w:val="007D66F9"/>
    <w:rsid w:val="007D6B99"/>
    <w:rsid w:val="007E20CB"/>
    <w:rsid w:val="007E3742"/>
    <w:rsid w:val="007E639C"/>
    <w:rsid w:val="00804037"/>
    <w:rsid w:val="00815344"/>
    <w:rsid w:val="00821E78"/>
    <w:rsid w:val="0083194F"/>
    <w:rsid w:val="00833DC4"/>
    <w:rsid w:val="00836D11"/>
    <w:rsid w:val="00857AEA"/>
    <w:rsid w:val="00857C73"/>
    <w:rsid w:val="008604E6"/>
    <w:rsid w:val="00862AD0"/>
    <w:rsid w:val="00872E8E"/>
    <w:rsid w:val="008833DB"/>
    <w:rsid w:val="00885139"/>
    <w:rsid w:val="00896200"/>
    <w:rsid w:val="008A4D83"/>
    <w:rsid w:val="008B3D99"/>
    <w:rsid w:val="008E2898"/>
    <w:rsid w:val="008E320C"/>
    <w:rsid w:val="008F5AB2"/>
    <w:rsid w:val="00904A9B"/>
    <w:rsid w:val="00910B7C"/>
    <w:rsid w:val="0092099D"/>
    <w:rsid w:val="00921C46"/>
    <w:rsid w:val="00922ADE"/>
    <w:rsid w:val="00937475"/>
    <w:rsid w:val="00942097"/>
    <w:rsid w:val="00943263"/>
    <w:rsid w:val="009478A0"/>
    <w:rsid w:val="00955DD2"/>
    <w:rsid w:val="00967376"/>
    <w:rsid w:val="00972D69"/>
    <w:rsid w:val="00986F25"/>
    <w:rsid w:val="009A36F5"/>
    <w:rsid w:val="009A3F35"/>
    <w:rsid w:val="009A5868"/>
    <w:rsid w:val="009B578A"/>
    <w:rsid w:val="009C56F8"/>
    <w:rsid w:val="009C7E20"/>
    <w:rsid w:val="009D05FD"/>
    <w:rsid w:val="009D1F88"/>
    <w:rsid w:val="009E493F"/>
    <w:rsid w:val="009F2229"/>
    <w:rsid w:val="00A37412"/>
    <w:rsid w:val="00A375CB"/>
    <w:rsid w:val="00A45A97"/>
    <w:rsid w:val="00A54066"/>
    <w:rsid w:val="00A544CD"/>
    <w:rsid w:val="00A57C18"/>
    <w:rsid w:val="00A70FBE"/>
    <w:rsid w:val="00A977D1"/>
    <w:rsid w:val="00AA5EE2"/>
    <w:rsid w:val="00AA75AA"/>
    <w:rsid w:val="00AD078E"/>
    <w:rsid w:val="00AD7C97"/>
    <w:rsid w:val="00B01A3C"/>
    <w:rsid w:val="00B134D9"/>
    <w:rsid w:val="00B159BA"/>
    <w:rsid w:val="00B24952"/>
    <w:rsid w:val="00B341E3"/>
    <w:rsid w:val="00B37D89"/>
    <w:rsid w:val="00B37E40"/>
    <w:rsid w:val="00B42D54"/>
    <w:rsid w:val="00B46291"/>
    <w:rsid w:val="00B52280"/>
    <w:rsid w:val="00B67599"/>
    <w:rsid w:val="00B75ED6"/>
    <w:rsid w:val="00B8634D"/>
    <w:rsid w:val="00B8761F"/>
    <w:rsid w:val="00B962B6"/>
    <w:rsid w:val="00BA0704"/>
    <w:rsid w:val="00BB4B27"/>
    <w:rsid w:val="00BB578C"/>
    <w:rsid w:val="00BC5B32"/>
    <w:rsid w:val="00BD4E1C"/>
    <w:rsid w:val="00C0386F"/>
    <w:rsid w:val="00C4208F"/>
    <w:rsid w:val="00C43722"/>
    <w:rsid w:val="00C47FBD"/>
    <w:rsid w:val="00C534DE"/>
    <w:rsid w:val="00C54356"/>
    <w:rsid w:val="00C60F44"/>
    <w:rsid w:val="00C623A5"/>
    <w:rsid w:val="00C6595F"/>
    <w:rsid w:val="00C6634E"/>
    <w:rsid w:val="00C8294C"/>
    <w:rsid w:val="00C96D87"/>
    <w:rsid w:val="00C96F89"/>
    <w:rsid w:val="00CA1BCD"/>
    <w:rsid w:val="00CC5CCE"/>
    <w:rsid w:val="00CE6722"/>
    <w:rsid w:val="00D01693"/>
    <w:rsid w:val="00D05461"/>
    <w:rsid w:val="00D06F79"/>
    <w:rsid w:val="00D15DC3"/>
    <w:rsid w:val="00D21465"/>
    <w:rsid w:val="00D21B37"/>
    <w:rsid w:val="00D2695A"/>
    <w:rsid w:val="00D2736E"/>
    <w:rsid w:val="00D32B2F"/>
    <w:rsid w:val="00D345B4"/>
    <w:rsid w:val="00D458FC"/>
    <w:rsid w:val="00D5295B"/>
    <w:rsid w:val="00D613F0"/>
    <w:rsid w:val="00D67E30"/>
    <w:rsid w:val="00D753D9"/>
    <w:rsid w:val="00D7596E"/>
    <w:rsid w:val="00D75AA2"/>
    <w:rsid w:val="00D80BF8"/>
    <w:rsid w:val="00D8632E"/>
    <w:rsid w:val="00DB2CE9"/>
    <w:rsid w:val="00DC4D82"/>
    <w:rsid w:val="00DD1B96"/>
    <w:rsid w:val="00DD5113"/>
    <w:rsid w:val="00DF0803"/>
    <w:rsid w:val="00E01155"/>
    <w:rsid w:val="00E17B4C"/>
    <w:rsid w:val="00E43C1E"/>
    <w:rsid w:val="00E53E3B"/>
    <w:rsid w:val="00E61BD0"/>
    <w:rsid w:val="00E72FAE"/>
    <w:rsid w:val="00E94860"/>
    <w:rsid w:val="00E95B06"/>
    <w:rsid w:val="00EB7395"/>
    <w:rsid w:val="00EC6401"/>
    <w:rsid w:val="00EC69C2"/>
    <w:rsid w:val="00EF4C74"/>
    <w:rsid w:val="00F0378B"/>
    <w:rsid w:val="00F24210"/>
    <w:rsid w:val="00F307DF"/>
    <w:rsid w:val="00F447CD"/>
    <w:rsid w:val="00F670FD"/>
    <w:rsid w:val="00F765B9"/>
    <w:rsid w:val="00F8491B"/>
    <w:rsid w:val="00F90570"/>
    <w:rsid w:val="00FA1CF5"/>
    <w:rsid w:val="00FB23C0"/>
    <w:rsid w:val="00FD2490"/>
    <w:rsid w:val="00FD3769"/>
    <w:rsid w:val="00FD7820"/>
    <w:rsid w:val="00FE43E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490"/>
    <w:rPr>
      <w:color w:val="808080"/>
    </w:rPr>
  </w:style>
  <w:style w:type="paragraph" w:customStyle="1" w:styleId="566F73BCAD9341159DDF7ECB1D57267E">
    <w:name w:val="566F73BCAD9341159DDF7ECB1D57267E"/>
    <w:rsid w:val="003059DC"/>
  </w:style>
  <w:style w:type="paragraph" w:customStyle="1" w:styleId="8B06AB8E53E7405683FC52431FB2FBB2">
    <w:name w:val="8B06AB8E53E7405683FC52431FB2FBB2"/>
    <w:rsid w:val="003059DC"/>
  </w:style>
  <w:style w:type="paragraph" w:customStyle="1" w:styleId="60C4024F73964F15AD58236CE9C7C73C">
    <w:name w:val="60C4024F73964F15AD58236CE9C7C73C"/>
    <w:rsid w:val="003059DC"/>
  </w:style>
  <w:style w:type="paragraph" w:customStyle="1" w:styleId="D5BAE94611C344EEA6C8DBE38664FF3B">
    <w:name w:val="D5BAE94611C344EEA6C8DBE38664FF3B"/>
    <w:rsid w:val="003059DC"/>
  </w:style>
  <w:style w:type="paragraph" w:customStyle="1" w:styleId="B026E6E54A1441839DA29447D6963F02">
    <w:name w:val="B026E6E54A1441839DA29447D6963F02"/>
    <w:rsid w:val="003059DC"/>
  </w:style>
  <w:style w:type="paragraph" w:customStyle="1" w:styleId="3D61A38478514553B658BEF43C974137">
    <w:name w:val="3D61A38478514553B658BEF43C974137"/>
    <w:rsid w:val="003059DC"/>
  </w:style>
  <w:style w:type="paragraph" w:customStyle="1" w:styleId="243B908AB6E547BF8488502A71005C82">
    <w:name w:val="243B908AB6E547BF8488502A71005C82"/>
    <w:rsid w:val="003059DC"/>
  </w:style>
  <w:style w:type="paragraph" w:customStyle="1" w:styleId="2BE46D819C004EAEA9B6CF45D4637DEF">
    <w:name w:val="2BE46D819C004EAEA9B6CF45D4637DEF"/>
    <w:rsid w:val="003059DC"/>
  </w:style>
  <w:style w:type="paragraph" w:customStyle="1" w:styleId="CAB0723539AC4BC5898A1692AEA647EF">
    <w:name w:val="CAB0723539AC4BC5898A1692AEA647EF"/>
    <w:rsid w:val="003059DC"/>
  </w:style>
  <w:style w:type="paragraph" w:customStyle="1" w:styleId="117B65FB330C421E98006BE4FD5CAF59">
    <w:name w:val="117B65FB330C421E98006BE4FD5CAF59"/>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1B38D7B41B424115A8B0D1E1D2E4B4D6">
    <w:name w:val="1B38D7B41B424115A8B0D1E1D2E4B4D6"/>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26FAF9F9A33349399DB3C91AE7C42C5B1">
    <w:name w:val="26FAF9F9A33349399DB3C91AE7C42C5B1"/>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D041768B8BD74A51B8FB735D0489ED681">
    <w:name w:val="D041768B8BD74A51B8FB735D0489ED681"/>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63A5E558E8B4483AA6B109C8E7C0A01C1">
    <w:name w:val="63A5E558E8B4483AA6B109C8E7C0A01C1"/>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E99255227D9747AFB07FA061CBDEC1E11">
    <w:name w:val="E99255227D9747AFB07FA061CBDEC1E11"/>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82C6322A9C445EF91CC790D52B9445F">
    <w:name w:val="782C6322A9C445EF91CC790D52B9445F"/>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D3BB148601F24D20948E1D5260F6455D">
    <w:name w:val="D3BB148601F24D20948E1D5260F6455D"/>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6A543346CFAC496DA1C96D2FC3C64BDF">
    <w:name w:val="6A543346CFAC496DA1C96D2FC3C64BDF"/>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5F5EDAB59751411CA31395E2EA99798C">
    <w:name w:val="5F5EDAB59751411CA31395E2EA99798C"/>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23C99BDD05F64047822CA604E7C15347">
    <w:name w:val="23C99BDD05F64047822CA604E7C15347"/>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7AF73CF576D4E0B9E9572CFEA0E1DC7">
    <w:name w:val="77AF73CF576D4E0B9E9572CFEA0E1DC7"/>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EBF524F747DA46F08AAFFA9A30C04B43">
    <w:name w:val="EBF524F747DA46F08AAFFA9A30C04B43"/>
    <w:rsid w:val="009F2229"/>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7C5A44B9CAC4D7C8AFAC0196A1B676E">
    <w:name w:val="77C5A44B9CAC4D7C8AFAC0196A1B676E"/>
    <w:rsid w:val="00BB4B27"/>
    <w:rPr>
      <w:kern w:val="2"/>
      <w14:ligatures w14:val="standardContextual"/>
    </w:rPr>
  </w:style>
  <w:style w:type="paragraph" w:customStyle="1" w:styleId="975B43BF05144830B6156CAC9B06248F">
    <w:name w:val="975B43BF05144830B6156CAC9B06248F"/>
    <w:rsid w:val="00BB4B27"/>
    <w:rPr>
      <w:kern w:val="2"/>
      <w14:ligatures w14:val="standardContextual"/>
    </w:rPr>
  </w:style>
  <w:style w:type="paragraph" w:customStyle="1" w:styleId="90A12420E37D4E06B2452BA5FBFBAD61">
    <w:name w:val="90A12420E37D4E06B2452BA5FBFBAD61"/>
    <w:rsid w:val="00986F25"/>
    <w:pPr>
      <w:spacing w:line="278" w:lineRule="auto"/>
    </w:pPr>
    <w:rPr>
      <w:kern w:val="2"/>
      <w:sz w:val="24"/>
      <w:szCs w:val="24"/>
      <w14:ligatures w14:val="standardContextual"/>
    </w:rPr>
  </w:style>
  <w:style w:type="paragraph" w:customStyle="1" w:styleId="4235C413203E425496EBF599A9A68B59">
    <w:name w:val="4235C413203E425496EBF599A9A68B59"/>
    <w:rsid w:val="00795462"/>
    <w:pPr>
      <w:spacing w:line="278" w:lineRule="auto"/>
    </w:pPr>
    <w:rPr>
      <w:kern w:val="2"/>
      <w:sz w:val="24"/>
      <w:szCs w:val="24"/>
      <w14:ligatures w14:val="standardContextual"/>
    </w:rPr>
  </w:style>
  <w:style w:type="paragraph" w:customStyle="1" w:styleId="8B72A8B2B1E644C3AE588F5D4F426BDF">
    <w:name w:val="8B72A8B2B1E644C3AE588F5D4F426BDF"/>
    <w:rsid w:val="00D32B2F"/>
    <w:pPr>
      <w:spacing w:line="278" w:lineRule="auto"/>
    </w:pPr>
    <w:rPr>
      <w:kern w:val="2"/>
      <w:sz w:val="24"/>
      <w:szCs w:val="24"/>
      <w14:ligatures w14:val="standardContextual"/>
    </w:rPr>
  </w:style>
  <w:style w:type="paragraph" w:customStyle="1" w:styleId="72E97B619C1941908D8DAEBAC10AEDAB">
    <w:name w:val="72E97B619C1941908D8DAEBAC10AEDAB"/>
    <w:rsid w:val="00D32B2F"/>
    <w:pPr>
      <w:spacing w:line="278" w:lineRule="auto"/>
    </w:pPr>
    <w:rPr>
      <w:kern w:val="2"/>
      <w:sz w:val="24"/>
      <w:szCs w:val="24"/>
      <w14:ligatures w14:val="standardContextual"/>
    </w:rPr>
  </w:style>
  <w:style w:type="paragraph" w:customStyle="1" w:styleId="BF0458040ED74EF0A34E9BEC83076D18">
    <w:name w:val="BF0458040ED74EF0A34E9BEC83076D18"/>
    <w:rsid w:val="00D32B2F"/>
    <w:pPr>
      <w:spacing w:line="278" w:lineRule="auto"/>
    </w:pPr>
    <w:rPr>
      <w:kern w:val="2"/>
      <w:sz w:val="24"/>
      <w:szCs w:val="24"/>
      <w14:ligatures w14:val="standardContextual"/>
    </w:rPr>
  </w:style>
  <w:style w:type="paragraph" w:customStyle="1" w:styleId="7DA52EBEDE4A40CCAE110067CA66EE19">
    <w:name w:val="7DA52EBEDE4A40CCAE110067CA66EE19"/>
    <w:rsid w:val="00D32B2F"/>
    <w:pPr>
      <w:spacing w:line="278" w:lineRule="auto"/>
    </w:pPr>
    <w:rPr>
      <w:kern w:val="2"/>
      <w:sz w:val="24"/>
      <w:szCs w:val="24"/>
      <w14:ligatures w14:val="standardContextual"/>
    </w:rPr>
  </w:style>
  <w:style w:type="paragraph" w:customStyle="1" w:styleId="1C5207940E2949058BAFA1AEE3192C93">
    <w:name w:val="1C5207940E2949058BAFA1AEE3192C93"/>
    <w:rsid w:val="00D32B2F"/>
    <w:pPr>
      <w:spacing w:line="278" w:lineRule="auto"/>
    </w:pPr>
    <w:rPr>
      <w:kern w:val="2"/>
      <w:sz w:val="24"/>
      <w:szCs w:val="24"/>
      <w14:ligatures w14:val="standardContextual"/>
    </w:rPr>
  </w:style>
  <w:style w:type="paragraph" w:customStyle="1" w:styleId="3A22E795F7BB4C6F81095D73176E00E5">
    <w:name w:val="3A22E795F7BB4C6F81095D73176E00E5"/>
    <w:rsid w:val="00D32B2F"/>
    <w:pPr>
      <w:spacing w:line="278" w:lineRule="auto"/>
    </w:pPr>
    <w:rPr>
      <w:kern w:val="2"/>
      <w:sz w:val="24"/>
      <w:szCs w:val="24"/>
      <w14:ligatures w14:val="standardContextual"/>
    </w:rPr>
  </w:style>
  <w:style w:type="paragraph" w:customStyle="1" w:styleId="6F7370A10AF14DB694E4E4AC66ACCF1E">
    <w:name w:val="6F7370A10AF14DB694E4E4AC66ACCF1E"/>
    <w:rsid w:val="00D32B2F"/>
    <w:pPr>
      <w:spacing w:line="278" w:lineRule="auto"/>
    </w:pPr>
    <w:rPr>
      <w:kern w:val="2"/>
      <w:sz w:val="24"/>
      <w:szCs w:val="24"/>
      <w14:ligatures w14:val="standardContextual"/>
    </w:rPr>
  </w:style>
  <w:style w:type="paragraph" w:customStyle="1" w:styleId="47F138D76403469DBB19A2671EE21667">
    <w:name w:val="47F138D76403469DBB19A2671EE21667"/>
    <w:rsid w:val="00EC69C2"/>
    <w:pPr>
      <w:spacing w:line="278" w:lineRule="auto"/>
    </w:pPr>
    <w:rPr>
      <w:kern w:val="2"/>
      <w:sz w:val="24"/>
      <w:szCs w:val="24"/>
      <w14:ligatures w14:val="standardContextual"/>
    </w:rPr>
  </w:style>
  <w:style w:type="paragraph" w:customStyle="1" w:styleId="52F2A82176764D5EBE8D202B46EEFA6C">
    <w:name w:val="52F2A82176764D5EBE8D202B46EEFA6C"/>
    <w:rsid w:val="00EC69C2"/>
    <w:pPr>
      <w:spacing w:line="278" w:lineRule="auto"/>
    </w:pPr>
    <w:rPr>
      <w:kern w:val="2"/>
      <w:sz w:val="24"/>
      <w:szCs w:val="24"/>
      <w14:ligatures w14:val="standardContextual"/>
    </w:rPr>
  </w:style>
  <w:style w:type="paragraph" w:customStyle="1" w:styleId="4691271EABEB43A19E396201F715F0BA">
    <w:name w:val="4691271EABEB43A19E396201F715F0BA"/>
    <w:rsid w:val="00FD24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823553136914DB7B052A229EAB3E7" ma:contentTypeVersion="19" ma:contentTypeDescription="Create a new document." ma:contentTypeScope="" ma:versionID="6b26f409d9c959226056cfa849640a92">
  <xsd:schema xmlns:xsd="http://www.w3.org/2001/XMLSchema" xmlns:xs="http://www.w3.org/2001/XMLSchema" xmlns:p="http://schemas.microsoft.com/office/2006/metadata/properties" xmlns:ns2="5bec6694-3c84-450c-933a-cd5420ed85e5" xmlns:ns3="21beed10-8fed-4409-bb74-e41291fe125a" targetNamespace="http://schemas.microsoft.com/office/2006/metadata/properties" ma:root="true" ma:fieldsID="4c3110af524624557742a70b93d4505f" ns2:_="" ns3:_="">
    <xsd:import namespace="5bec6694-3c84-450c-933a-cd5420ed85e5"/>
    <xsd:import namespace="21beed10-8fed-4409-bb74-e41291fe12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c6694-3c84-450c-933a-cd5420ed85e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9238b92-aa59-460c-b78e-17fba9a075d6}" ma:internalName="TaxCatchAll" ma:showField="CatchAllData" ma:web="5bec6694-3c84-450c-933a-cd5420ed85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beed10-8fed-4409-bb74-e41291fe12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beed10-8fed-4409-bb74-e41291fe125a">
      <Terms xmlns="http://schemas.microsoft.com/office/infopath/2007/PartnerControls"/>
    </lcf76f155ced4ddcb4097134ff3c332f>
    <TaxCatchAll xmlns="5bec6694-3c84-450c-933a-cd5420ed85e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793EC-7200-49BC-BA69-5555A546B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c6694-3c84-450c-933a-cd5420ed85e5"/>
    <ds:schemaRef ds:uri="21beed10-8fed-4409-bb74-e41291fe1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21beed10-8fed-4409-bb74-e41291fe125a"/>
    <ds:schemaRef ds:uri="5bec6694-3c84-450c-933a-cd5420ed85e5"/>
  </ds:schemaRefs>
</ds:datastoreItem>
</file>

<file path=customXml/itemProps3.xml><?xml version="1.0" encoding="utf-8"?>
<ds:datastoreItem xmlns:ds="http://schemas.openxmlformats.org/officeDocument/2006/customXml" ds:itemID="{36C289BC-BF88-4C4E-8419-FB16447AC8DF}">
  <ds:schemaRefs>
    <ds:schemaRef ds:uri="http://schemas.openxmlformats.org/officeDocument/2006/bibliography"/>
  </ds:schemaRefs>
</ds:datastoreItem>
</file>

<file path=customXml/itemProps4.xml><?xml version="1.0" encoding="utf-8"?>
<ds:datastoreItem xmlns:ds="http://schemas.openxmlformats.org/officeDocument/2006/customXml" ds:itemID="{CAEBC74A-CB9C-4311-93F1-C0089A4CF7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Information Paper</Template>
  <TotalTime>0</TotalTime>
  <Pages>15</Pages>
  <Words>4068</Words>
  <Characters>23188</Characters>
  <Application>Microsoft Office Word</Application>
  <DocSecurity>4</DocSecurity>
  <Lines>193</Lines>
  <Paragraphs>54</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27202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creator>Jyoti Shankar</dc:creator>
  <cp:lastModifiedBy>Sarah Shipley</cp:lastModifiedBy>
  <cp:revision>2</cp:revision>
  <cp:lastPrinted>2019-09-19T03:06:00Z</cp:lastPrinted>
  <dcterms:created xsi:type="dcterms:W3CDTF">2026-09-29T12:52:00Z</dcterms:created>
  <dcterms:modified xsi:type="dcterms:W3CDTF">2026-09-29T12:52:00Z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0x010100072823553136914DB7B052A229EAB3E7</vt:lpwstr>
  </property>
  <property fmtid="{D5CDD505-2E9C-101B-9397-08002B2CF9AE}" pid="3" name="MediaServiceImageTags">
    <vt:lpwstr/>
  </property>
</Properties>
</file>